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0053A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053A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053AC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0053A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0053AC" w:rsidTr="00D62E6E">
        <w:tc>
          <w:tcPr>
            <w:tcW w:w="2800" w:type="dxa"/>
          </w:tcPr>
          <w:p w:rsidR="00D62E6E" w:rsidRPr="000053A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053A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053A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0053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053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053A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053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053A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053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053AC" w:rsidTr="00D62E6E">
        <w:tc>
          <w:tcPr>
            <w:tcW w:w="2800" w:type="dxa"/>
          </w:tcPr>
          <w:p w:rsidR="00D62E6E" w:rsidRPr="000053A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053A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0053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0053A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053A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053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053A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053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0053A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F55FE" w:rsidRPr="000053AC" w:rsidTr="00620A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55FE" w:rsidRPr="000053AC" w:rsidRDefault="00DF55FE" w:rsidP="00620AA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F55FE" w:rsidRPr="000053AC" w:rsidRDefault="00DF55FE" w:rsidP="00620AA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053AC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053A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053AC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0053AC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0053AC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0053AC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053A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053A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DF55FE" w:rsidRPr="000053AC" w:rsidRDefault="00DF55FE" w:rsidP="00620AA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F55FE" w:rsidRPr="000053AC" w:rsidRDefault="00DF55FE" w:rsidP="00620AA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053AC" w:rsidRDefault="00DF55F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53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053A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053A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0053AC" w:rsidTr="00D62E6E">
        <w:tc>
          <w:tcPr>
            <w:tcW w:w="2269" w:type="dxa"/>
          </w:tcPr>
          <w:p w:rsidR="00D62E6E" w:rsidRPr="000053A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0053AC" w:rsidRDefault="00DF55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sprzętu medycznego</w:t>
            </w:r>
            <w:r w:rsidR="00D62E6E" w:rsidRPr="000053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55FE" w:rsidRPr="000053AC" w:rsidTr="00620AA3">
        <w:tc>
          <w:tcPr>
            <w:tcW w:w="2269" w:type="dxa"/>
          </w:tcPr>
          <w:p w:rsidR="00DF55FE" w:rsidRPr="000053AC" w:rsidRDefault="00DF55FE" w:rsidP="00620AA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F55FE" w:rsidRPr="000053AC" w:rsidRDefault="00DF55FE" w:rsidP="00620AA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14/2026</w:t>
            </w:r>
          </w:p>
        </w:tc>
      </w:tr>
    </w:tbl>
    <w:p w:rsidR="00BC121E" w:rsidRPr="000053AC" w:rsidRDefault="00DF55FE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053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053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053A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0053A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053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053A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053AC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053AC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0053AC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0053A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0053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053A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0053AC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0053A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053A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0053A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53A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0053A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0053AC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0053AC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053AC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053AC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053A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053A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053A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053A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053A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053A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0053A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053A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0053A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0053A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053AC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053A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0053A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0053A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0053AC" w:rsidTr="00620E37">
        <w:tc>
          <w:tcPr>
            <w:tcW w:w="2660" w:type="dxa"/>
          </w:tcPr>
          <w:p w:rsidR="00BC121E" w:rsidRPr="000053A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053A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053A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0053A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0053A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053AC" w:rsidRDefault="00844A96" w:rsidP="00DF55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F55FE"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053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0053AC" w:rsidRDefault="00106AC7" w:rsidP="001E4022">
      <w:pPr>
        <w:rPr>
          <w:rFonts w:ascii="Arial Narrow" w:hAnsi="Arial Narrow"/>
        </w:rPr>
      </w:pPr>
    </w:p>
    <w:sectPr w:rsidR="00106AC7" w:rsidRPr="000053A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124" w:rsidRDefault="001C5124">
      <w:r>
        <w:separator/>
      </w:r>
    </w:p>
  </w:endnote>
  <w:endnote w:type="continuationSeparator" w:id="1">
    <w:p w:rsidR="001C5124" w:rsidRDefault="001C51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3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3A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FE" w:rsidRDefault="00DF55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124" w:rsidRDefault="001C5124">
      <w:r>
        <w:separator/>
      </w:r>
    </w:p>
  </w:footnote>
  <w:footnote w:type="continuationSeparator" w:id="1">
    <w:p w:rsidR="001C5124" w:rsidRDefault="001C51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FE" w:rsidRDefault="00DF55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FE" w:rsidRDefault="00DF55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FE" w:rsidRDefault="00DF55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5FE"/>
    <w:rsid w:val="0000184A"/>
    <w:rsid w:val="000053AC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C5124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55FE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2026-02-23T05:11:00Z</dcterms:created>
  <dcterms:modified xsi:type="dcterms:W3CDTF">2026-02-23T05:11:00Z</dcterms:modified>
</cp:coreProperties>
</file>