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3C0DB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3C0DB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C0DB6">
        <w:rPr>
          <w:rFonts w:ascii="Arial Narrow" w:hAnsi="Arial Narrow" w:cs="Arial"/>
          <w:bCs/>
          <w:i w:val="0"/>
          <w:szCs w:val="24"/>
        </w:rPr>
        <w:t>3</w:t>
      </w:r>
      <w:r w:rsidR="007666D6" w:rsidRPr="003C0DB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3C0DB6" w:rsidTr="00467CA2">
        <w:tc>
          <w:tcPr>
            <w:tcW w:w="2800" w:type="dxa"/>
            <w:shd w:val="clear" w:color="auto" w:fill="auto"/>
          </w:tcPr>
          <w:p w:rsidR="00D520D3" w:rsidRPr="003C0DB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C0DB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3C0DB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3C0DB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3C0DB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C0DB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C0DB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C0DB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C0DB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C0DB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3C0DB6" w:rsidTr="00467CA2">
        <w:tc>
          <w:tcPr>
            <w:tcW w:w="2800" w:type="dxa"/>
            <w:shd w:val="clear" w:color="auto" w:fill="auto"/>
          </w:tcPr>
          <w:p w:rsidR="00D520D3" w:rsidRPr="003C0DB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C0DB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3C0DB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3C0DB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C0DB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C0DB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C0DB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C0DB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3C0DB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3C0DB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3C0DB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C0DB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C0DB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3C0DB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3C0DB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3C0DB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3C0DB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C0DB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0DB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3C0DB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3C0DB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3C0DB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3C0DB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6F0BBA" w:rsidRPr="003C0DB6">
        <w:rPr>
          <w:rFonts w:ascii="Arial Narrow" w:hAnsi="Arial Narrow" w:cs="Arial"/>
          <w:sz w:val="24"/>
          <w:szCs w:val="24"/>
        </w:rPr>
        <w:t>(</w:t>
      </w:r>
      <w:proofErr w:type="spellStart"/>
      <w:r w:rsidR="006F0BBA" w:rsidRPr="003C0DB6">
        <w:rPr>
          <w:rFonts w:ascii="Arial Narrow" w:hAnsi="Arial Narrow" w:cs="Arial"/>
          <w:sz w:val="24"/>
          <w:szCs w:val="24"/>
        </w:rPr>
        <w:t>t.j</w:t>
      </w:r>
      <w:proofErr w:type="spellEnd"/>
      <w:r w:rsidR="006F0BBA" w:rsidRPr="003C0DB6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6F0BBA" w:rsidRPr="003C0DB6">
        <w:rPr>
          <w:rFonts w:ascii="Arial Narrow" w:hAnsi="Arial Narrow" w:cs="Arial"/>
          <w:sz w:val="24"/>
          <w:szCs w:val="24"/>
        </w:rPr>
        <w:t>późn</w:t>
      </w:r>
      <w:proofErr w:type="spellEnd"/>
      <w:r w:rsidR="006F0BBA" w:rsidRPr="003C0DB6">
        <w:rPr>
          <w:rFonts w:ascii="Arial Narrow" w:hAnsi="Arial Narrow" w:cs="Arial"/>
          <w:sz w:val="24"/>
          <w:szCs w:val="24"/>
        </w:rPr>
        <w:t>. zm.)</w:t>
      </w:r>
      <w:r w:rsidR="00E27ABB" w:rsidRPr="003C0DB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3C0DB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3C0DB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3C0DB6" w:rsidTr="00467CA2">
        <w:tc>
          <w:tcPr>
            <w:tcW w:w="2269" w:type="dxa"/>
            <w:shd w:val="clear" w:color="auto" w:fill="auto"/>
          </w:tcPr>
          <w:p w:rsidR="00D520D3" w:rsidRPr="003C0DB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C0DB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3C0DB6" w:rsidRDefault="006F0BB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C0DB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sprzętu medycznego</w:t>
            </w:r>
            <w:r w:rsidR="00D520D3" w:rsidRPr="003C0DB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F0BBA" w:rsidRPr="003C0DB6" w:rsidTr="00C32954">
        <w:tc>
          <w:tcPr>
            <w:tcW w:w="2269" w:type="dxa"/>
            <w:shd w:val="clear" w:color="auto" w:fill="auto"/>
          </w:tcPr>
          <w:p w:rsidR="006F0BBA" w:rsidRPr="003C0DB6" w:rsidRDefault="006F0BBA" w:rsidP="00C329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C0DB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0BBA" w:rsidRPr="003C0DB6" w:rsidRDefault="006F0BBA" w:rsidP="00C329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C0DB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25/2026</w:t>
            </w:r>
          </w:p>
        </w:tc>
      </w:tr>
    </w:tbl>
    <w:p w:rsidR="00DC652A" w:rsidRPr="003C0DB6" w:rsidRDefault="006F0BB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3C0DB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3C0DB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C0DB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C0DB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3C0DB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3C0DB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3C0DB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3C0DB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3C0DB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3C0DB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C0DB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C0DB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C0DB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3C0DB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3C0DB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3C0DB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3C0DB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3C0DB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C0DB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3C0DB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3C0DB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3C0DB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3C0DB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3C0DB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3C0DB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3C0DB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3C0DB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3C0DB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3C0DB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3C0DB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3C0DB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3C0DB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C0DB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3C0DB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3C0DB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3C0DB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3C0DB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3C0DB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C0DB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3C0DB6" w:rsidTr="00467CA2">
        <w:tc>
          <w:tcPr>
            <w:tcW w:w="2660" w:type="dxa"/>
            <w:shd w:val="clear" w:color="auto" w:fill="auto"/>
          </w:tcPr>
          <w:p w:rsidR="00D520D3" w:rsidRPr="003C0DB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3C0DB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C0DB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3C0DB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C0DB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3C0DB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3C0DB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C0DB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3C0DB6" w:rsidRDefault="00D520D3" w:rsidP="006F0BB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C0DB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F0BBA" w:rsidRPr="003C0DB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3C0DB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3C0DB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3C0DB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3C0DB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C0DB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159" w:rsidRDefault="00067159" w:rsidP="00025386">
      <w:pPr>
        <w:spacing w:after="0" w:line="240" w:lineRule="auto"/>
      </w:pPr>
      <w:r>
        <w:separator/>
      </w:r>
    </w:p>
  </w:endnote>
  <w:endnote w:type="continuationSeparator" w:id="1">
    <w:p w:rsidR="00067159" w:rsidRDefault="0006715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BBA" w:rsidRDefault="006F0BB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0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0DB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BBA" w:rsidRDefault="006F0B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159" w:rsidRDefault="00067159" w:rsidP="00025386">
      <w:pPr>
        <w:spacing w:after="0" w:line="240" w:lineRule="auto"/>
      </w:pPr>
      <w:r>
        <w:separator/>
      </w:r>
    </w:p>
  </w:footnote>
  <w:footnote w:type="continuationSeparator" w:id="1">
    <w:p w:rsidR="00067159" w:rsidRDefault="0006715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BBA" w:rsidRDefault="006F0B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BBA" w:rsidRDefault="006F0BB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BBA" w:rsidRDefault="006F0BB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0BBA"/>
    <w:rsid w:val="00025386"/>
    <w:rsid w:val="000423B9"/>
    <w:rsid w:val="00053927"/>
    <w:rsid w:val="00066C44"/>
    <w:rsid w:val="00067159"/>
    <w:rsid w:val="00071D4C"/>
    <w:rsid w:val="00084786"/>
    <w:rsid w:val="0016158F"/>
    <w:rsid w:val="001C2314"/>
    <w:rsid w:val="00213980"/>
    <w:rsid w:val="003C0DB6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F0BBA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2026-02-24T05:33:00Z</dcterms:created>
  <dcterms:modified xsi:type="dcterms:W3CDTF">2026-02-24T05:33:00Z</dcterms:modified>
</cp:coreProperties>
</file>