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8596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8596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8596D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8596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8596D" w:rsidTr="00D62E6E">
        <w:tc>
          <w:tcPr>
            <w:tcW w:w="2800" w:type="dxa"/>
          </w:tcPr>
          <w:p w:rsidR="00D62E6E" w:rsidRPr="00B8596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8596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8596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B85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85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8596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85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8596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85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8596D" w:rsidTr="00D62E6E">
        <w:tc>
          <w:tcPr>
            <w:tcW w:w="2800" w:type="dxa"/>
          </w:tcPr>
          <w:p w:rsidR="00D62E6E" w:rsidRPr="00B8596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8596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B85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85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8596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85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8596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85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B8596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647AF" w:rsidRPr="00B8596D" w:rsidTr="00FB2C0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647AF" w:rsidRPr="00B8596D" w:rsidRDefault="009647AF" w:rsidP="00FB2C0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647AF" w:rsidRPr="00B8596D" w:rsidRDefault="009647AF" w:rsidP="00FB2C0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8596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8596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8596D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B8596D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B8596D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B8596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8596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8596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9647AF" w:rsidRPr="00B8596D" w:rsidRDefault="009647AF" w:rsidP="00FB2C0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647AF" w:rsidRPr="00B8596D" w:rsidRDefault="009647AF" w:rsidP="00FB2C0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8596D" w:rsidRDefault="009647A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8596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8596D" w:rsidTr="00D62E6E">
        <w:tc>
          <w:tcPr>
            <w:tcW w:w="2269" w:type="dxa"/>
          </w:tcPr>
          <w:p w:rsidR="00D62E6E" w:rsidRPr="00B8596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B8596D" w:rsidRDefault="009647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sprzętu medycznego</w:t>
            </w:r>
            <w:r w:rsidR="00D62E6E" w:rsidRPr="00B859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47AF" w:rsidRPr="00B8596D" w:rsidTr="00FB2C03">
        <w:tc>
          <w:tcPr>
            <w:tcW w:w="2269" w:type="dxa"/>
          </w:tcPr>
          <w:p w:rsidR="009647AF" w:rsidRPr="00B8596D" w:rsidRDefault="009647AF" w:rsidP="00FB2C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647AF" w:rsidRPr="00B8596D" w:rsidRDefault="009647AF" w:rsidP="00FB2C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25/2026</w:t>
            </w:r>
          </w:p>
        </w:tc>
      </w:tr>
    </w:tbl>
    <w:p w:rsidR="00BC121E" w:rsidRPr="00B8596D" w:rsidRDefault="009647A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8596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B8596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8596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8596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8596D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B8596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8596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8596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8596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B8596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59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B85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B8596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B8596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8596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8596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5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8596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8596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B8596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8596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8596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B8596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8596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B8596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B859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B8596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8596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B859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B8596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8596D" w:rsidTr="00620E37">
        <w:tc>
          <w:tcPr>
            <w:tcW w:w="2660" w:type="dxa"/>
          </w:tcPr>
          <w:p w:rsidR="00BC121E" w:rsidRPr="00B85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8596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8596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B85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85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8596D" w:rsidRDefault="00844A96" w:rsidP="009647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647AF"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85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8596D" w:rsidRDefault="00106AC7" w:rsidP="001E4022">
      <w:pPr>
        <w:rPr>
          <w:rFonts w:ascii="Arial Narrow" w:hAnsi="Arial Narrow"/>
        </w:rPr>
      </w:pPr>
    </w:p>
    <w:sectPr w:rsidR="00106AC7" w:rsidRPr="00B8596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72A" w:rsidRDefault="003E172A">
      <w:r>
        <w:separator/>
      </w:r>
    </w:p>
  </w:endnote>
  <w:endnote w:type="continuationSeparator" w:id="1">
    <w:p w:rsidR="003E172A" w:rsidRDefault="003E1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96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96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7AF" w:rsidRDefault="009647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72A" w:rsidRDefault="003E172A">
      <w:r>
        <w:separator/>
      </w:r>
    </w:p>
  </w:footnote>
  <w:footnote w:type="continuationSeparator" w:id="1">
    <w:p w:rsidR="003E172A" w:rsidRDefault="003E1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7AF" w:rsidRDefault="009647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7AF" w:rsidRDefault="009647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7AF" w:rsidRDefault="009647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7A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172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47AF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596D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2026-02-24T05:35:00Z</dcterms:created>
  <dcterms:modified xsi:type="dcterms:W3CDTF">2026-02-24T05:35:00Z</dcterms:modified>
</cp:coreProperties>
</file>