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40CC6" w14:textId="4B190C4F" w:rsidR="00681B7F" w:rsidRPr="00435C57" w:rsidRDefault="00681B7F" w:rsidP="00681B7F">
      <w:pPr>
        <w:pStyle w:val="Nagwek"/>
        <w:rPr>
          <w:color w:val="FF0000"/>
          <w:sz w:val="24"/>
          <w:szCs w:val="24"/>
        </w:rPr>
      </w:pPr>
      <w:r w:rsidRPr="00435C57">
        <w:rPr>
          <w:color w:val="FF0000"/>
          <w:sz w:val="24"/>
          <w:szCs w:val="24"/>
        </w:rPr>
        <w:t>SZW/DZP/</w:t>
      </w:r>
      <w:r w:rsidR="00435C57" w:rsidRPr="00435C57">
        <w:rPr>
          <w:color w:val="FF0000"/>
          <w:sz w:val="24"/>
          <w:szCs w:val="24"/>
        </w:rPr>
        <w:t>14</w:t>
      </w:r>
      <w:r w:rsidRPr="00435C57">
        <w:rPr>
          <w:color w:val="FF0000"/>
          <w:sz w:val="24"/>
          <w:szCs w:val="24"/>
        </w:rPr>
        <w:t>/2026</w:t>
      </w:r>
    </w:p>
    <w:p w14:paraId="56FD5AAD" w14:textId="0259E1E4" w:rsidR="000431B5" w:rsidRPr="001263C3" w:rsidRDefault="00681B7F" w:rsidP="00681B7F">
      <w:pPr>
        <w:keepNext/>
        <w:tabs>
          <w:tab w:val="left" w:pos="2205"/>
        </w:tabs>
        <w:spacing w:after="360"/>
        <w:jc w:val="right"/>
        <w:outlineLvl w:val="3"/>
        <w:rPr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ab/>
      </w:r>
      <w:r w:rsidR="00B91EEA" w:rsidRPr="00B91EEA">
        <w:rPr>
          <w:bCs/>
          <w:sz w:val="22"/>
          <w:szCs w:val="22"/>
        </w:rPr>
        <w:t>Załącznik nr 1 do SWZ / załącznik 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31B5" w:rsidRPr="000431B5" w14:paraId="717EDF99" w14:textId="77777777" w:rsidTr="002F08DA">
        <w:tc>
          <w:tcPr>
            <w:tcW w:w="9104" w:type="dxa"/>
            <w:shd w:val="clear" w:color="auto" w:fill="F2F2F2"/>
          </w:tcPr>
          <w:p w14:paraId="39FE7297" w14:textId="77777777" w:rsidR="000431B5" w:rsidRPr="000431B5" w:rsidRDefault="000431B5" w:rsidP="000431B5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B54DB22" w14:textId="77777777" w:rsidR="000431B5" w:rsidRPr="000431B5" w:rsidRDefault="000431B5" w:rsidP="000431B5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1676637" w14:textId="77777777" w:rsidR="003F0C7A" w:rsidRPr="000431B5" w:rsidRDefault="003F0C7A" w:rsidP="003F0C7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38BD7237" w14:textId="77777777" w:rsidR="00681B7F" w:rsidRDefault="00681B7F" w:rsidP="00681B7F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681B7F">
        <w:rPr>
          <w:b/>
          <w:bCs/>
          <w:sz w:val="22"/>
          <w:szCs w:val="22"/>
        </w:rPr>
        <w:t>Zakup USG mobilnego, USG z trzema głowicami i przystawką biopsyjną, aparatu echokardiograficznego z oprogramowaniem do obróbki badań echokardiograficznych, aparatu echokardiograficznego w wersji kompaktowej, aparatu echokardiograficznego, w ramach realizacji zadania: Kompleksowy program rozwoju opieki nad pacjentem kardiologicznym w Szpitalu Wojewódzkim w Poznaniu</w:t>
      </w:r>
    </w:p>
    <w:p w14:paraId="3BCD75A5" w14:textId="115659BD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54271574" w14:textId="5FCEB89C" w:rsidR="003F0C7A" w:rsidRPr="000431B5" w:rsidRDefault="003F0C7A" w:rsidP="003F0C7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</w:t>
      </w:r>
    </w:p>
    <w:p w14:paraId="7A6EED29" w14:textId="77777777" w:rsidR="003F0C7A" w:rsidRPr="000431B5" w:rsidRDefault="003F0C7A" w:rsidP="003F0C7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0C8D3EED" w14:textId="77777777" w:rsidR="003F0C7A" w:rsidRPr="000431B5" w:rsidRDefault="003F0C7A" w:rsidP="003F0C7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F0C7A" w:rsidRPr="000431B5" w14:paraId="48E2401A" w14:textId="77777777" w:rsidTr="00D060D0">
        <w:trPr>
          <w:trHeight w:val="333"/>
        </w:trPr>
        <w:tc>
          <w:tcPr>
            <w:tcW w:w="2813" w:type="dxa"/>
            <w:vAlign w:val="center"/>
          </w:tcPr>
          <w:p w14:paraId="21B3B57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0646100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1C03033" w14:textId="77777777" w:rsidTr="00D060D0">
        <w:trPr>
          <w:trHeight w:val="339"/>
        </w:trPr>
        <w:tc>
          <w:tcPr>
            <w:tcW w:w="2813" w:type="dxa"/>
            <w:vAlign w:val="center"/>
          </w:tcPr>
          <w:p w14:paraId="2AC1F19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6D5D5CDB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27FE77E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3505EB12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</w:tcPr>
          <w:p w14:paraId="3F17E383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F372A25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FE08A8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2EB73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5285238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4258A8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E4FC43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0734ECCB" w14:textId="77777777" w:rsidTr="00D060D0">
        <w:trPr>
          <w:trHeight w:val="373"/>
        </w:trPr>
        <w:tc>
          <w:tcPr>
            <w:tcW w:w="2813" w:type="dxa"/>
            <w:vAlign w:val="center"/>
          </w:tcPr>
          <w:p w14:paraId="66E7040F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4793ABDC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3C3AACAA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146CE15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00EA0C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F0C7A" w:rsidRPr="000431B5" w14:paraId="61A0331A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31FEBC57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148C33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F0C7A" w:rsidRPr="000431B5" w14:paraId="0B0B56B3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59D54D7A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670A23C6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F0C7A" w:rsidRPr="000431B5" w14:paraId="1C62B99C" w14:textId="77777777" w:rsidTr="00D060D0">
        <w:trPr>
          <w:trHeight w:val="405"/>
        </w:trPr>
        <w:tc>
          <w:tcPr>
            <w:tcW w:w="2813" w:type="dxa"/>
            <w:vAlign w:val="center"/>
          </w:tcPr>
          <w:p w14:paraId="4D09B67E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08AAD2B9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F0C7A" w:rsidRPr="000431B5" w14:paraId="446DCA5E" w14:textId="77777777" w:rsidTr="00D060D0">
        <w:trPr>
          <w:trHeight w:val="330"/>
        </w:trPr>
        <w:tc>
          <w:tcPr>
            <w:tcW w:w="2813" w:type="dxa"/>
            <w:vAlign w:val="center"/>
          </w:tcPr>
          <w:p w14:paraId="12774435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805104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9B0BCED" w14:textId="77777777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1C4CABF6" w14:textId="133F26A4" w:rsidR="003F0C7A" w:rsidRPr="000431B5" w:rsidRDefault="003F0C7A" w:rsidP="00D060D0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 xml:space="preserve">tel.                        </w:t>
            </w:r>
            <w:r w:rsidR="00571966">
              <w:t>fax.</w:t>
            </w:r>
            <w:r w:rsidRPr="000431B5">
              <w:t xml:space="preserve">                  e-mail:</w:t>
            </w:r>
          </w:p>
        </w:tc>
      </w:tr>
    </w:tbl>
    <w:p w14:paraId="42F9555C" w14:textId="77777777" w:rsidR="003F0C7A" w:rsidRPr="000431B5" w:rsidRDefault="003F0C7A" w:rsidP="003F0C7A">
      <w:pPr>
        <w:spacing w:line="360" w:lineRule="auto"/>
        <w:jc w:val="both"/>
      </w:pPr>
    </w:p>
    <w:p w14:paraId="3BEF1BA8" w14:textId="03540DA8" w:rsidR="00B97470" w:rsidRDefault="003F0C7A" w:rsidP="008A70D2">
      <w:pPr>
        <w:numPr>
          <w:ilvl w:val="0"/>
          <w:numId w:val="14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lastRenderedPageBreak/>
        <w:t>SKŁADAMY OFERTĘ</w:t>
      </w:r>
      <w:r w:rsidRPr="000431B5">
        <w:rPr>
          <w:sz w:val="22"/>
        </w:rPr>
        <w:t xml:space="preserve"> </w:t>
      </w:r>
      <w:r w:rsidR="00B97470">
        <w:rPr>
          <w:sz w:val="22"/>
        </w:rPr>
        <w:t xml:space="preserve">na wykonanie </w:t>
      </w:r>
      <w:r w:rsidR="00B97470" w:rsidRPr="00281DC6">
        <w:rPr>
          <w:sz w:val="22"/>
        </w:rPr>
        <w:t xml:space="preserve">przedmiotu zamówienia </w:t>
      </w:r>
      <w:r w:rsidR="00B97470" w:rsidRPr="001F5C81">
        <w:rPr>
          <w:sz w:val="22"/>
          <w:u w:val="single"/>
        </w:rPr>
        <w:t xml:space="preserve">uwzględniającą dojazd </w:t>
      </w:r>
      <w:r w:rsidR="00B97470">
        <w:rPr>
          <w:sz w:val="22"/>
          <w:u w:val="single"/>
        </w:rPr>
        <w:br/>
      </w:r>
      <w:r w:rsidR="00B97470" w:rsidRPr="001F5C81">
        <w:rPr>
          <w:sz w:val="22"/>
          <w:u w:val="single"/>
        </w:rPr>
        <w:t>do Zamawiającego</w:t>
      </w:r>
      <w:r w:rsidR="00B97470">
        <w:rPr>
          <w:sz w:val="22"/>
        </w:rPr>
        <w:t xml:space="preserve"> </w:t>
      </w:r>
      <w:r w:rsidR="00B97470" w:rsidRPr="00281DC6">
        <w:rPr>
          <w:sz w:val="22"/>
        </w:rPr>
        <w:t>zgodnie ze Specyfikacją Warunków Zamówienia</w:t>
      </w:r>
      <w:r w:rsidR="008A70D2">
        <w:rPr>
          <w:sz w:val="22"/>
        </w:rPr>
        <w:t xml:space="preserve">, </w:t>
      </w:r>
      <w:r w:rsidR="004E721D">
        <w:rPr>
          <w:sz w:val="22"/>
        </w:rPr>
        <w:t>Opisem</w:t>
      </w:r>
      <w:r w:rsidR="008A70D2">
        <w:rPr>
          <w:sz w:val="22"/>
        </w:rPr>
        <w:t xml:space="preserve"> Przedmiotu Zamówienia </w:t>
      </w:r>
      <w:r w:rsidR="00B97470">
        <w:rPr>
          <w:sz w:val="22"/>
        </w:rPr>
        <w:t>oraz wzorem umowy</w:t>
      </w:r>
      <w:r w:rsidR="00B97470" w:rsidRPr="00281DC6">
        <w:rPr>
          <w:sz w:val="22"/>
        </w:rPr>
        <w:t>, stosując niżej wymienione stawki:</w:t>
      </w:r>
    </w:p>
    <w:p w14:paraId="710A96D0" w14:textId="77777777" w:rsidR="003F0C7A" w:rsidRPr="00A14CA3" w:rsidRDefault="003F0C7A" w:rsidP="003F0C7A">
      <w:pPr>
        <w:spacing w:line="360" w:lineRule="auto"/>
        <w:ind w:left="720"/>
        <w:jc w:val="both"/>
        <w:rPr>
          <w:b/>
          <w:bCs/>
          <w:sz w:val="22"/>
          <w:szCs w:val="22"/>
        </w:rPr>
      </w:pPr>
      <w:bookmarkStart w:id="2" w:name="_Hlk88041049"/>
    </w:p>
    <w:p w14:paraId="49AD679D" w14:textId="560C9E39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95781591"/>
      <w:r w:rsidRPr="00236B05">
        <w:rPr>
          <w:bCs/>
          <w:sz w:val="22"/>
          <w:u w:val="single"/>
          <w:lang w:val="en-US"/>
        </w:rPr>
        <w:t xml:space="preserve">Zadanie nr </w:t>
      </w:r>
      <w:r w:rsidR="0031082E" w:rsidRPr="00236B05">
        <w:rPr>
          <w:bCs/>
          <w:sz w:val="22"/>
          <w:u w:val="single"/>
          <w:lang w:val="en-US"/>
        </w:rPr>
        <w:t>1</w:t>
      </w:r>
      <w:r w:rsidR="00681B7F">
        <w:rPr>
          <w:bCs/>
          <w:sz w:val="22"/>
          <w:u w:val="single"/>
          <w:lang w:val="en-US"/>
        </w:rPr>
        <w:t xml:space="preserve"> </w:t>
      </w:r>
      <w:r w:rsidR="00681B7F" w:rsidRPr="001D6ECB">
        <w:rPr>
          <w:rFonts w:ascii="Garamond" w:eastAsia="Calibri" w:hAnsi="Garamond" w:cs="Calibri"/>
          <w:b/>
          <w:bCs/>
          <w:sz w:val="22"/>
          <w:szCs w:val="22"/>
          <w:u w:val="single"/>
        </w:rPr>
        <w:t>Aparat USG mobilny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-1szt. </w:t>
      </w:r>
    </w:p>
    <w:p w14:paraId="1C6CDAA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170C6893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2147C35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76EDEEEB" w14:textId="77777777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0F39C44" w14:textId="3048B6FE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3CBEAFF3" w14:textId="19F94590" w:rsidR="00415DA2" w:rsidRPr="00236B05" w:rsidRDefault="00415DA2" w:rsidP="00415DA2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 w:rsidR="00681B7F">
        <w:rPr>
          <w:b/>
          <w:sz w:val="22"/>
        </w:rPr>
        <w:t>7 tygodni</w:t>
      </w:r>
      <w:r w:rsidR="0031082E" w:rsidRPr="00236B05">
        <w:rPr>
          <w:b/>
          <w:sz w:val="22"/>
        </w:rPr>
        <w:t xml:space="preserve"> </w:t>
      </w:r>
      <w:r w:rsidRPr="00236B05">
        <w:rPr>
          <w:b/>
          <w:sz w:val="22"/>
        </w:rPr>
        <w:t>od daty zawarcia umowy</w:t>
      </w:r>
    </w:p>
    <w:p w14:paraId="7A70CF8C" w14:textId="77067230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 w:rsidR="00681B7F"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4D718A2" w14:textId="77777777" w:rsidR="00415DA2" w:rsidRPr="00236B05" w:rsidRDefault="00415DA2" w:rsidP="00415DA2">
      <w:pPr>
        <w:jc w:val="both"/>
        <w:rPr>
          <w:b/>
          <w:sz w:val="22"/>
          <w:szCs w:val="22"/>
        </w:rPr>
      </w:pPr>
    </w:p>
    <w:p w14:paraId="5D250E6E" w14:textId="70A0EE1C" w:rsidR="00415DA2" w:rsidRPr="00236B05" w:rsidRDefault="00415DA2" w:rsidP="00415DA2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</w:t>
      </w:r>
      <w:r w:rsidR="0031082E" w:rsidRPr="00236B05">
        <w:rPr>
          <w:b/>
          <w:sz w:val="22"/>
          <w:szCs w:val="22"/>
        </w:rPr>
        <w:t>2</w:t>
      </w:r>
      <w:r w:rsidRPr="00236B05">
        <w:rPr>
          <w:b/>
          <w:sz w:val="22"/>
          <w:szCs w:val="22"/>
        </w:rPr>
        <w:t>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 w:rsidR="00681B7F"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 w:rsidR="00681B7F"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</w:t>
      </w:r>
      <w:r w:rsidR="00B2223B" w:rsidRPr="00236B05">
        <w:rPr>
          <w:sz w:val="22"/>
          <w:szCs w:val="22"/>
        </w:rPr>
        <w:t xml:space="preserve"> </w:t>
      </w:r>
      <w:r w:rsidRPr="00236B05">
        <w:rPr>
          <w:sz w:val="22"/>
          <w:szCs w:val="22"/>
        </w:rPr>
        <w:t>protokołu odbioru.</w:t>
      </w:r>
    </w:p>
    <w:p w14:paraId="71A771F1" w14:textId="2BDBB5DA" w:rsidR="00415DA2" w:rsidRPr="00236B05" w:rsidRDefault="00415DA2" w:rsidP="00415DA2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 w:rsidR="00681B7F"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bookmarkEnd w:id="3"/>
    <w:bookmarkEnd w:id="2"/>
    <w:p w14:paraId="2E868CA7" w14:textId="053E043D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2D6D109A" w14:textId="75063EA2" w:rsidR="00681B7F" w:rsidRPr="007218D6" w:rsidRDefault="00681B7F" w:rsidP="00681B7F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>Zadanie nr 2</w:t>
      </w:r>
      <w:r w:rsidRPr="007218D6">
        <w:rPr>
          <w:b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Aparat</w:t>
      </w:r>
      <w:proofErr w:type="spellEnd"/>
      <w:r w:rsidRPr="007218D6">
        <w:rPr>
          <w:b/>
          <w:sz w:val="22"/>
          <w:u w:val="single"/>
          <w:lang w:val="en-US"/>
        </w:rPr>
        <w:t xml:space="preserve"> USG z </w:t>
      </w:r>
      <w:proofErr w:type="spellStart"/>
      <w:r w:rsidRPr="007218D6">
        <w:rPr>
          <w:b/>
          <w:sz w:val="22"/>
          <w:u w:val="single"/>
          <w:lang w:val="en-US"/>
        </w:rPr>
        <w:t>trzema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głowicami</w:t>
      </w:r>
      <w:proofErr w:type="spellEnd"/>
      <w:r w:rsidRPr="007218D6">
        <w:rPr>
          <w:b/>
          <w:sz w:val="22"/>
          <w:u w:val="single"/>
          <w:lang w:val="en-US"/>
        </w:rPr>
        <w:t xml:space="preserve"> i </w:t>
      </w:r>
      <w:proofErr w:type="spellStart"/>
      <w:r w:rsidRPr="007218D6">
        <w:rPr>
          <w:b/>
          <w:sz w:val="22"/>
          <w:u w:val="single"/>
          <w:lang w:val="en-US"/>
        </w:rPr>
        <w:t>przystawką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biopsyjną</w:t>
      </w:r>
      <w:proofErr w:type="spellEnd"/>
      <w:r w:rsidR="00B91EEA" w:rsidRP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-1szt.</w:t>
      </w:r>
    </w:p>
    <w:p w14:paraId="4C22C068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6C3C352A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CD06EDD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4339EF9F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0AA90B6" w14:textId="4C72CCA8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4A7E69D0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>
        <w:rPr>
          <w:b/>
          <w:sz w:val="22"/>
        </w:rPr>
        <w:t>7 tygodni</w:t>
      </w:r>
      <w:r w:rsidRPr="00236B05">
        <w:rPr>
          <w:b/>
          <w:sz w:val="22"/>
        </w:rPr>
        <w:t xml:space="preserve"> od daty zawarcia umowy</w:t>
      </w:r>
    </w:p>
    <w:p w14:paraId="6EAE2647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29FF6A34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469A22D5" w14:textId="6B2235AD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22372C55" w14:textId="2B70DD8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39AC8262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1ABEA707" w14:textId="430E1FE9" w:rsidR="00681B7F" w:rsidRPr="007218D6" w:rsidRDefault="00681B7F" w:rsidP="007218D6">
      <w:pPr>
        <w:tabs>
          <w:tab w:val="left" w:pos="1575"/>
        </w:tabs>
        <w:spacing w:after="120" w:line="276" w:lineRule="auto"/>
        <w:contextualSpacing/>
        <w:rPr>
          <w:b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 xml:space="preserve">Zadanie nr 3 </w:t>
      </w:r>
      <w:proofErr w:type="spellStart"/>
      <w:r w:rsidRPr="007218D6">
        <w:rPr>
          <w:b/>
          <w:sz w:val="22"/>
          <w:u w:val="single"/>
          <w:lang w:val="en-US"/>
        </w:rPr>
        <w:t>Aparat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echokardiograficzny</w:t>
      </w:r>
      <w:proofErr w:type="spellEnd"/>
      <w:r w:rsidRPr="007218D6">
        <w:rPr>
          <w:b/>
          <w:sz w:val="22"/>
          <w:u w:val="single"/>
          <w:lang w:val="en-US"/>
        </w:rPr>
        <w:t xml:space="preserve"> z </w:t>
      </w:r>
      <w:proofErr w:type="spellStart"/>
      <w:r w:rsidRPr="007218D6">
        <w:rPr>
          <w:b/>
          <w:sz w:val="22"/>
          <w:u w:val="single"/>
          <w:lang w:val="en-US"/>
        </w:rPr>
        <w:t>oprogramowaniem</w:t>
      </w:r>
      <w:proofErr w:type="spellEnd"/>
      <w:r w:rsidRPr="007218D6">
        <w:rPr>
          <w:b/>
          <w:sz w:val="22"/>
          <w:u w:val="single"/>
          <w:lang w:val="en-US"/>
        </w:rPr>
        <w:t xml:space="preserve"> do </w:t>
      </w:r>
      <w:proofErr w:type="spellStart"/>
      <w:r w:rsidRPr="007218D6">
        <w:rPr>
          <w:b/>
          <w:sz w:val="22"/>
          <w:u w:val="single"/>
          <w:lang w:val="en-US"/>
        </w:rPr>
        <w:t>obróbki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badań</w:t>
      </w:r>
      <w:proofErr w:type="spellEnd"/>
      <w:r w:rsidRPr="007218D6">
        <w:rPr>
          <w:b/>
          <w:sz w:val="22"/>
          <w:u w:val="single"/>
          <w:lang w:val="en-US"/>
        </w:rPr>
        <w:t xml:space="preserve"> </w:t>
      </w:r>
      <w:proofErr w:type="spellStart"/>
      <w:r w:rsidRPr="007218D6">
        <w:rPr>
          <w:b/>
          <w:sz w:val="22"/>
          <w:u w:val="single"/>
          <w:lang w:val="en-US"/>
        </w:rPr>
        <w:t>echokardiograficznych</w:t>
      </w:r>
      <w:proofErr w:type="spellEnd"/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>-1szt.</w:t>
      </w:r>
    </w:p>
    <w:p w14:paraId="1F1A8240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57038865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3D947EE8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04D5598F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07D97D2C" w14:textId="25CB6399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3DA3B9A1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>
        <w:rPr>
          <w:b/>
          <w:sz w:val="22"/>
        </w:rPr>
        <w:t>7 tygodni</w:t>
      </w:r>
      <w:r w:rsidRPr="00236B05">
        <w:rPr>
          <w:b/>
          <w:sz w:val="22"/>
        </w:rPr>
        <w:t xml:space="preserve"> od daty zawarcia umowy</w:t>
      </w:r>
    </w:p>
    <w:p w14:paraId="4D153B9D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lastRenderedPageBreak/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429CE5FA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182F8FE6" w14:textId="06B8A4B9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73B0297E" w14:textId="69ECF93D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4834B6CB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64EB7CDB" w14:textId="3B7B5B9C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 xml:space="preserve">Zadanie nr 4 </w:t>
      </w:r>
      <w:r w:rsidRPr="007218D6">
        <w:rPr>
          <w:rFonts w:ascii="Garamond" w:eastAsia="Calibri" w:hAnsi="Garamond" w:cs="Calibri"/>
          <w:b/>
          <w:sz w:val="22"/>
          <w:szCs w:val="22"/>
          <w:u w:val="single"/>
        </w:rPr>
        <w:t>Aparat</w:t>
      </w:r>
      <w:r w:rsidRPr="001D6ECB">
        <w:rPr>
          <w:rFonts w:ascii="Garamond" w:eastAsia="Calibri" w:hAnsi="Garamond" w:cs="Calibri"/>
          <w:b/>
          <w:bCs/>
          <w:sz w:val="22"/>
          <w:szCs w:val="22"/>
          <w:u w:val="single"/>
        </w:rPr>
        <w:t xml:space="preserve"> echokardiograficzny w wersji kompaktowej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>-1szt.</w:t>
      </w:r>
    </w:p>
    <w:p w14:paraId="3921BD9E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5E742AFE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29A22EE3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4DED816C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2B8AE699" w14:textId="6FB3EB2C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0ABD57AC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>
        <w:rPr>
          <w:b/>
          <w:sz w:val="22"/>
        </w:rPr>
        <w:t>7 tygodni</w:t>
      </w:r>
      <w:r w:rsidRPr="00236B05">
        <w:rPr>
          <w:b/>
          <w:sz w:val="22"/>
        </w:rPr>
        <w:t xml:space="preserve"> od daty zawarcia umowy</w:t>
      </w:r>
    </w:p>
    <w:p w14:paraId="1CD91E07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061C364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5191ACCB" w14:textId="6451DE4F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5C9EBCF0" w14:textId="7C1ACE73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50C3312E" w14:textId="77777777" w:rsidR="00681B7F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61C0AAFF" w14:textId="0D034F44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7218D6">
        <w:rPr>
          <w:b/>
          <w:sz w:val="22"/>
          <w:u w:val="single"/>
          <w:lang w:val="en-US"/>
        </w:rPr>
        <w:t>Zadanie nr 5</w:t>
      </w:r>
      <w:r>
        <w:rPr>
          <w:bCs/>
          <w:sz w:val="22"/>
          <w:u w:val="single"/>
          <w:lang w:val="en-US"/>
        </w:rPr>
        <w:t xml:space="preserve">  </w:t>
      </w:r>
      <w:r w:rsidRPr="001D6ECB">
        <w:rPr>
          <w:rFonts w:ascii="Garamond" w:eastAsia="Calibri" w:hAnsi="Garamond" w:cs="Calibri"/>
          <w:b/>
          <w:bCs/>
          <w:sz w:val="22"/>
          <w:szCs w:val="22"/>
          <w:u w:val="single"/>
        </w:rPr>
        <w:t>Aparat echokardiograficzny</w:t>
      </w:r>
      <w:r w:rsidR="00B91EEA">
        <w:rPr>
          <w:rFonts w:ascii="Garamond" w:eastAsia="Calibri" w:hAnsi="Garamond" w:cs="Calibri"/>
          <w:b/>
          <w:bCs/>
          <w:sz w:val="22"/>
          <w:szCs w:val="22"/>
          <w:u w:val="single"/>
        </w:rPr>
        <w:t>-1szt.</w:t>
      </w:r>
    </w:p>
    <w:p w14:paraId="376CEA01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Cena oferty wynosi: ________________________________________________________  zł netto</w:t>
      </w:r>
    </w:p>
    <w:p w14:paraId="6859FB62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natomiast wraz z należnym podatkiem VAT w wysokości _______ %, wynosi kwotę:</w:t>
      </w:r>
    </w:p>
    <w:p w14:paraId="5F0DC254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/>
          <w:sz w:val="22"/>
        </w:rPr>
        <w:t>_____________________________________________________________________  zł brutto (K-1)</w:t>
      </w:r>
    </w:p>
    <w:p w14:paraId="2DE507A7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(słownie: __________________________________________________________________brutto).</w:t>
      </w:r>
    </w:p>
    <w:p w14:paraId="4663642A" w14:textId="772F9DBB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>ww. wartości wyliczone zgodnie z tabelą</w:t>
      </w:r>
      <w:r w:rsidRPr="00236B05">
        <w:rPr>
          <w:b/>
          <w:bCs/>
          <w:sz w:val="22"/>
        </w:rPr>
        <w:t xml:space="preserve"> </w:t>
      </w:r>
      <w:r w:rsidRPr="00236B05">
        <w:rPr>
          <w:bCs/>
          <w:sz w:val="22"/>
        </w:rPr>
        <w:t xml:space="preserve">formularza asortymentowo – cenowego/OPZ, stanowiącego załącznik nr 2 do SWZ / załącznik nr </w:t>
      </w:r>
      <w:r w:rsidR="00DA1D19">
        <w:rPr>
          <w:bCs/>
          <w:sz w:val="22"/>
        </w:rPr>
        <w:t>2</w:t>
      </w:r>
      <w:r w:rsidRPr="00236B05">
        <w:rPr>
          <w:bCs/>
          <w:sz w:val="22"/>
        </w:rPr>
        <w:t xml:space="preserve"> do umowy</w:t>
      </w:r>
    </w:p>
    <w:p w14:paraId="6E067892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/>
          <w:sz w:val="22"/>
        </w:rPr>
      </w:pPr>
      <w:r w:rsidRPr="00236B05">
        <w:rPr>
          <w:bCs/>
          <w:sz w:val="22"/>
        </w:rPr>
        <w:t xml:space="preserve">Czas trwania umowy / realizacja : </w:t>
      </w:r>
      <w:r>
        <w:rPr>
          <w:b/>
          <w:sz w:val="22"/>
        </w:rPr>
        <w:t>7 tygodni</w:t>
      </w:r>
      <w:r w:rsidRPr="00236B05">
        <w:rPr>
          <w:b/>
          <w:sz w:val="22"/>
        </w:rPr>
        <w:t xml:space="preserve"> od daty zawarcia umowy</w:t>
      </w:r>
    </w:p>
    <w:p w14:paraId="094C66AA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Warunki płatności: </w:t>
      </w:r>
      <w:r>
        <w:rPr>
          <w:bCs/>
          <w:sz w:val="22"/>
        </w:rPr>
        <w:t>60</w:t>
      </w:r>
      <w:r w:rsidRPr="00236B05">
        <w:rPr>
          <w:bCs/>
          <w:sz w:val="22"/>
        </w:rPr>
        <w:t xml:space="preserve"> dni</w:t>
      </w:r>
    </w:p>
    <w:p w14:paraId="530B3158" w14:textId="77777777" w:rsidR="00681B7F" w:rsidRPr="00236B05" w:rsidRDefault="00681B7F" w:rsidP="00681B7F">
      <w:pPr>
        <w:jc w:val="both"/>
        <w:rPr>
          <w:b/>
          <w:sz w:val="22"/>
          <w:szCs w:val="22"/>
        </w:rPr>
      </w:pPr>
    </w:p>
    <w:p w14:paraId="6F70CF8A" w14:textId="78C2F61B" w:rsidR="00681B7F" w:rsidRPr="00236B05" w:rsidRDefault="00681B7F" w:rsidP="00681B7F">
      <w:pPr>
        <w:jc w:val="both"/>
        <w:rPr>
          <w:sz w:val="22"/>
          <w:szCs w:val="22"/>
        </w:rPr>
      </w:pPr>
      <w:r w:rsidRPr="00236B05">
        <w:rPr>
          <w:b/>
          <w:sz w:val="22"/>
          <w:szCs w:val="22"/>
        </w:rPr>
        <w:t>Okres gwarancji (K-2):</w:t>
      </w:r>
      <w:r w:rsidRPr="00236B05">
        <w:rPr>
          <w:sz w:val="22"/>
          <w:szCs w:val="22"/>
        </w:rPr>
        <w:t xml:space="preserve"> </w:t>
      </w:r>
      <w:r w:rsidRPr="00236B05">
        <w:rPr>
          <w:b/>
          <w:bCs/>
          <w:sz w:val="22"/>
          <w:szCs w:val="22"/>
        </w:rPr>
        <w:t>………………… miesięcy</w:t>
      </w:r>
      <w:r w:rsidRPr="00236B05">
        <w:rPr>
          <w:sz w:val="22"/>
          <w:szCs w:val="22"/>
        </w:rPr>
        <w:t xml:space="preserve"> (wpisać odpowiednio: </w:t>
      </w:r>
      <w:r w:rsidRPr="00236B05">
        <w:rPr>
          <w:sz w:val="22"/>
          <w:szCs w:val="22"/>
        </w:rPr>
        <w:br/>
      </w:r>
      <w:r>
        <w:rPr>
          <w:sz w:val="22"/>
          <w:szCs w:val="22"/>
        </w:rPr>
        <w:t>36</w:t>
      </w:r>
      <w:r w:rsidRPr="00236B05">
        <w:rPr>
          <w:sz w:val="22"/>
          <w:szCs w:val="22"/>
        </w:rPr>
        <w:t xml:space="preserve"> miesięcy, </w:t>
      </w:r>
      <w:r>
        <w:rPr>
          <w:sz w:val="22"/>
          <w:szCs w:val="22"/>
        </w:rPr>
        <w:t>42</w:t>
      </w:r>
      <w:r w:rsidRPr="00236B05">
        <w:rPr>
          <w:sz w:val="22"/>
          <w:szCs w:val="22"/>
        </w:rPr>
        <w:t xml:space="preserve"> miesięcy, 48 miesięcy) od daty podpisania protokołu odbioru.</w:t>
      </w:r>
    </w:p>
    <w:p w14:paraId="55D6C16A" w14:textId="4F428DB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  <w:r w:rsidRPr="00236B05">
        <w:rPr>
          <w:bCs/>
          <w:sz w:val="22"/>
        </w:rPr>
        <w:t xml:space="preserve">Minimalny okres gwarancji wynosi </w:t>
      </w:r>
      <w:r w:rsidR="007218D6">
        <w:rPr>
          <w:bCs/>
          <w:sz w:val="22"/>
        </w:rPr>
        <w:t>36</w:t>
      </w:r>
      <w:r w:rsidRPr="00236B05">
        <w:rPr>
          <w:bCs/>
          <w:sz w:val="22"/>
        </w:rPr>
        <w:t xml:space="preserve"> miesięcy. Wskazanie terminu gwarancji krótszego niż </w:t>
      </w:r>
      <w:r>
        <w:rPr>
          <w:bCs/>
          <w:sz w:val="22"/>
        </w:rPr>
        <w:t xml:space="preserve">36 </w:t>
      </w:r>
      <w:r w:rsidRPr="00236B05">
        <w:rPr>
          <w:bCs/>
          <w:sz w:val="22"/>
        </w:rPr>
        <w:t xml:space="preserve">miesięcy bądź podanie innego niż wyżej wymieniony spowoduje odrzucenie oferty jako niezgodnej </w:t>
      </w:r>
      <w:r w:rsidRPr="00236B05">
        <w:rPr>
          <w:bCs/>
          <w:sz w:val="22"/>
        </w:rPr>
        <w:br/>
        <w:t>z SWZ.</w:t>
      </w:r>
    </w:p>
    <w:p w14:paraId="2AC6E915" w14:textId="77777777" w:rsidR="00681B7F" w:rsidRPr="00236B05" w:rsidRDefault="00681B7F" w:rsidP="00681B7F">
      <w:pPr>
        <w:spacing w:after="120" w:line="276" w:lineRule="auto"/>
        <w:contextualSpacing/>
        <w:jc w:val="both"/>
        <w:rPr>
          <w:bCs/>
          <w:sz w:val="22"/>
        </w:rPr>
      </w:pPr>
    </w:p>
    <w:p w14:paraId="14187F0E" w14:textId="39904253" w:rsidR="003F0C7A" w:rsidRPr="0078013A" w:rsidRDefault="003F0C7A" w:rsidP="00B15217">
      <w:pPr>
        <w:spacing w:line="360" w:lineRule="auto"/>
        <w:ind w:hanging="284"/>
        <w:jc w:val="both"/>
        <w:rPr>
          <w:b/>
          <w:sz w:val="22"/>
        </w:rPr>
      </w:pPr>
    </w:p>
    <w:p w14:paraId="0ACEF7A8" w14:textId="77777777" w:rsidR="003F0C7A" w:rsidRPr="00BD3724" w:rsidRDefault="003F0C7A" w:rsidP="003F0C7A">
      <w:pPr>
        <w:numPr>
          <w:ilvl w:val="0"/>
          <w:numId w:val="14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40FFAB04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B50A121" w14:textId="77777777" w:rsidR="003F0C7A" w:rsidRPr="00BD3724" w:rsidRDefault="003F0C7A" w:rsidP="003F0C7A">
      <w:pPr>
        <w:numPr>
          <w:ilvl w:val="0"/>
          <w:numId w:val="15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4F423F50" w14:textId="77777777" w:rsidR="003F0C7A" w:rsidRPr="00BD3724" w:rsidRDefault="003F0C7A" w:rsidP="003F0C7A">
      <w:pPr>
        <w:numPr>
          <w:ilvl w:val="0"/>
          <w:numId w:val="15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3B83AF1D" w14:textId="77777777" w:rsidR="003F0C7A" w:rsidRPr="0013114B" w:rsidRDefault="003F0C7A" w:rsidP="003F0C7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3F0C7A" w:rsidRPr="0013114B" w14:paraId="7B511154" w14:textId="77777777" w:rsidTr="00D060D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5E1B736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3E7DFC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1B7437EB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491E027" w14:textId="77777777" w:rsidR="003F0C7A" w:rsidRPr="0013114B" w:rsidRDefault="003F0C7A" w:rsidP="00D060D0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3F0C7A" w:rsidRPr="0013114B" w14:paraId="0FA487C6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2C98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B718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E33C2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F0C7A" w:rsidRPr="0013114B" w14:paraId="4C21B690" w14:textId="77777777" w:rsidTr="00D060D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978CB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BD09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4B8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658C74" w14:textId="77777777" w:rsidR="003F0C7A" w:rsidRPr="00630128" w:rsidRDefault="003F0C7A" w:rsidP="003F0C7A">
      <w:pPr>
        <w:numPr>
          <w:ilvl w:val="0"/>
          <w:numId w:val="15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0D6664BD" w14:textId="77777777" w:rsidR="003F0C7A" w:rsidRDefault="003F0C7A" w:rsidP="003F0C7A">
      <w:pPr>
        <w:numPr>
          <w:ilvl w:val="0"/>
          <w:numId w:val="15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2C3368AC" w14:textId="372628D1" w:rsidR="003F0C7A" w:rsidRPr="00F47BE6" w:rsidRDefault="003F0C7A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109 ust. 1 pkt 4 ustawy Pzp</w:t>
      </w:r>
      <w:r w:rsidR="00415DA2" w:rsidRPr="00F47BE6">
        <w:rPr>
          <w:sz w:val="22"/>
          <w:szCs w:val="22"/>
        </w:rPr>
        <w:t>.</w:t>
      </w:r>
    </w:p>
    <w:p w14:paraId="57B0CC8C" w14:textId="2F57EA5B" w:rsidR="00415DA2" w:rsidRPr="00F47BE6" w:rsidRDefault="00415DA2" w:rsidP="00415DA2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 xml:space="preserve">oświadczam, że nie podlegam wykluczeniu z postępowania na podstawie art. 7 ust. 1 ustawy </w:t>
      </w:r>
      <w:r w:rsidR="00F47BE6">
        <w:rPr>
          <w:sz w:val="22"/>
          <w:szCs w:val="22"/>
        </w:rPr>
        <w:br/>
      </w:r>
      <w:r w:rsidRPr="00F47BE6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749F551" w14:textId="528007CB" w:rsidR="00F47BE6" w:rsidRPr="00F47BE6" w:rsidRDefault="00F47BE6" w:rsidP="00F47BE6">
      <w:pPr>
        <w:numPr>
          <w:ilvl w:val="0"/>
          <w:numId w:val="15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65217B0" w14:textId="77777777" w:rsidR="00415DA2" w:rsidRDefault="00415DA2" w:rsidP="00F47BE6">
      <w:pPr>
        <w:ind w:left="644"/>
      </w:pPr>
    </w:p>
    <w:p w14:paraId="40471D9F" w14:textId="77777777" w:rsidR="003F0C7A" w:rsidRPr="0013114B" w:rsidRDefault="003F0C7A" w:rsidP="003F0C7A">
      <w:pPr>
        <w:ind w:left="644"/>
      </w:pPr>
    </w:p>
    <w:p w14:paraId="03483003" w14:textId="77777777" w:rsidR="003F0C7A" w:rsidRPr="0013114B" w:rsidRDefault="003F0C7A" w:rsidP="003F0C7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3668F00" w14:textId="77777777" w:rsidR="003F0C7A" w:rsidRPr="0013114B" w:rsidRDefault="003F0C7A" w:rsidP="003F0C7A">
      <w:pPr>
        <w:numPr>
          <w:ilvl w:val="0"/>
          <w:numId w:val="14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1088B76A" w14:textId="77777777" w:rsidR="003F0C7A" w:rsidRPr="0013114B" w:rsidRDefault="003F0C7A" w:rsidP="003F0C7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67F121C2" w14:textId="77777777" w:rsidR="003F0C7A" w:rsidRPr="0013114B" w:rsidRDefault="003F0C7A" w:rsidP="003F0C7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8A8EC47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737D2506" w14:textId="77777777" w:rsidR="003F0C7A" w:rsidRPr="0013114B" w:rsidRDefault="003F0C7A" w:rsidP="003F0C7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3F0C7A" w:rsidRPr="0013114B" w14:paraId="4A2BB8FD" w14:textId="77777777" w:rsidTr="00D060D0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302511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EDA737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34A3D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F995F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F0C7A" w:rsidRPr="0013114B" w14:paraId="637F404C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95D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0A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E943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8654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3F0C7A" w:rsidRPr="0013114B" w14:paraId="2E2447DF" w14:textId="77777777" w:rsidTr="00D060D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8026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F1C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AD73B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CE25" w14:textId="77777777" w:rsidR="003F0C7A" w:rsidRPr="0013114B" w:rsidRDefault="003F0C7A" w:rsidP="00D060D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0E5F51A" w14:textId="77777777" w:rsidR="003F0C7A" w:rsidRDefault="003F0C7A" w:rsidP="003F0C7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19F4612" w14:textId="77777777" w:rsidR="003F0C7A" w:rsidRPr="0013114B" w:rsidRDefault="003F0C7A" w:rsidP="003F0C7A">
      <w:pPr>
        <w:numPr>
          <w:ilvl w:val="0"/>
          <w:numId w:val="14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3F0C7A" w:rsidRPr="0013114B" w14:paraId="0F904C19" w14:textId="77777777" w:rsidTr="00D060D0">
        <w:tc>
          <w:tcPr>
            <w:tcW w:w="2521" w:type="dxa"/>
            <w:vAlign w:val="center"/>
          </w:tcPr>
          <w:p w14:paraId="0650027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6149" w:type="dxa"/>
          </w:tcPr>
          <w:p w14:paraId="467B9F05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51F90E12" w14:textId="77777777" w:rsidTr="00D060D0">
        <w:tc>
          <w:tcPr>
            <w:tcW w:w="2521" w:type="dxa"/>
            <w:vAlign w:val="center"/>
          </w:tcPr>
          <w:p w14:paraId="2DC42749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923EAF1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3E92B284" w14:textId="77777777" w:rsidTr="00D060D0">
        <w:tc>
          <w:tcPr>
            <w:tcW w:w="2521" w:type="dxa"/>
            <w:vAlign w:val="center"/>
          </w:tcPr>
          <w:p w14:paraId="5A9D9F4E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BF55A36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3F0C7A" w:rsidRPr="0013114B" w14:paraId="6B17CDA4" w14:textId="77777777" w:rsidTr="00D060D0">
        <w:tc>
          <w:tcPr>
            <w:tcW w:w="2521" w:type="dxa"/>
            <w:vAlign w:val="center"/>
          </w:tcPr>
          <w:p w14:paraId="1CD7572F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0C3868C4" w14:textId="77777777" w:rsidR="003F0C7A" w:rsidRPr="0013114B" w:rsidRDefault="003F0C7A" w:rsidP="00D060D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B38ED64" w14:textId="77777777" w:rsidR="003F0C7A" w:rsidRDefault="003F0C7A" w:rsidP="003F0C7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21F7BC85" w14:textId="77777777" w:rsidR="003F0C7A" w:rsidRPr="0013114B" w:rsidRDefault="003F0C7A" w:rsidP="003F0C7A">
      <w:pPr>
        <w:numPr>
          <w:ilvl w:val="0"/>
          <w:numId w:val="14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13114B">
        <w:rPr>
          <w:rFonts w:eastAsia="Calibri"/>
          <w:sz w:val="22"/>
          <w:szCs w:val="22"/>
          <w:lang w:val="en-US" w:eastAsia="en-US"/>
        </w:rPr>
        <w:t>Informacja</w:t>
      </w:r>
    </w:p>
    <w:p w14:paraId="0540660D" w14:textId="52EAF852" w:rsidR="003658D8" w:rsidRPr="00085C92" w:rsidRDefault="003F0C7A" w:rsidP="003658D8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="003658D8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1297A78A" w14:textId="77777777" w:rsidR="003658D8" w:rsidRPr="00281DC6" w:rsidRDefault="003658D8" w:rsidP="003658D8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03100E" w14:textId="77777777" w:rsidR="003658D8" w:rsidRPr="00085C92" w:rsidRDefault="003658D8" w:rsidP="003658D8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38BC866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493A653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F60C3F9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E4B112F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0DEF6DD" w14:textId="77777777" w:rsidR="003658D8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4B15E5E" w14:textId="77777777" w:rsidR="003658D8" w:rsidRPr="00085C92" w:rsidRDefault="003658D8" w:rsidP="003658D8">
      <w:pPr>
        <w:numPr>
          <w:ilvl w:val="0"/>
          <w:numId w:val="8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7E0D12" w14:textId="77777777" w:rsidR="003658D8" w:rsidRPr="00085C92" w:rsidRDefault="003658D8" w:rsidP="003658D8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75C84BF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0176088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BDF0990" w14:textId="77777777" w:rsidR="003658D8" w:rsidRPr="00085C92" w:rsidRDefault="003658D8" w:rsidP="003658D8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287EB77C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AB5F915" w14:textId="77777777" w:rsidR="00B62CFA" w:rsidRDefault="00B62CFA" w:rsidP="003F0C7A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38AA2CE1" w14:textId="007B0686" w:rsidR="003F0C7A" w:rsidRPr="0013114B" w:rsidRDefault="003F0C7A" w:rsidP="003F0C7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738898E3" w14:textId="77777777" w:rsidR="003F0C7A" w:rsidRPr="0013114B" w:rsidRDefault="003F0C7A" w:rsidP="003F0C7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20F57E19" w14:textId="0C3E4439" w:rsidR="009260F9" w:rsidRPr="00B34EF5" w:rsidRDefault="003F0C7A" w:rsidP="00571966">
      <w:pPr>
        <w:tabs>
          <w:tab w:val="center" w:pos="7655"/>
        </w:tabs>
        <w:spacing w:line="320" w:lineRule="atLeast"/>
        <w:ind w:left="5245"/>
        <w:jc w:val="center"/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sectPr w:rsidR="009260F9" w:rsidRPr="00B34EF5" w:rsidSect="00EF014D">
      <w:headerReference w:type="default" r:id="rId8"/>
      <w:footerReference w:type="default" r:id="rId9"/>
      <w:pgSz w:w="11906" w:h="16838" w:code="9"/>
      <w:pgMar w:top="709" w:right="1418" w:bottom="102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48920" w14:textId="77777777" w:rsidR="00EF014D" w:rsidRDefault="00EF014D">
      <w:r>
        <w:separator/>
      </w:r>
    </w:p>
  </w:endnote>
  <w:endnote w:type="continuationSeparator" w:id="0">
    <w:p w14:paraId="476AB5D6" w14:textId="77777777" w:rsidR="00EF014D" w:rsidRDefault="00EF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B0E6D" w14:textId="77777777" w:rsidR="00B83E49" w:rsidRDefault="00B83E4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366F">
      <w:rPr>
        <w:rStyle w:val="Numerstrony"/>
        <w:noProof/>
      </w:rPr>
      <w:t>23</w:t>
    </w:r>
    <w:r>
      <w:rPr>
        <w:rStyle w:val="Numerstrony"/>
      </w:rPr>
      <w:fldChar w:fldCharType="end"/>
    </w:r>
  </w:p>
  <w:p w14:paraId="25952CDD" w14:textId="77777777" w:rsidR="00B83E49" w:rsidRDefault="00B83E4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9B8D8" w14:textId="77777777" w:rsidR="00EF014D" w:rsidRDefault="00EF014D">
      <w:r>
        <w:separator/>
      </w:r>
    </w:p>
  </w:footnote>
  <w:footnote w:type="continuationSeparator" w:id="0">
    <w:p w14:paraId="55EC9EA7" w14:textId="77777777" w:rsidR="00EF014D" w:rsidRDefault="00EF014D">
      <w:r>
        <w:continuationSeparator/>
      </w:r>
    </w:p>
  </w:footnote>
  <w:footnote w:id="1">
    <w:p w14:paraId="71E05447" w14:textId="77777777" w:rsidR="003F0C7A" w:rsidRPr="00173016" w:rsidRDefault="003F0C7A" w:rsidP="003F0C7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60E1E1B" w14:textId="77777777" w:rsidR="003F0C7A" w:rsidRPr="00173016" w:rsidRDefault="003F0C7A" w:rsidP="003F0C7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6A5C475" w14:textId="77777777" w:rsidR="003F0C7A" w:rsidRPr="0013114B" w:rsidRDefault="003F0C7A" w:rsidP="003F0C7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406E7D6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9CD4AB4" w14:textId="77777777" w:rsidR="003F0C7A" w:rsidRPr="00173016" w:rsidRDefault="003F0C7A" w:rsidP="003F0C7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469DD" w14:textId="52D7649A" w:rsidR="00681B7F" w:rsidRDefault="00435C57" w:rsidP="000431B5">
    <w:pPr>
      <w:pStyle w:val="Nagwek"/>
      <w:rPr>
        <w:sz w:val="24"/>
        <w:szCs w:val="24"/>
      </w:rPr>
    </w:pPr>
    <w:r>
      <w:rPr>
        <w:noProof/>
      </w:rPr>
      <w:pict w14:anchorId="28D3FB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;mso-wrap-style:square">
          <v:imagedata r:id="rId1" o:title=""/>
        </v:shape>
      </w:pict>
    </w:r>
  </w:p>
  <w:p w14:paraId="02B9F9F4" w14:textId="77777777" w:rsidR="00B83E49" w:rsidRDefault="00B83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A6834"/>
    <w:multiLevelType w:val="hybridMultilevel"/>
    <w:tmpl w:val="BD1C8738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347C3"/>
    <w:multiLevelType w:val="hybridMultilevel"/>
    <w:tmpl w:val="A1C0AF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A44DD"/>
    <w:multiLevelType w:val="hybridMultilevel"/>
    <w:tmpl w:val="147C23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987CFB"/>
    <w:multiLevelType w:val="hybridMultilevel"/>
    <w:tmpl w:val="E8B28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56BC8"/>
    <w:multiLevelType w:val="hybridMultilevel"/>
    <w:tmpl w:val="2A9624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956142C"/>
    <w:multiLevelType w:val="hybridMultilevel"/>
    <w:tmpl w:val="86C26ABC"/>
    <w:lvl w:ilvl="0" w:tplc="FE906A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814D7"/>
    <w:multiLevelType w:val="hybridMultilevel"/>
    <w:tmpl w:val="5A0CD088"/>
    <w:lvl w:ilvl="0" w:tplc="BCFCB5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7400B2B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C2338C"/>
    <w:multiLevelType w:val="hybridMultilevel"/>
    <w:tmpl w:val="E42C0662"/>
    <w:lvl w:ilvl="0" w:tplc="42564C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477B2"/>
    <w:multiLevelType w:val="hybridMultilevel"/>
    <w:tmpl w:val="86305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8D5ED9"/>
    <w:multiLevelType w:val="hybridMultilevel"/>
    <w:tmpl w:val="34424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B7663"/>
    <w:multiLevelType w:val="hybridMultilevel"/>
    <w:tmpl w:val="0F48B0E6"/>
    <w:lvl w:ilvl="0" w:tplc="4A5644E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F26F5F"/>
    <w:multiLevelType w:val="hybridMultilevel"/>
    <w:tmpl w:val="C0A652DA"/>
    <w:lvl w:ilvl="0" w:tplc="425659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224AB2"/>
    <w:multiLevelType w:val="hybridMultilevel"/>
    <w:tmpl w:val="80D03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66790"/>
    <w:multiLevelType w:val="hybridMultilevel"/>
    <w:tmpl w:val="A53A5544"/>
    <w:lvl w:ilvl="0" w:tplc="F1D2C4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6883CA6"/>
    <w:multiLevelType w:val="hybridMultilevel"/>
    <w:tmpl w:val="E1D065FA"/>
    <w:lvl w:ilvl="0" w:tplc="04150011">
      <w:start w:val="1"/>
      <w:numFmt w:val="decimal"/>
      <w:lvlText w:val="%1)"/>
      <w:lvlJc w:val="left"/>
      <w:pPr>
        <w:ind w:left="499" w:hanging="360"/>
      </w:pPr>
    </w:lvl>
    <w:lvl w:ilvl="1" w:tplc="04150019" w:tentative="1">
      <w:start w:val="1"/>
      <w:numFmt w:val="lowerLetter"/>
      <w:lvlText w:val="%2."/>
      <w:lvlJc w:val="left"/>
      <w:pPr>
        <w:ind w:left="1219" w:hanging="360"/>
      </w:pPr>
    </w:lvl>
    <w:lvl w:ilvl="2" w:tplc="0415001B" w:tentative="1">
      <w:start w:val="1"/>
      <w:numFmt w:val="lowerRoman"/>
      <w:lvlText w:val="%3."/>
      <w:lvlJc w:val="right"/>
      <w:pPr>
        <w:ind w:left="1939" w:hanging="180"/>
      </w:pPr>
    </w:lvl>
    <w:lvl w:ilvl="3" w:tplc="0415000F" w:tentative="1">
      <w:start w:val="1"/>
      <w:numFmt w:val="decimal"/>
      <w:lvlText w:val="%4."/>
      <w:lvlJc w:val="left"/>
      <w:pPr>
        <w:ind w:left="2659" w:hanging="360"/>
      </w:pPr>
    </w:lvl>
    <w:lvl w:ilvl="4" w:tplc="04150019" w:tentative="1">
      <w:start w:val="1"/>
      <w:numFmt w:val="lowerLetter"/>
      <w:lvlText w:val="%5."/>
      <w:lvlJc w:val="left"/>
      <w:pPr>
        <w:ind w:left="3379" w:hanging="360"/>
      </w:pPr>
    </w:lvl>
    <w:lvl w:ilvl="5" w:tplc="0415001B" w:tentative="1">
      <w:start w:val="1"/>
      <w:numFmt w:val="lowerRoman"/>
      <w:lvlText w:val="%6."/>
      <w:lvlJc w:val="right"/>
      <w:pPr>
        <w:ind w:left="4099" w:hanging="180"/>
      </w:pPr>
    </w:lvl>
    <w:lvl w:ilvl="6" w:tplc="0415000F" w:tentative="1">
      <w:start w:val="1"/>
      <w:numFmt w:val="decimal"/>
      <w:lvlText w:val="%7."/>
      <w:lvlJc w:val="left"/>
      <w:pPr>
        <w:ind w:left="4819" w:hanging="360"/>
      </w:pPr>
    </w:lvl>
    <w:lvl w:ilvl="7" w:tplc="04150019" w:tentative="1">
      <w:start w:val="1"/>
      <w:numFmt w:val="lowerLetter"/>
      <w:lvlText w:val="%8."/>
      <w:lvlJc w:val="left"/>
      <w:pPr>
        <w:ind w:left="5539" w:hanging="360"/>
      </w:pPr>
    </w:lvl>
    <w:lvl w:ilvl="8" w:tplc="0415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3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682179E6"/>
    <w:multiLevelType w:val="hybridMultilevel"/>
    <w:tmpl w:val="B2F03CAC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A35C95"/>
    <w:multiLevelType w:val="hybridMultilevel"/>
    <w:tmpl w:val="112C19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6749A1"/>
    <w:multiLevelType w:val="hybridMultilevel"/>
    <w:tmpl w:val="31F4D9C8"/>
    <w:lvl w:ilvl="0" w:tplc="E98086E2">
      <w:start w:val="1"/>
      <w:numFmt w:val="lowerLetter"/>
      <w:lvlText w:val="%1)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num w:numId="1" w16cid:durableId="2089887441">
    <w:abstractNumId w:val="5"/>
  </w:num>
  <w:num w:numId="2" w16cid:durableId="1246770027">
    <w:abstractNumId w:val="23"/>
  </w:num>
  <w:num w:numId="3" w16cid:durableId="1059281063">
    <w:abstractNumId w:val="11"/>
  </w:num>
  <w:num w:numId="4" w16cid:durableId="1475566473">
    <w:abstractNumId w:val="4"/>
  </w:num>
  <w:num w:numId="5" w16cid:durableId="1765300115">
    <w:abstractNumId w:val="22"/>
  </w:num>
  <w:num w:numId="6" w16cid:durableId="1992758507">
    <w:abstractNumId w:val="2"/>
  </w:num>
  <w:num w:numId="7" w16cid:durableId="583028827">
    <w:abstractNumId w:val="19"/>
  </w:num>
  <w:num w:numId="8" w16cid:durableId="1890798024">
    <w:abstractNumId w:val="8"/>
  </w:num>
  <w:num w:numId="9" w16cid:durableId="1191915816">
    <w:abstractNumId w:val="16"/>
  </w:num>
  <w:num w:numId="10" w16cid:durableId="337343447">
    <w:abstractNumId w:val="24"/>
  </w:num>
  <w:num w:numId="11" w16cid:durableId="1217083309">
    <w:abstractNumId w:val="1"/>
  </w:num>
  <w:num w:numId="12" w16cid:durableId="353190237">
    <w:abstractNumId w:val="15"/>
  </w:num>
  <w:num w:numId="13" w16cid:durableId="1119569600">
    <w:abstractNumId w:val="18"/>
  </w:num>
  <w:num w:numId="14" w16cid:durableId="166287900">
    <w:abstractNumId w:val="25"/>
  </w:num>
  <w:num w:numId="15" w16cid:durableId="812718978">
    <w:abstractNumId w:val="21"/>
  </w:num>
  <w:num w:numId="16" w16cid:durableId="1984769679">
    <w:abstractNumId w:val="13"/>
  </w:num>
  <w:num w:numId="17" w16cid:durableId="1308902113">
    <w:abstractNumId w:val="0"/>
  </w:num>
  <w:num w:numId="18" w16cid:durableId="1674718303">
    <w:abstractNumId w:val="10"/>
  </w:num>
  <w:num w:numId="19" w16cid:durableId="1796634681">
    <w:abstractNumId w:val="26"/>
  </w:num>
  <w:num w:numId="20" w16cid:durableId="1783524839">
    <w:abstractNumId w:val="7"/>
  </w:num>
  <w:num w:numId="21" w16cid:durableId="128406414">
    <w:abstractNumId w:val="3"/>
  </w:num>
  <w:num w:numId="22" w16cid:durableId="893664970">
    <w:abstractNumId w:val="17"/>
  </w:num>
  <w:num w:numId="23" w16cid:durableId="114905827">
    <w:abstractNumId w:val="12"/>
  </w:num>
  <w:num w:numId="24" w16cid:durableId="2364069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6271876">
    <w:abstractNumId w:val="20"/>
  </w:num>
  <w:num w:numId="26" w16cid:durableId="586576241">
    <w:abstractNumId w:val="6"/>
  </w:num>
  <w:num w:numId="27" w16cid:durableId="978388758">
    <w:abstractNumId w:val="9"/>
  </w:num>
  <w:num w:numId="28" w16cid:durableId="1332175459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3E39"/>
    <w:rsid w:val="0000175A"/>
    <w:rsid w:val="0002356C"/>
    <w:rsid w:val="00024A75"/>
    <w:rsid w:val="00031880"/>
    <w:rsid w:val="000329D8"/>
    <w:rsid w:val="00032C4B"/>
    <w:rsid w:val="000428A1"/>
    <w:rsid w:val="000431B5"/>
    <w:rsid w:val="00055A07"/>
    <w:rsid w:val="00071E27"/>
    <w:rsid w:val="00081644"/>
    <w:rsid w:val="00081CC6"/>
    <w:rsid w:val="000855CA"/>
    <w:rsid w:val="00097D14"/>
    <w:rsid w:val="000A16EC"/>
    <w:rsid w:val="000A5254"/>
    <w:rsid w:val="000B5199"/>
    <w:rsid w:val="000C6558"/>
    <w:rsid w:val="000D069A"/>
    <w:rsid w:val="000D2EBD"/>
    <w:rsid w:val="000F1FC9"/>
    <w:rsid w:val="000F3ACB"/>
    <w:rsid w:val="000F4158"/>
    <w:rsid w:val="000F49FE"/>
    <w:rsid w:val="00107267"/>
    <w:rsid w:val="00113FBE"/>
    <w:rsid w:val="001152A1"/>
    <w:rsid w:val="001158D0"/>
    <w:rsid w:val="001263C3"/>
    <w:rsid w:val="0013114B"/>
    <w:rsid w:val="001313BE"/>
    <w:rsid w:val="00166FFA"/>
    <w:rsid w:val="00167D44"/>
    <w:rsid w:val="0018410E"/>
    <w:rsid w:val="0019039B"/>
    <w:rsid w:val="001A3E7C"/>
    <w:rsid w:val="001A48AE"/>
    <w:rsid w:val="001C225B"/>
    <w:rsid w:val="001C2A5B"/>
    <w:rsid w:val="001C3339"/>
    <w:rsid w:val="001D1404"/>
    <w:rsid w:val="001E1728"/>
    <w:rsid w:val="001E6326"/>
    <w:rsid w:val="001E71EB"/>
    <w:rsid w:val="002071D6"/>
    <w:rsid w:val="00207687"/>
    <w:rsid w:val="00207B95"/>
    <w:rsid w:val="0021296D"/>
    <w:rsid w:val="00212E07"/>
    <w:rsid w:val="00212EFB"/>
    <w:rsid w:val="00217C93"/>
    <w:rsid w:val="00217EBA"/>
    <w:rsid w:val="00220997"/>
    <w:rsid w:val="002230B5"/>
    <w:rsid w:val="0022379E"/>
    <w:rsid w:val="00223ACA"/>
    <w:rsid w:val="0023343A"/>
    <w:rsid w:val="00236B05"/>
    <w:rsid w:val="0023798E"/>
    <w:rsid w:val="00241439"/>
    <w:rsid w:val="0024584D"/>
    <w:rsid w:val="00250D57"/>
    <w:rsid w:val="0026627A"/>
    <w:rsid w:val="0027038F"/>
    <w:rsid w:val="00276F66"/>
    <w:rsid w:val="00284B80"/>
    <w:rsid w:val="00285007"/>
    <w:rsid w:val="00285CB5"/>
    <w:rsid w:val="002905FC"/>
    <w:rsid w:val="00293034"/>
    <w:rsid w:val="0029426A"/>
    <w:rsid w:val="002944B2"/>
    <w:rsid w:val="0029612F"/>
    <w:rsid w:val="002A79F6"/>
    <w:rsid w:val="002B26FA"/>
    <w:rsid w:val="002B715C"/>
    <w:rsid w:val="002C1163"/>
    <w:rsid w:val="002D0A1F"/>
    <w:rsid w:val="002D752B"/>
    <w:rsid w:val="002E7780"/>
    <w:rsid w:val="002F08DA"/>
    <w:rsid w:val="002F3D25"/>
    <w:rsid w:val="00300D39"/>
    <w:rsid w:val="0030391A"/>
    <w:rsid w:val="003067B7"/>
    <w:rsid w:val="00307160"/>
    <w:rsid w:val="0031082E"/>
    <w:rsid w:val="00324C54"/>
    <w:rsid w:val="00326E55"/>
    <w:rsid w:val="003272BB"/>
    <w:rsid w:val="00347120"/>
    <w:rsid w:val="00364B9E"/>
    <w:rsid w:val="003658D8"/>
    <w:rsid w:val="00370C0A"/>
    <w:rsid w:val="00377D7A"/>
    <w:rsid w:val="0038110B"/>
    <w:rsid w:val="00383A89"/>
    <w:rsid w:val="0039072C"/>
    <w:rsid w:val="003919F4"/>
    <w:rsid w:val="00393355"/>
    <w:rsid w:val="003A0027"/>
    <w:rsid w:val="003A6CCB"/>
    <w:rsid w:val="003C059C"/>
    <w:rsid w:val="003C086F"/>
    <w:rsid w:val="003D0A65"/>
    <w:rsid w:val="003D1F7A"/>
    <w:rsid w:val="003E60F0"/>
    <w:rsid w:val="003F0C7A"/>
    <w:rsid w:val="003F10DD"/>
    <w:rsid w:val="003F3F24"/>
    <w:rsid w:val="00400149"/>
    <w:rsid w:val="00400FE9"/>
    <w:rsid w:val="00403351"/>
    <w:rsid w:val="0041572A"/>
    <w:rsid w:val="00415DA2"/>
    <w:rsid w:val="00417710"/>
    <w:rsid w:val="00424897"/>
    <w:rsid w:val="004325A3"/>
    <w:rsid w:val="004340C7"/>
    <w:rsid w:val="00435C57"/>
    <w:rsid w:val="00436315"/>
    <w:rsid w:val="00436705"/>
    <w:rsid w:val="00440832"/>
    <w:rsid w:val="00443C09"/>
    <w:rsid w:val="004677B5"/>
    <w:rsid w:val="00472137"/>
    <w:rsid w:val="00474340"/>
    <w:rsid w:val="00474EFE"/>
    <w:rsid w:val="00476669"/>
    <w:rsid w:val="00482436"/>
    <w:rsid w:val="00486EAE"/>
    <w:rsid w:val="004925F7"/>
    <w:rsid w:val="00492743"/>
    <w:rsid w:val="00494D24"/>
    <w:rsid w:val="004960AE"/>
    <w:rsid w:val="00496F3D"/>
    <w:rsid w:val="004A1B41"/>
    <w:rsid w:val="004B0EAC"/>
    <w:rsid w:val="004B50A1"/>
    <w:rsid w:val="004C0C41"/>
    <w:rsid w:val="004C4805"/>
    <w:rsid w:val="004D4976"/>
    <w:rsid w:val="004D754A"/>
    <w:rsid w:val="004D7FB7"/>
    <w:rsid w:val="004E098E"/>
    <w:rsid w:val="004E0D7F"/>
    <w:rsid w:val="004E2EF4"/>
    <w:rsid w:val="004E4C11"/>
    <w:rsid w:val="004E607F"/>
    <w:rsid w:val="004E721D"/>
    <w:rsid w:val="004F69BE"/>
    <w:rsid w:val="0050143D"/>
    <w:rsid w:val="00504E09"/>
    <w:rsid w:val="0052054A"/>
    <w:rsid w:val="005217F6"/>
    <w:rsid w:val="00521B37"/>
    <w:rsid w:val="00524395"/>
    <w:rsid w:val="005320C5"/>
    <w:rsid w:val="00533559"/>
    <w:rsid w:val="00534407"/>
    <w:rsid w:val="00534B00"/>
    <w:rsid w:val="00535E57"/>
    <w:rsid w:val="00541EA7"/>
    <w:rsid w:val="0055427F"/>
    <w:rsid w:val="005633E6"/>
    <w:rsid w:val="005648FF"/>
    <w:rsid w:val="00565F13"/>
    <w:rsid w:val="00571966"/>
    <w:rsid w:val="00580948"/>
    <w:rsid w:val="005867E5"/>
    <w:rsid w:val="0059624E"/>
    <w:rsid w:val="005A3CCA"/>
    <w:rsid w:val="005A3FF4"/>
    <w:rsid w:val="005A4AF4"/>
    <w:rsid w:val="005A67EB"/>
    <w:rsid w:val="005A70C7"/>
    <w:rsid w:val="005B1FF5"/>
    <w:rsid w:val="005B2E72"/>
    <w:rsid w:val="005B5596"/>
    <w:rsid w:val="005C4226"/>
    <w:rsid w:val="005C47D1"/>
    <w:rsid w:val="005C7BD8"/>
    <w:rsid w:val="005C7FAA"/>
    <w:rsid w:val="005D7B29"/>
    <w:rsid w:val="005D7C81"/>
    <w:rsid w:val="005E2C33"/>
    <w:rsid w:val="005E371B"/>
    <w:rsid w:val="005E38E9"/>
    <w:rsid w:val="005E66C0"/>
    <w:rsid w:val="005E67B2"/>
    <w:rsid w:val="005E7B60"/>
    <w:rsid w:val="005F26A9"/>
    <w:rsid w:val="00610DFA"/>
    <w:rsid w:val="00613B5E"/>
    <w:rsid w:val="00615D16"/>
    <w:rsid w:val="0062310C"/>
    <w:rsid w:val="00624BB4"/>
    <w:rsid w:val="00630128"/>
    <w:rsid w:val="00635779"/>
    <w:rsid w:val="00636A62"/>
    <w:rsid w:val="00642FBF"/>
    <w:rsid w:val="00643346"/>
    <w:rsid w:val="0064536A"/>
    <w:rsid w:val="00652203"/>
    <w:rsid w:val="00654617"/>
    <w:rsid w:val="00660F7B"/>
    <w:rsid w:val="00661DC3"/>
    <w:rsid w:val="00665EAE"/>
    <w:rsid w:val="00667182"/>
    <w:rsid w:val="00670BC6"/>
    <w:rsid w:val="0067113A"/>
    <w:rsid w:val="00674B2E"/>
    <w:rsid w:val="00681B7F"/>
    <w:rsid w:val="00686951"/>
    <w:rsid w:val="00686DA0"/>
    <w:rsid w:val="00687E8A"/>
    <w:rsid w:val="00687FB1"/>
    <w:rsid w:val="00693003"/>
    <w:rsid w:val="0069419D"/>
    <w:rsid w:val="006A2276"/>
    <w:rsid w:val="006A7B1D"/>
    <w:rsid w:val="006C0BCB"/>
    <w:rsid w:val="006C6FA0"/>
    <w:rsid w:val="006D247A"/>
    <w:rsid w:val="006D43E7"/>
    <w:rsid w:val="006D59AA"/>
    <w:rsid w:val="006E755D"/>
    <w:rsid w:val="00703B23"/>
    <w:rsid w:val="00705DC6"/>
    <w:rsid w:val="00707710"/>
    <w:rsid w:val="00710025"/>
    <w:rsid w:val="00713FAA"/>
    <w:rsid w:val="0071674D"/>
    <w:rsid w:val="007218D6"/>
    <w:rsid w:val="007330A2"/>
    <w:rsid w:val="00740C0B"/>
    <w:rsid w:val="00740FA7"/>
    <w:rsid w:val="00750116"/>
    <w:rsid w:val="0075335D"/>
    <w:rsid w:val="00754192"/>
    <w:rsid w:val="00754A53"/>
    <w:rsid w:val="007605C5"/>
    <w:rsid w:val="00771296"/>
    <w:rsid w:val="007754F5"/>
    <w:rsid w:val="0078013A"/>
    <w:rsid w:val="00783CC8"/>
    <w:rsid w:val="00784133"/>
    <w:rsid w:val="0079092A"/>
    <w:rsid w:val="007A05BE"/>
    <w:rsid w:val="007A2167"/>
    <w:rsid w:val="007A777C"/>
    <w:rsid w:val="007B48BA"/>
    <w:rsid w:val="007B7452"/>
    <w:rsid w:val="007D13C6"/>
    <w:rsid w:val="007D5135"/>
    <w:rsid w:val="007D5CB2"/>
    <w:rsid w:val="007D7834"/>
    <w:rsid w:val="007E12A9"/>
    <w:rsid w:val="007E1706"/>
    <w:rsid w:val="007F1C31"/>
    <w:rsid w:val="007F7888"/>
    <w:rsid w:val="0080072C"/>
    <w:rsid w:val="0080299D"/>
    <w:rsid w:val="008057F7"/>
    <w:rsid w:val="00811B41"/>
    <w:rsid w:val="00820FB8"/>
    <w:rsid w:val="00826409"/>
    <w:rsid w:val="0082773C"/>
    <w:rsid w:val="00833E69"/>
    <w:rsid w:val="00851E37"/>
    <w:rsid w:val="00852075"/>
    <w:rsid w:val="008806D3"/>
    <w:rsid w:val="00881ABF"/>
    <w:rsid w:val="008A70D2"/>
    <w:rsid w:val="008B41C9"/>
    <w:rsid w:val="008B56AD"/>
    <w:rsid w:val="008D0898"/>
    <w:rsid w:val="008D1415"/>
    <w:rsid w:val="008E2625"/>
    <w:rsid w:val="008E3BE5"/>
    <w:rsid w:val="008E4F0A"/>
    <w:rsid w:val="008F0B82"/>
    <w:rsid w:val="008F305E"/>
    <w:rsid w:val="008F714D"/>
    <w:rsid w:val="0090713E"/>
    <w:rsid w:val="009106B0"/>
    <w:rsid w:val="00915D4B"/>
    <w:rsid w:val="00920B46"/>
    <w:rsid w:val="009237F7"/>
    <w:rsid w:val="00925494"/>
    <w:rsid w:val="009260F9"/>
    <w:rsid w:val="009304FC"/>
    <w:rsid w:val="009315A1"/>
    <w:rsid w:val="0093366F"/>
    <w:rsid w:val="009379F4"/>
    <w:rsid w:val="0094045E"/>
    <w:rsid w:val="009565AB"/>
    <w:rsid w:val="00971F97"/>
    <w:rsid w:val="00974CC0"/>
    <w:rsid w:val="00975A0F"/>
    <w:rsid w:val="00982D65"/>
    <w:rsid w:val="00983782"/>
    <w:rsid w:val="00984C23"/>
    <w:rsid w:val="00985DBE"/>
    <w:rsid w:val="00985E67"/>
    <w:rsid w:val="00993AE9"/>
    <w:rsid w:val="009A036A"/>
    <w:rsid w:val="009A75DD"/>
    <w:rsid w:val="009B4964"/>
    <w:rsid w:val="009C3114"/>
    <w:rsid w:val="009D6319"/>
    <w:rsid w:val="009D7E88"/>
    <w:rsid w:val="009E1F9E"/>
    <w:rsid w:val="009E3AAC"/>
    <w:rsid w:val="009E6097"/>
    <w:rsid w:val="009E69E3"/>
    <w:rsid w:val="009E79F3"/>
    <w:rsid w:val="009F2420"/>
    <w:rsid w:val="009F2E36"/>
    <w:rsid w:val="009F43D9"/>
    <w:rsid w:val="009F47EA"/>
    <w:rsid w:val="00A02FFD"/>
    <w:rsid w:val="00A04BA1"/>
    <w:rsid w:val="00A14408"/>
    <w:rsid w:val="00A14CA3"/>
    <w:rsid w:val="00A21628"/>
    <w:rsid w:val="00A22EB1"/>
    <w:rsid w:val="00A240ED"/>
    <w:rsid w:val="00A33CAF"/>
    <w:rsid w:val="00A44035"/>
    <w:rsid w:val="00A45FFA"/>
    <w:rsid w:val="00A46CFA"/>
    <w:rsid w:val="00A477A7"/>
    <w:rsid w:val="00A53570"/>
    <w:rsid w:val="00A55003"/>
    <w:rsid w:val="00A560F6"/>
    <w:rsid w:val="00A63293"/>
    <w:rsid w:val="00A65AA3"/>
    <w:rsid w:val="00A66FC4"/>
    <w:rsid w:val="00A72A14"/>
    <w:rsid w:val="00A73BB7"/>
    <w:rsid w:val="00A73F67"/>
    <w:rsid w:val="00A763CB"/>
    <w:rsid w:val="00A770BA"/>
    <w:rsid w:val="00A9510D"/>
    <w:rsid w:val="00AA3031"/>
    <w:rsid w:val="00AA6B84"/>
    <w:rsid w:val="00AA7664"/>
    <w:rsid w:val="00AB5C2E"/>
    <w:rsid w:val="00AC354E"/>
    <w:rsid w:val="00AD3E39"/>
    <w:rsid w:val="00AD7CB6"/>
    <w:rsid w:val="00B0079C"/>
    <w:rsid w:val="00B021B5"/>
    <w:rsid w:val="00B10D7B"/>
    <w:rsid w:val="00B12150"/>
    <w:rsid w:val="00B15217"/>
    <w:rsid w:val="00B16A3D"/>
    <w:rsid w:val="00B2223B"/>
    <w:rsid w:val="00B330F8"/>
    <w:rsid w:val="00B33162"/>
    <w:rsid w:val="00B331E9"/>
    <w:rsid w:val="00B34EF5"/>
    <w:rsid w:val="00B61726"/>
    <w:rsid w:val="00B62CFA"/>
    <w:rsid w:val="00B70A86"/>
    <w:rsid w:val="00B71C65"/>
    <w:rsid w:val="00B7523D"/>
    <w:rsid w:val="00B82F2F"/>
    <w:rsid w:val="00B83E49"/>
    <w:rsid w:val="00B87E63"/>
    <w:rsid w:val="00B91B9E"/>
    <w:rsid w:val="00B91EEA"/>
    <w:rsid w:val="00B945B7"/>
    <w:rsid w:val="00B97470"/>
    <w:rsid w:val="00BA4C45"/>
    <w:rsid w:val="00BA5C60"/>
    <w:rsid w:val="00BB42FB"/>
    <w:rsid w:val="00BB485A"/>
    <w:rsid w:val="00BB6848"/>
    <w:rsid w:val="00BB7783"/>
    <w:rsid w:val="00BB7D7F"/>
    <w:rsid w:val="00BC1AC5"/>
    <w:rsid w:val="00BC53BF"/>
    <w:rsid w:val="00BC7075"/>
    <w:rsid w:val="00BC7593"/>
    <w:rsid w:val="00BD3724"/>
    <w:rsid w:val="00BD4548"/>
    <w:rsid w:val="00BD5512"/>
    <w:rsid w:val="00BE2585"/>
    <w:rsid w:val="00BE2ED1"/>
    <w:rsid w:val="00BE4C36"/>
    <w:rsid w:val="00BF0ED0"/>
    <w:rsid w:val="00BF6417"/>
    <w:rsid w:val="00C00E97"/>
    <w:rsid w:val="00C14AE0"/>
    <w:rsid w:val="00C178A1"/>
    <w:rsid w:val="00C20E6B"/>
    <w:rsid w:val="00C23C80"/>
    <w:rsid w:val="00C276D2"/>
    <w:rsid w:val="00C30F6F"/>
    <w:rsid w:val="00C35891"/>
    <w:rsid w:val="00C365DA"/>
    <w:rsid w:val="00C37E10"/>
    <w:rsid w:val="00C4118F"/>
    <w:rsid w:val="00C47A52"/>
    <w:rsid w:val="00C52CA1"/>
    <w:rsid w:val="00C535D4"/>
    <w:rsid w:val="00C6675B"/>
    <w:rsid w:val="00C757D7"/>
    <w:rsid w:val="00C77538"/>
    <w:rsid w:val="00C80484"/>
    <w:rsid w:val="00C806E9"/>
    <w:rsid w:val="00C83149"/>
    <w:rsid w:val="00C83F29"/>
    <w:rsid w:val="00C870EB"/>
    <w:rsid w:val="00C95764"/>
    <w:rsid w:val="00C97178"/>
    <w:rsid w:val="00CA0475"/>
    <w:rsid w:val="00CA0DDC"/>
    <w:rsid w:val="00CA2C6A"/>
    <w:rsid w:val="00CA3AFF"/>
    <w:rsid w:val="00CA5572"/>
    <w:rsid w:val="00CA7C6C"/>
    <w:rsid w:val="00CB15D6"/>
    <w:rsid w:val="00CB2B04"/>
    <w:rsid w:val="00CB2FBF"/>
    <w:rsid w:val="00CB311B"/>
    <w:rsid w:val="00CB4718"/>
    <w:rsid w:val="00CC1457"/>
    <w:rsid w:val="00CD01E4"/>
    <w:rsid w:val="00CD43A3"/>
    <w:rsid w:val="00CF6989"/>
    <w:rsid w:val="00D0061E"/>
    <w:rsid w:val="00D0598C"/>
    <w:rsid w:val="00D060D0"/>
    <w:rsid w:val="00D17C99"/>
    <w:rsid w:val="00D20E38"/>
    <w:rsid w:val="00D31591"/>
    <w:rsid w:val="00D31664"/>
    <w:rsid w:val="00D367EE"/>
    <w:rsid w:val="00D40B78"/>
    <w:rsid w:val="00D5347D"/>
    <w:rsid w:val="00D56804"/>
    <w:rsid w:val="00D640ED"/>
    <w:rsid w:val="00D65EC7"/>
    <w:rsid w:val="00D724B7"/>
    <w:rsid w:val="00D93AAB"/>
    <w:rsid w:val="00D94A50"/>
    <w:rsid w:val="00DA0B9F"/>
    <w:rsid w:val="00DA0C0F"/>
    <w:rsid w:val="00DA1D19"/>
    <w:rsid w:val="00DA6717"/>
    <w:rsid w:val="00DB07A3"/>
    <w:rsid w:val="00DB08B1"/>
    <w:rsid w:val="00DE1534"/>
    <w:rsid w:val="00E01058"/>
    <w:rsid w:val="00E17FCA"/>
    <w:rsid w:val="00E26CBC"/>
    <w:rsid w:val="00E30C40"/>
    <w:rsid w:val="00E40C8C"/>
    <w:rsid w:val="00E440D9"/>
    <w:rsid w:val="00E4735F"/>
    <w:rsid w:val="00E548BF"/>
    <w:rsid w:val="00E57775"/>
    <w:rsid w:val="00E67DCB"/>
    <w:rsid w:val="00E82F65"/>
    <w:rsid w:val="00E8429C"/>
    <w:rsid w:val="00E97DBC"/>
    <w:rsid w:val="00EA17E6"/>
    <w:rsid w:val="00EA6A05"/>
    <w:rsid w:val="00EC0645"/>
    <w:rsid w:val="00EC0AD7"/>
    <w:rsid w:val="00EC474B"/>
    <w:rsid w:val="00EC6906"/>
    <w:rsid w:val="00EC7502"/>
    <w:rsid w:val="00EC78D6"/>
    <w:rsid w:val="00EE1398"/>
    <w:rsid w:val="00EE4A94"/>
    <w:rsid w:val="00EE545A"/>
    <w:rsid w:val="00EE57FF"/>
    <w:rsid w:val="00EF014D"/>
    <w:rsid w:val="00EF0E29"/>
    <w:rsid w:val="00F012DF"/>
    <w:rsid w:val="00F03E6D"/>
    <w:rsid w:val="00F10844"/>
    <w:rsid w:val="00F14FDD"/>
    <w:rsid w:val="00F2491D"/>
    <w:rsid w:val="00F2537A"/>
    <w:rsid w:val="00F263C5"/>
    <w:rsid w:val="00F33DE1"/>
    <w:rsid w:val="00F34BD2"/>
    <w:rsid w:val="00F37FF1"/>
    <w:rsid w:val="00F405EE"/>
    <w:rsid w:val="00F469AA"/>
    <w:rsid w:val="00F47BE6"/>
    <w:rsid w:val="00F500B2"/>
    <w:rsid w:val="00F504A6"/>
    <w:rsid w:val="00F721F8"/>
    <w:rsid w:val="00F82A7F"/>
    <w:rsid w:val="00F917CC"/>
    <w:rsid w:val="00F924D4"/>
    <w:rsid w:val="00F92BC7"/>
    <w:rsid w:val="00F93716"/>
    <w:rsid w:val="00FA5758"/>
    <w:rsid w:val="00FB1865"/>
    <w:rsid w:val="00FB634A"/>
    <w:rsid w:val="00FC3425"/>
    <w:rsid w:val="00FC4AAD"/>
    <w:rsid w:val="00FD1553"/>
    <w:rsid w:val="00FD18BF"/>
    <w:rsid w:val="00FD2F6F"/>
    <w:rsid w:val="00FD614A"/>
    <w:rsid w:val="00FD6D71"/>
    <w:rsid w:val="00FE2B67"/>
    <w:rsid w:val="00FE5DAC"/>
    <w:rsid w:val="00FF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50E24EAA"/>
  <w15:chartTrackingRefBased/>
  <w15:docId w15:val="{1195783E-FFD2-4AA6-8443-020A072A8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3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75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740C0B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113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semiHidden/>
    <w:rsid w:val="002B26FA"/>
    <w:pPr>
      <w:spacing w:after="120"/>
      <w:ind w:left="283"/>
    </w:pPr>
    <w:rPr>
      <w:rFonts w:ascii="Arial Narrow" w:hAnsi="Arial Narrow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semiHidden/>
    <w:rsid w:val="002B26FA"/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uiPriority w:val="59"/>
    <w:rsid w:val="00E17F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link w:val="Nagwek4"/>
    <w:uiPriority w:val="9"/>
    <w:semiHidden/>
    <w:rsid w:val="0000175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2Znak">
    <w:name w:val="Nagłówek 2 Znak"/>
    <w:link w:val="Nagwek2"/>
    <w:rsid w:val="002944B2"/>
    <w:rPr>
      <w:b/>
      <w:sz w:val="24"/>
    </w:rPr>
  </w:style>
  <w:style w:type="character" w:customStyle="1" w:styleId="Nagwek6Znak">
    <w:name w:val="Nagłówek 6 Znak"/>
    <w:link w:val="Nagwek6"/>
    <w:rsid w:val="002944B2"/>
    <w:rPr>
      <w:b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A73BB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73BB7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link w:val="Tekstprzypisudolnego"/>
    <w:uiPriority w:val="99"/>
    <w:rsid w:val="00A73BB7"/>
    <w:rPr>
      <w:rFonts w:ascii="Calibri" w:eastAsia="Calibri" w:hAnsi="Calibri"/>
      <w:lang w:val="x-none" w:eastAsia="en-US"/>
    </w:rPr>
  </w:style>
  <w:style w:type="paragraph" w:styleId="NormalnyWeb">
    <w:name w:val="Normal (Web)"/>
    <w:basedOn w:val="Normalny"/>
    <w:uiPriority w:val="99"/>
    <w:unhideWhenUsed/>
    <w:rsid w:val="00A73BB7"/>
    <w:rPr>
      <w:rFonts w:eastAsia="Calibri"/>
    </w:rPr>
  </w:style>
  <w:style w:type="character" w:styleId="Odwoanieprzypisudolnego">
    <w:name w:val="footnote reference"/>
    <w:uiPriority w:val="99"/>
    <w:unhideWhenUsed/>
    <w:rsid w:val="000431B5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0431B5"/>
  </w:style>
  <w:style w:type="character" w:customStyle="1" w:styleId="Nagwek8Znak">
    <w:name w:val="Nagłówek 8 Znak"/>
    <w:link w:val="Nagwek8"/>
    <w:uiPriority w:val="9"/>
    <w:semiHidden/>
    <w:rsid w:val="0067113A"/>
    <w:rPr>
      <w:rFonts w:ascii="Calibri" w:eastAsia="Times New Roman" w:hAnsi="Calibri" w:cs="Times New Roman"/>
      <w:i/>
      <w:iCs/>
      <w:sz w:val="24"/>
      <w:szCs w:val="24"/>
    </w:rPr>
  </w:style>
  <w:style w:type="paragraph" w:styleId="Bezodstpw">
    <w:name w:val="No Spacing"/>
    <w:uiPriority w:val="1"/>
    <w:qFormat/>
    <w:rsid w:val="002D752B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3F0C7A"/>
    <w:rPr>
      <w:sz w:val="24"/>
      <w:szCs w:val="24"/>
    </w:rPr>
  </w:style>
  <w:style w:type="paragraph" w:styleId="Poprawka">
    <w:name w:val="Revision"/>
    <w:hidden/>
    <w:uiPriority w:val="99"/>
    <w:semiHidden/>
    <w:rsid w:val="004001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B7B4FA-097F-40B8-8BB5-E4D9A03C7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162</TotalTime>
  <Pages>5</Pages>
  <Words>1394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Jolanta Michalszczak</dc:creator>
  <cp:keywords/>
  <dc:description/>
  <cp:lastModifiedBy>Monika Ćwiertka</cp:lastModifiedBy>
  <cp:revision>32</cp:revision>
  <cp:lastPrinted>2025-10-20T07:15:00Z</cp:lastPrinted>
  <dcterms:created xsi:type="dcterms:W3CDTF">2024-04-16T16:49:00Z</dcterms:created>
  <dcterms:modified xsi:type="dcterms:W3CDTF">2026-02-17T10:54:00Z</dcterms:modified>
</cp:coreProperties>
</file>