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8FD06" w14:textId="2A99A7A8" w:rsidR="00E65B7A" w:rsidRPr="00AB1118" w:rsidRDefault="007C39CF" w:rsidP="00C94374">
      <w:pPr>
        <w:jc w:val="right"/>
        <w:rPr>
          <w:rFonts w:ascii="Arial" w:hAnsi="Arial" w:cs="Arial"/>
        </w:rPr>
      </w:pPr>
      <w:r w:rsidRPr="007C39CF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7C39CF">
        <w:rPr>
          <w:rFonts w:ascii="Arial" w:hAnsi="Arial" w:cs="Arial"/>
        </w:rPr>
        <w:t>2026-02-25</w:t>
      </w:r>
    </w:p>
    <w:p w14:paraId="2AA2F1AB" w14:textId="77777777" w:rsidR="007C39CF" w:rsidRPr="007C39CF" w:rsidRDefault="007C39CF" w:rsidP="00C94374">
      <w:pPr>
        <w:rPr>
          <w:rFonts w:ascii="Arial" w:hAnsi="Arial" w:cs="Arial"/>
          <w:b/>
          <w:bCs/>
        </w:rPr>
      </w:pPr>
      <w:r w:rsidRPr="007C39CF">
        <w:rPr>
          <w:rFonts w:ascii="Arial" w:hAnsi="Arial" w:cs="Arial"/>
          <w:b/>
          <w:bCs/>
        </w:rPr>
        <w:t>Szpital Wojewódzki w Poznaniu</w:t>
      </w:r>
    </w:p>
    <w:p w14:paraId="1A5FC39F" w14:textId="481DF833" w:rsidR="00E65B7A" w:rsidRPr="00AB1118" w:rsidRDefault="007C39CF" w:rsidP="00C94374">
      <w:pPr>
        <w:rPr>
          <w:rFonts w:ascii="Arial" w:hAnsi="Arial" w:cs="Arial"/>
          <w:b/>
          <w:bCs/>
        </w:rPr>
      </w:pPr>
      <w:r w:rsidRPr="007C39CF">
        <w:rPr>
          <w:rFonts w:ascii="Arial" w:hAnsi="Arial" w:cs="Arial"/>
          <w:b/>
          <w:bCs/>
        </w:rPr>
        <w:t>Dział Zamówień Publicznych</w:t>
      </w:r>
    </w:p>
    <w:p w14:paraId="66E06893" w14:textId="28C79254" w:rsidR="00E65B7A" w:rsidRPr="00AB1118" w:rsidRDefault="007C39CF" w:rsidP="00C94374">
      <w:pPr>
        <w:rPr>
          <w:rFonts w:ascii="Arial" w:hAnsi="Arial" w:cs="Arial"/>
        </w:rPr>
      </w:pPr>
      <w:r w:rsidRPr="007C39CF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7C39CF">
        <w:rPr>
          <w:rFonts w:ascii="Arial" w:hAnsi="Arial" w:cs="Arial"/>
        </w:rPr>
        <w:t>7/19</w:t>
      </w:r>
    </w:p>
    <w:p w14:paraId="4A18C9FC" w14:textId="79191FE0" w:rsidR="00E65B7A" w:rsidRPr="00AB1118" w:rsidRDefault="007C39CF" w:rsidP="00C94374">
      <w:pPr>
        <w:rPr>
          <w:rFonts w:ascii="Arial" w:hAnsi="Arial" w:cs="Arial"/>
        </w:rPr>
      </w:pPr>
      <w:r w:rsidRPr="007C39CF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7C39CF">
        <w:rPr>
          <w:rFonts w:ascii="Arial" w:hAnsi="Arial" w:cs="Arial"/>
        </w:rPr>
        <w:t>Poznań</w:t>
      </w:r>
    </w:p>
    <w:p w14:paraId="0A534952" w14:textId="77777777" w:rsidR="00C94374" w:rsidRDefault="00C94374" w:rsidP="00C9437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88F160A" w14:textId="77777777" w:rsidR="00C94374" w:rsidRDefault="00C94374" w:rsidP="00C9437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43FE26C" w14:textId="383085F0" w:rsidR="00E65B7A" w:rsidRPr="00AB1118" w:rsidRDefault="00E65B7A" w:rsidP="00C9437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71DE10A3" w14:textId="77777777" w:rsidR="00E65B7A" w:rsidRDefault="00E65B7A" w:rsidP="00C9437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527827CA" w14:textId="77777777" w:rsidR="00C94374" w:rsidRDefault="00C94374" w:rsidP="00C9437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04CE96D" w14:textId="77777777" w:rsidR="00C94374" w:rsidRPr="00AB1118" w:rsidRDefault="00C94374" w:rsidP="00C9437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3C3EB12B" w14:textId="77777777" w:rsidTr="004C0D4A">
        <w:tc>
          <w:tcPr>
            <w:tcW w:w="9330" w:type="dxa"/>
            <w:shd w:val="clear" w:color="auto" w:fill="F2F2F2"/>
            <w:hideMark/>
          </w:tcPr>
          <w:p w14:paraId="6F314163" w14:textId="77777777" w:rsidR="00E65B7A" w:rsidRPr="00AB1118" w:rsidRDefault="00E65B7A" w:rsidP="00C943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FA65CB0" w14:textId="77777777" w:rsidR="00E65B7A" w:rsidRPr="00AB1118" w:rsidRDefault="00E65B7A" w:rsidP="00C9437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4C1F814F" w14:textId="77777777" w:rsidR="00E65B7A" w:rsidRPr="00AB1118" w:rsidRDefault="00E65B7A" w:rsidP="00C9437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380C9740" w14:textId="77777777" w:rsidTr="004C0D4A">
        <w:tc>
          <w:tcPr>
            <w:tcW w:w="2268" w:type="dxa"/>
          </w:tcPr>
          <w:p w14:paraId="1877F7A4" w14:textId="77777777" w:rsidR="00C94374" w:rsidRDefault="00C94374" w:rsidP="00C9437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6FB08080" w14:textId="51A3EAEA" w:rsidR="00E65B7A" w:rsidRPr="00AB1118" w:rsidRDefault="00E65B7A" w:rsidP="00C9437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05C4883" w14:textId="77777777" w:rsidR="00C94374" w:rsidRDefault="00C94374" w:rsidP="00C943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13E8F4E" w14:textId="74A11FFE" w:rsidR="00E65B7A" w:rsidRPr="00AB1118" w:rsidRDefault="00E65B7A" w:rsidP="00C943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7C39CF" w:rsidRPr="007C39CF">
              <w:rPr>
                <w:rFonts w:ascii="Arial" w:hAnsi="Arial" w:cs="Arial"/>
              </w:rPr>
              <w:t>podstawowy</w:t>
            </w:r>
            <w:r w:rsidR="00C94374">
              <w:rPr>
                <w:rFonts w:ascii="Arial" w:hAnsi="Arial" w:cs="Arial"/>
              </w:rPr>
              <w:t>m</w:t>
            </w:r>
            <w:r w:rsidR="007C39CF" w:rsidRPr="007C39CF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7C39CF" w:rsidRPr="007C39CF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40ADC0A" w14:textId="77777777" w:rsidTr="004C0D4A">
        <w:tc>
          <w:tcPr>
            <w:tcW w:w="2268" w:type="dxa"/>
          </w:tcPr>
          <w:p w14:paraId="56134C03" w14:textId="77777777" w:rsidR="00E65B7A" w:rsidRPr="00AB1118" w:rsidRDefault="00E65B7A" w:rsidP="00C9437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3D580028" w14:textId="42C101B9" w:rsidR="00E65B7A" w:rsidRPr="00AB1118" w:rsidRDefault="007C39CF" w:rsidP="00C943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C39CF">
              <w:rPr>
                <w:rFonts w:ascii="Arial" w:hAnsi="Arial" w:cs="Arial"/>
                <w:bCs/>
              </w:rPr>
              <w:t xml:space="preserve">Zakup defibrylatorów zewnętrznych, pompy do </w:t>
            </w:r>
            <w:proofErr w:type="spellStart"/>
            <w:r w:rsidRPr="007C39CF">
              <w:rPr>
                <w:rFonts w:ascii="Arial" w:hAnsi="Arial" w:cs="Arial"/>
                <w:bCs/>
              </w:rPr>
              <w:t>kontrapulsacji</w:t>
            </w:r>
            <w:proofErr w:type="spellEnd"/>
            <w:r w:rsidRPr="007C39CF">
              <w:rPr>
                <w:rFonts w:ascii="Arial" w:hAnsi="Arial" w:cs="Arial"/>
                <w:bCs/>
              </w:rPr>
      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7C39CF" w:rsidRPr="00AB1118" w14:paraId="591A4ED3" w14:textId="77777777" w:rsidTr="002753BC">
        <w:tc>
          <w:tcPr>
            <w:tcW w:w="2268" w:type="dxa"/>
          </w:tcPr>
          <w:p w14:paraId="36B95672" w14:textId="77777777" w:rsidR="007C39CF" w:rsidRPr="00AB1118" w:rsidRDefault="007C39CF" w:rsidP="00C9437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4628FD4" w14:textId="77777777" w:rsidR="007C39CF" w:rsidRDefault="007C39CF" w:rsidP="00C943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C39CF">
              <w:rPr>
                <w:rFonts w:ascii="Arial" w:hAnsi="Arial" w:cs="Arial"/>
                <w:bCs/>
              </w:rPr>
              <w:t>SZW/DZP/12/2026</w:t>
            </w:r>
          </w:p>
          <w:p w14:paraId="7F3616EC" w14:textId="27548972" w:rsidR="00C94374" w:rsidRPr="00AB1118" w:rsidRDefault="00C94374" w:rsidP="00C9437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D1FCF0C" w14:textId="77777777" w:rsidR="00C94374" w:rsidRDefault="00C94374" w:rsidP="00C9437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0ACD03B" w14:textId="2A3DBA46" w:rsidR="004F079B" w:rsidRDefault="004F079B" w:rsidP="00C9437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7C39CF" w:rsidRPr="007C39CF">
        <w:rPr>
          <w:rFonts w:cs="Arial"/>
          <w:b/>
          <w:sz w:val="24"/>
        </w:rPr>
        <w:t>Szpital Wojewódzki w Poznaniu</w:t>
      </w:r>
      <w:r w:rsidR="00C94374">
        <w:rPr>
          <w:rFonts w:cs="Arial"/>
          <w:b/>
          <w:sz w:val="24"/>
        </w:rPr>
        <w:t xml:space="preserve">, </w:t>
      </w:r>
      <w:r w:rsidR="007C39CF" w:rsidRPr="007C39CF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7C39CF" w:rsidRPr="007C39CF">
        <w:rPr>
          <w:rFonts w:cs="Arial"/>
          <w:sz w:val="24"/>
        </w:rPr>
        <w:t>(</w:t>
      </w:r>
      <w:proofErr w:type="spellStart"/>
      <w:r w:rsidR="007C39CF" w:rsidRPr="007C39CF">
        <w:rPr>
          <w:rFonts w:cs="Arial"/>
          <w:sz w:val="24"/>
        </w:rPr>
        <w:t>t.j</w:t>
      </w:r>
      <w:proofErr w:type="spellEnd"/>
      <w:r w:rsidR="007C39CF" w:rsidRPr="007C39CF">
        <w:rPr>
          <w:rFonts w:cs="Arial"/>
          <w:sz w:val="24"/>
        </w:rPr>
        <w:t xml:space="preserve">. Dz. U. z 2024 r. poz. 1320 z </w:t>
      </w:r>
      <w:proofErr w:type="spellStart"/>
      <w:r w:rsidR="007C39CF" w:rsidRPr="007C39CF">
        <w:rPr>
          <w:rFonts w:cs="Arial"/>
          <w:sz w:val="24"/>
        </w:rPr>
        <w:t>późn</w:t>
      </w:r>
      <w:proofErr w:type="spellEnd"/>
      <w:r w:rsidR="007C39CF" w:rsidRPr="007C39CF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DC1537B" w14:textId="77777777" w:rsidR="00C94374" w:rsidRPr="00E65B7A" w:rsidRDefault="00C94374" w:rsidP="00C9437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50BD27A5" w14:textId="4D0CABAA" w:rsidR="004F079B" w:rsidRPr="00E65B7A" w:rsidRDefault="004F079B" w:rsidP="00C9437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7C39CF" w:rsidRPr="007C39CF">
        <w:rPr>
          <w:rFonts w:cs="Arial"/>
          <w:b/>
          <w:sz w:val="24"/>
        </w:rPr>
        <w:t>2026-02-26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7C39CF" w:rsidRPr="007C39CF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7C39CF" w:rsidRPr="007C39CF">
        <w:rPr>
          <w:rFonts w:cs="Arial"/>
          <w:b/>
          <w:sz w:val="24"/>
        </w:rPr>
        <w:t>2026-03-02</w:t>
      </w:r>
      <w:r w:rsidR="008365E9" w:rsidRPr="00E65B7A">
        <w:rPr>
          <w:rFonts w:cs="Arial"/>
          <w:sz w:val="24"/>
        </w:rPr>
        <w:t xml:space="preserve"> godz. </w:t>
      </w:r>
      <w:r w:rsidR="007C39CF" w:rsidRPr="007C39CF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3A6D856" w14:textId="799A757A" w:rsidR="004F079B" w:rsidRPr="00E65B7A" w:rsidRDefault="004F079B" w:rsidP="00C9437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7C39CF" w:rsidRPr="007C39CF">
        <w:rPr>
          <w:rFonts w:cs="Arial"/>
          <w:b/>
          <w:sz w:val="24"/>
        </w:rPr>
        <w:t>2026-02-26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7C39CF" w:rsidRPr="007C39CF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7C39CF" w:rsidRPr="007C39CF">
        <w:rPr>
          <w:rFonts w:cs="Arial"/>
          <w:b/>
          <w:sz w:val="24"/>
        </w:rPr>
        <w:t>2026-03-02</w:t>
      </w:r>
      <w:r w:rsidR="008365E9" w:rsidRPr="00E65B7A">
        <w:rPr>
          <w:rFonts w:cs="Arial"/>
          <w:sz w:val="24"/>
        </w:rPr>
        <w:t xml:space="preserve"> godz. </w:t>
      </w:r>
      <w:r w:rsidR="007C39CF" w:rsidRPr="007C39CF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F99CC41" w14:textId="77777777" w:rsidR="00C94374" w:rsidRDefault="00C94374" w:rsidP="00C9437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2C6043B" w14:textId="2F8FD5D6" w:rsidR="00F16C50" w:rsidRPr="00E65B7A" w:rsidRDefault="00F16C50" w:rsidP="00C9437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10D28">
        <w:rPr>
          <w:rFonts w:ascii="Arial" w:hAnsi="Arial" w:cs="Arial"/>
          <w:sz w:val="24"/>
        </w:rPr>
        <w:t xml:space="preserve">i </w:t>
      </w:r>
      <w:r w:rsidRPr="00E65B7A">
        <w:rPr>
          <w:rFonts w:ascii="Arial" w:hAnsi="Arial" w:cs="Arial"/>
          <w:sz w:val="24"/>
        </w:rPr>
        <w:t xml:space="preserve"> otwarcia ofert.</w:t>
      </w:r>
    </w:p>
    <w:p w14:paraId="719D0C9E" w14:textId="77777777" w:rsidR="00F16C50" w:rsidRDefault="00F16C50" w:rsidP="00C9437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3BC1FFFE" w14:textId="77777777" w:rsidR="00C94374" w:rsidRDefault="00C94374" w:rsidP="00C9437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ECEDA20" w14:textId="77777777" w:rsidR="00C94374" w:rsidRPr="00510D28" w:rsidRDefault="00C94374" w:rsidP="00C94374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510D28">
        <w:rPr>
          <w:rFonts w:ascii="Arial" w:hAnsi="Arial" w:cs="Arial"/>
          <w:i/>
          <w:sz w:val="22"/>
          <w:szCs w:val="22"/>
        </w:rPr>
        <w:t xml:space="preserve">  /-/ Z-ca Dyrektora ds. Administracyjnych</w:t>
      </w:r>
    </w:p>
    <w:p w14:paraId="0092B2E7" w14:textId="77777777" w:rsidR="00C94374" w:rsidRPr="00510D28" w:rsidRDefault="00C94374" w:rsidP="00C94374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510D28">
        <w:rPr>
          <w:rFonts w:ascii="Arial" w:hAnsi="Arial" w:cs="Arial"/>
          <w:i/>
          <w:sz w:val="22"/>
          <w:szCs w:val="22"/>
        </w:rPr>
        <w:t>Aneta Jałowiecka</w:t>
      </w:r>
    </w:p>
    <w:p w14:paraId="6EFA990F" w14:textId="77777777" w:rsidR="00C94374" w:rsidRPr="00E65B7A" w:rsidRDefault="00C94374" w:rsidP="00C9437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C94374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A9B40" w14:textId="77777777" w:rsidR="002E126D" w:rsidRDefault="002E126D">
      <w:r>
        <w:separator/>
      </w:r>
    </w:p>
  </w:endnote>
  <w:endnote w:type="continuationSeparator" w:id="0">
    <w:p w14:paraId="4330A184" w14:textId="77777777" w:rsidR="002E126D" w:rsidRDefault="002E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28FB" w14:textId="77777777" w:rsidR="007C39CF" w:rsidRDefault="007C39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9139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620500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79F6A" w14:textId="77777777" w:rsidR="007C39CF" w:rsidRDefault="007C39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AEF35" w14:textId="77777777" w:rsidR="002E126D" w:rsidRDefault="002E126D">
      <w:r>
        <w:separator/>
      </w:r>
    </w:p>
  </w:footnote>
  <w:footnote w:type="continuationSeparator" w:id="0">
    <w:p w14:paraId="5729F4A8" w14:textId="77777777" w:rsidR="002E126D" w:rsidRDefault="002E1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437B" w14:textId="77777777" w:rsidR="007C39CF" w:rsidRDefault="007C39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4FF64" w14:textId="77777777" w:rsidR="007C39CF" w:rsidRDefault="007C39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DF82" w14:textId="77777777" w:rsidR="007C39CF" w:rsidRDefault="007C39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7450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780"/>
    <w:rsid w:val="00045BA1"/>
    <w:rsid w:val="00136AEA"/>
    <w:rsid w:val="0015679F"/>
    <w:rsid w:val="001C0165"/>
    <w:rsid w:val="001C5A4C"/>
    <w:rsid w:val="002E126D"/>
    <w:rsid w:val="002E7F56"/>
    <w:rsid w:val="002F480A"/>
    <w:rsid w:val="0033399E"/>
    <w:rsid w:val="0037248D"/>
    <w:rsid w:val="003D12E3"/>
    <w:rsid w:val="003D5C70"/>
    <w:rsid w:val="00403A44"/>
    <w:rsid w:val="00407E2B"/>
    <w:rsid w:val="00416659"/>
    <w:rsid w:val="004360B0"/>
    <w:rsid w:val="0046562F"/>
    <w:rsid w:val="004C0D4A"/>
    <w:rsid w:val="004E022D"/>
    <w:rsid w:val="004F079B"/>
    <w:rsid w:val="00510D28"/>
    <w:rsid w:val="00540D03"/>
    <w:rsid w:val="005676E3"/>
    <w:rsid w:val="00581997"/>
    <w:rsid w:val="005F4BC0"/>
    <w:rsid w:val="006A0D80"/>
    <w:rsid w:val="00727D1F"/>
    <w:rsid w:val="00787406"/>
    <w:rsid w:val="00797C4E"/>
    <w:rsid w:val="007C39CF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06780"/>
    <w:rsid w:val="00BD5546"/>
    <w:rsid w:val="00C25577"/>
    <w:rsid w:val="00C34578"/>
    <w:rsid w:val="00C94374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34F73"/>
  <w15:chartTrackingRefBased/>
  <w15:docId w15:val="{D85FB9CE-36F1-4571-BA30-1B610F69F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2026-02-25T07:35:00Z</cp:lastPrinted>
  <dcterms:created xsi:type="dcterms:W3CDTF">2026-02-25T10:56:00Z</dcterms:created>
  <dcterms:modified xsi:type="dcterms:W3CDTF">2026-02-25T10:56:00Z</dcterms:modified>
</cp:coreProperties>
</file>