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6A01C" w14:textId="49788C83" w:rsidR="00E65B7A" w:rsidRPr="00AB1118" w:rsidRDefault="00F10044" w:rsidP="00775DB0">
      <w:pPr>
        <w:jc w:val="right"/>
        <w:rPr>
          <w:rFonts w:ascii="Arial" w:hAnsi="Arial" w:cs="Arial"/>
        </w:rPr>
      </w:pPr>
      <w:r w:rsidRPr="00F10044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F10044">
        <w:rPr>
          <w:rFonts w:ascii="Arial" w:hAnsi="Arial" w:cs="Arial"/>
        </w:rPr>
        <w:t>2026-02-26</w:t>
      </w:r>
    </w:p>
    <w:p w14:paraId="78C2AE0D" w14:textId="77777777" w:rsidR="00F10044" w:rsidRPr="00F10044" w:rsidRDefault="00F10044" w:rsidP="00775DB0">
      <w:pPr>
        <w:rPr>
          <w:rFonts w:ascii="Arial" w:hAnsi="Arial" w:cs="Arial"/>
          <w:b/>
          <w:bCs/>
        </w:rPr>
      </w:pPr>
      <w:r w:rsidRPr="00F10044">
        <w:rPr>
          <w:rFonts w:ascii="Arial" w:hAnsi="Arial" w:cs="Arial"/>
          <w:b/>
          <w:bCs/>
        </w:rPr>
        <w:t>Szpital Wojewódzki w Poznaniu</w:t>
      </w:r>
    </w:p>
    <w:p w14:paraId="61793766" w14:textId="5F9C24E1" w:rsidR="00E65B7A" w:rsidRPr="00AB1118" w:rsidRDefault="00F10044" w:rsidP="00775DB0">
      <w:pPr>
        <w:rPr>
          <w:rFonts w:ascii="Arial" w:hAnsi="Arial" w:cs="Arial"/>
          <w:b/>
          <w:bCs/>
        </w:rPr>
      </w:pPr>
      <w:r w:rsidRPr="00F10044">
        <w:rPr>
          <w:rFonts w:ascii="Arial" w:hAnsi="Arial" w:cs="Arial"/>
          <w:b/>
          <w:bCs/>
        </w:rPr>
        <w:t>Dział Zamówień Publicznych</w:t>
      </w:r>
    </w:p>
    <w:p w14:paraId="024F2D1C" w14:textId="4E209ED6" w:rsidR="00E65B7A" w:rsidRPr="00AB1118" w:rsidRDefault="00F10044" w:rsidP="00775DB0">
      <w:pPr>
        <w:rPr>
          <w:rFonts w:ascii="Arial" w:hAnsi="Arial" w:cs="Arial"/>
        </w:rPr>
      </w:pPr>
      <w:r w:rsidRPr="00F10044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F10044">
        <w:rPr>
          <w:rFonts w:ascii="Arial" w:hAnsi="Arial" w:cs="Arial"/>
        </w:rPr>
        <w:t>7/19</w:t>
      </w:r>
    </w:p>
    <w:p w14:paraId="3282319C" w14:textId="59E61CCD" w:rsidR="00E65B7A" w:rsidRPr="00AB1118" w:rsidRDefault="00F10044" w:rsidP="00775DB0">
      <w:pPr>
        <w:rPr>
          <w:rFonts w:ascii="Arial" w:hAnsi="Arial" w:cs="Arial"/>
        </w:rPr>
      </w:pPr>
      <w:r w:rsidRPr="00F10044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F10044">
        <w:rPr>
          <w:rFonts w:ascii="Arial" w:hAnsi="Arial" w:cs="Arial"/>
        </w:rPr>
        <w:t>Poznań</w:t>
      </w:r>
    </w:p>
    <w:p w14:paraId="369F14A5" w14:textId="77777777" w:rsidR="00775DB0" w:rsidRDefault="00775DB0" w:rsidP="00775DB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F4893E6" w14:textId="77777777" w:rsidR="00775DB0" w:rsidRDefault="00775DB0" w:rsidP="00775DB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441019DC" w14:textId="49305C0F" w:rsidR="00E65B7A" w:rsidRPr="00AB1118" w:rsidRDefault="00E65B7A" w:rsidP="00775DB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38BCD873" w14:textId="77777777" w:rsidR="00E65B7A" w:rsidRDefault="00E65B7A" w:rsidP="00775DB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14057EA8" w14:textId="77777777" w:rsidR="00775DB0" w:rsidRDefault="00775DB0" w:rsidP="00775DB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62EDF310" w14:textId="77777777" w:rsidR="00775DB0" w:rsidRPr="00AB1118" w:rsidRDefault="00775DB0" w:rsidP="00775DB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66EF3EAE" w14:textId="77777777" w:rsidTr="004C0D4A">
        <w:tc>
          <w:tcPr>
            <w:tcW w:w="9330" w:type="dxa"/>
            <w:shd w:val="clear" w:color="auto" w:fill="F2F2F2"/>
            <w:hideMark/>
          </w:tcPr>
          <w:p w14:paraId="3FC89137" w14:textId="77777777" w:rsidR="00E65B7A" w:rsidRPr="00AB1118" w:rsidRDefault="00E65B7A" w:rsidP="00775DB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C77B1DE" w14:textId="77777777" w:rsidR="00E65B7A" w:rsidRPr="00AB1118" w:rsidRDefault="00E65B7A" w:rsidP="00775DB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0344796C" w14:textId="77777777" w:rsidR="00E65B7A" w:rsidRPr="00AB1118" w:rsidRDefault="00E65B7A" w:rsidP="00775DB0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68735B2A" w14:textId="77777777" w:rsidTr="004C0D4A">
        <w:tc>
          <w:tcPr>
            <w:tcW w:w="2268" w:type="dxa"/>
          </w:tcPr>
          <w:p w14:paraId="5E748A97" w14:textId="77777777" w:rsidR="00775DB0" w:rsidRDefault="00775DB0" w:rsidP="00775DB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74F2E066" w14:textId="5D92A944" w:rsidR="00E65B7A" w:rsidRPr="00AB1118" w:rsidRDefault="00E65B7A" w:rsidP="00775DB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669A128A" w14:textId="77777777" w:rsidR="00775DB0" w:rsidRDefault="00775DB0" w:rsidP="00775DB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2497A3CB" w14:textId="2DF40063" w:rsidR="00E65B7A" w:rsidRPr="00AB1118" w:rsidRDefault="00E65B7A" w:rsidP="00775DB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F10044" w:rsidRPr="00F10044">
              <w:rPr>
                <w:rFonts w:ascii="Arial" w:hAnsi="Arial" w:cs="Arial"/>
              </w:rPr>
              <w:t>podstawowy</w:t>
            </w:r>
            <w:r w:rsidR="00775DB0">
              <w:rPr>
                <w:rFonts w:ascii="Arial" w:hAnsi="Arial" w:cs="Arial"/>
              </w:rPr>
              <w:t>m</w:t>
            </w:r>
            <w:r w:rsidR="00F10044" w:rsidRPr="00F10044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F10044" w:rsidRPr="00F10044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12722019" w14:textId="77777777" w:rsidTr="004C0D4A">
        <w:tc>
          <w:tcPr>
            <w:tcW w:w="2268" w:type="dxa"/>
          </w:tcPr>
          <w:p w14:paraId="2C7D51D8" w14:textId="77777777" w:rsidR="00E65B7A" w:rsidRPr="00AB1118" w:rsidRDefault="00E65B7A" w:rsidP="00775DB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5EB9A169" w14:textId="4F74E346" w:rsidR="00E65B7A" w:rsidRPr="00AB1118" w:rsidRDefault="00F10044" w:rsidP="00775DB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10044">
              <w:rPr>
                <w:rFonts w:ascii="Arial" w:hAnsi="Arial" w:cs="Arial"/>
                <w:bCs/>
              </w:rPr>
              <w:t>Zakup USG, defibrylatora oraz trzech aparatów KTG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F10044" w:rsidRPr="00AB1118" w14:paraId="1E1B3C25" w14:textId="77777777" w:rsidTr="003B51EB">
        <w:tc>
          <w:tcPr>
            <w:tcW w:w="2268" w:type="dxa"/>
          </w:tcPr>
          <w:p w14:paraId="17708FE3" w14:textId="77777777" w:rsidR="00F10044" w:rsidRPr="00AB1118" w:rsidRDefault="00F10044" w:rsidP="00775DB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6984120C" w14:textId="77777777" w:rsidR="00F10044" w:rsidRDefault="00F10044" w:rsidP="00775DB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10044">
              <w:rPr>
                <w:rFonts w:ascii="Arial" w:hAnsi="Arial" w:cs="Arial"/>
                <w:bCs/>
              </w:rPr>
              <w:t>SZW/DZP/9/2026</w:t>
            </w:r>
            <w:r w:rsidR="00775DB0">
              <w:rPr>
                <w:rFonts w:ascii="Arial" w:hAnsi="Arial" w:cs="Arial"/>
                <w:bCs/>
              </w:rPr>
              <w:t>.</w:t>
            </w:r>
          </w:p>
          <w:p w14:paraId="544CB727" w14:textId="04BFA5EB" w:rsidR="00775DB0" w:rsidRPr="00AB1118" w:rsidRDefault="00775DB0" w:rsidP="00775DB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1A8C6C03" w14:textId="68B57EF9" w:rsidR="004F079B" w:rsidRDefault="004F079B" w:rsidP="00775DB0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F10044" w:rsidRPr="00F10044">
        <w:rPr>
          <w:rFonts w:cs="Arial"/>
          <w:b/>
          <w:sz w:val="24"/>
        </w:rPr>
        <w:t>Szpital Wojewódzki w Poznaniu</w:t>
      </w:r>
      <w:r w:rsidR="00775DB0">
        <w:rPr>
          <w:rFonts w:cs="Arial"/>
          <w:b/>
          <w:sz w:val="24"/>
        </w:rPr>
        <w:t xml:space="preserve">, </w:t>
      </w:r>
      <w:r w:rsidR="00F10044" w:rsidRPr="00F10044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F10044" w:rsidRPr="00F10044">
        <w:rPr>
          <w:rFonts w:cs="Arial"/>
          <w:sz w:val="24"/>
        </w:rPr>
        <w:t>(</w:t>
      </w:r>
      <w:proofErr w:type="spellStart"/>
      <w:r w:rsidR="00F10044" w:rsidRPr="00F10044">
        <w:rPr>
          <w:rFonts w:cs="Arial"/>
          <w:sz w:val="24"/>
        </w:rPr>
        <w:t>t.j</w:t>
      </w:r>
      <w:proofErr w:type="spellEnd"/>
      <w:r w:rsidR="00F10044" w:rsidRPr="00F10044">
        <w:rPr>
          <w:rFonts w:cs="Arial"/>
          <w:sz w:val="24"/>
        </w:rPr>
        <w:t xml:space="preserve">. Dz. U. z 2024 r. poz. 1320 z </w:t>
      </w:r>
      <w:proofErr w:type="spellStart"/>
      <w:r w:rsidR="00F10044" w:rsidRPr="00F10044">
        <w:rPr>
          <w:rFonts w:cs="Arial"/>
          <w:sz w:val="24"/>
        </w:rPr>
        <w:t>późn</w:t>
      </w:r>
      <w:proofErr w:type="spellEnd"/>
      <w:r w:rsidR="00F10044" w:rsidRPr="00F10044">
        <w:rPr>
          <w:rFonts w:cs="Arial"/>
          <w:sz w:val="24"/>
        </w:rPr>
        <w:t>. zm.)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27A8878A" w14:textId="77777777" w:rsidR="00775DB0" w:rsidRPr="00E65B7A" w:rsidRDefault="00775DB0" w:rsidP="00775DB0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1818606F" w14:textId="7DDE31A9" w:rsidR="004F079B" w:rsidRPr="00E65B7A" w:rsidRDefault="004F079B" w:rsidP="00775DB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F10044" w:rsidRPr="00F10044">
        <w:rPr>
          <w:rFonts w:cs="Arial"/>
          <w:b/>
          <w:sz w:val="24"/>
        </w:rPr>
        <w:t>2026-02-27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F10044" w:rsidRPr="00F10044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F10044" w:rsidRPr="00F10044">
        <w:rPr>
          <w:rFonts w:cs="Arial"/>
          <w:b/>
          <w:sz w:val="24"/>
        </w:rPr>
        <w:t>2026-03-02</w:t>
      </w:r>
      <w:r w:rsidR="008365E9" w:rsidRPr="00E65B7A">
        <w:rPr>
          <w:rFonts w:cs="Arial"/>
          <w:sz w:val="24"/>
        </w:rPr>
        <w:t xml:space="preserve"> godz. </w:t>
      </w:r>
      <w:r w:rsidR="00F10044" w:rsidRPr="00F10044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7A383A08" w14:textId="7F245016" w:rsidR="004F079B" w:rsidRPr="00E65B7A" w:rsidRDefault="004F079B" w:rsidP="00775DB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F10044" w:rsidRPr="00F10044">
        <w:rPr>
          <w:rFonts w:cs="Arial"/>
          <w:b/>
          <w:sz w:val="24"/>
        </w:rPr>
        <w:t>2026-02-27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F10044" w:rsidRPr="00F10044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F10044" w:rsidRPr="00F10044">
        <w:rPr>
          <w:rFonts w:cs="Arial"/>
          <w:b/>
          <w:sz w:val="24"/>
        </w:rPr>
        <w:t>2026-03-02</w:t>
      </w:r>
      <w:r w:rsidR="008365E9" w:rsidRPr="00E65B7A">
        <w:rPr>
          <w:rFonts w:cs="Arial"/>
          <w:sz w:val="24"/>
        </w:rPr>
        <w:t xml:space="preserve"> godz. </w:t>
      </w:r>
      <w:r w:rsidR="00F10044" w:rsidRPr="00F10044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1EE06A31" w14:textId="77777777" w:rsidR="00775DB0" w:rsidRDefault="00775DB0" w:rsidP="00775D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5A1733D6" w14:textId="7173D9CC" w:rsidR="00F16C50" w:rsidRPr="00E65B7A" w:rsidRDefault="00F16C50" w:rsidP="00775D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i otwarcia ofert.</w:t>
      </w:r>
    </w:p>
    <w:p w14:paraId="472C82C4" w14:textId="77777777" w:rsidR="00F16C50" w:rsidRPr="00E65B7A" w:rsidRDefault="00F16C50" w:rsidP="00775DB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243E4888" w14:textId="77777777" w:rsidR="00775DB0" w:rsidRPr="00567724" w:rsidRDefault="00F10044" w:rsidP="00775DB0">
      <w:pPr>
        <w:pStyle w:val="Tekstpodstawowy"/>
        <w:jc w:val="right"/>
        <w:rPr>
          <w:rFonts w:ascii="Arial" w:hAnsi="Arial" w:cs="Arial"/>
          <w:i/>
          <w:sz w:val="20"/>
        </w:rPr>
      </w:pPr>
      <w:r w:rsidRPr="00F10044">
        <w:rPr>
          <w:rFonts w:ascii="Arial" w:hAnsi="Arial" w:cs="Arial"/>
          <w:sz w:val="24"/>
          <w:szCs w:val="24"/>
        </w:rPr>
        <w:t xml:space="preserve">  </w:t>
      </w:r>
      <w:r w:rsidR="00775DB0" w:rsidRPr="00567724">
        <w:rPr>
          <w:rFonts w:ascii="Arial" w:hAnsi="Arial" w:cs="Arial"/>
          <w:sz w:val="20"/>
        </w:rPr>
        <w:t xml:space="preserve">  </w:t>
      </w:r>
      <w:r w:rsidR="00775DB0" w:rsidRPr="00567724">
        <w:rPr>
          <w:rFonts w:ascii="Arial" w:hAnsi="Arial" w:cs="Arial"/>
          <w:i/>
          <w:sz w:val="20"/>
        </w:rPr>
        <w:t xml:space="preserve">/-/ Z-ca Dyrektora ds. </w:t>
      </w:r>
      <w:r w:rsidR="00775DB0">
        <w:rPr>
          <w:rFonts w:ascii="Arial" w:hAnsi="Arial" w:cs="Arial"/>
          <w:i/>
          <w:sz w:val="20"/>
        </w:rPr>
        <w:t>Administracyjnych</w:t>
      </w:r>
    </w:p>
    <w:p w14:paraId="04714EF2" w14:textId="77777777" w:rsidR="00775DB0" w:rsidRPr="00E935D6" w:rsidRDefault="00775DB0" w:rsidP="00775DB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0"/>
        </w:rPr>
        <w:t>Aneta Jałowiecka</w:t>
      </w:r>
    </w:p>
    <w:p w14:paraId="11A173DF" w14:textId="09EE3C9C" w:rsidR="00F16C50" w:rsidRPr="00D91931" w:rsidRDefault="00F16C50" w:rsidP="00775DB0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A589B" w14:textId="77777777" w:rsidR="00150F4B" w:rsidRDefault="00150F4B">
      <w:r>
        <w:separator/>
      </w:r>
    </w:p>
  </w:endnote>
  <w:endnote w:type="continuationSeparator" w:id="0">
    <w:p w14:paraId="5BDF5DEC" w14:textId="77777777" w:rsidR="00150F4B" w:rsidRDefault="00150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764AC" w14:textId="77777777" w:rsidR="00F10044" w:rsidRDefault="00F100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BBE6B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D54D36E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D7E4F" w14:textId="77777777" w:rsidR="00F10044" w:rsidRDefault="00F100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510D4" w14:textId="77777777" w:rsidR="00150F4B" w:rsidRDefault="00150F4B">
      <w:r>
        <w:separator/>
      </w:r>
    </w:p>
  </w:footnote>
  <w:footnote w:type="continuationSeparator" w:id="0">
    <w:p w14:paraId="3FE5DC98" w14:textId="77777777" w:rsidR="00150F4B" w:rsidRDefault="00150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D2FE2" w14:textId="77777777" w:rsidR="00F10044" w:rsidRDefault="00F100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C8926" w14:textId="77777777" w:rsidR="00F10044" w:rsidRDefault="00F100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EC8A1" w14:textId="77777777" w:rsidR="00F10044" w:rsidRDefault="00F100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6323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4DB"/>
    <w:rsid w:val="00045BA1"/>
    <w:rsid w:val="00136AEA"/>
    <w:rsid w:val="00150F4B"/>
    <w:rsid w:val="0015679F"/>
    <w:rsid w:val="00165CF7"/>
    <w:rsid w:val="001C0165"/>
    <w:rsid w:val="001C5A4C"/>
    <w:rsid w:val="002064DB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75DB0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0044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98987E"/>
  <w15:chartTrackingRefBased/>
  <w15:docId w15:val="{7B444C5A-B780-4E1C-BCE7-16C43AB6A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775DB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2026-02-26T07:25:00Z</cp:lastPrinted>
  <dcterms:created xsi:type="dcterms:W3CDTF">2026-02-26T07:26:00Z</dcterms:created>
  <dcterms:modified xsi:type="dcterms:W3CDTF">2026-02-26T07:26:00Z</dcterms:modified>
</cp:coreProperties>
</file>