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07FFE" w:rsidRDefault="00EF24AF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07FFE">
        <w:rPr>
          <w:rFonts w:ascii="Arial Narrow" w:hAnsi="Arial Narrow" w:cs="Arial"/>
          <w:sz w:val="20"/>
          <w:szCs w:val="20"/>
        </w:rPr>
        <w:t>Bydgoszcz</w:t>
      </w:r>
      <w:r w:rsidR="00B36EDA" w:rsidRPr="00007FFE">
        <w:rPr>
          <w:rFonts w:ascii="Arial Narrow" w:hAnsi="Arial Narrow" w:cs="Arial"/>
          <w:sz w:val="20"/>
          <w:szCs w:val="20"/>
        </w:rPr>
        <w:t xml:space="preserve"> dnia: </w:t>
      </w:r>
      <w:r w:rsidRPr="00007FFE">
        <w:rPr>
          <w:rFonts w:ascii="Arial Narrow" w:hAnsi="Arial Narrow" w:cs="Arial"/>
          <w:sz w:val="20"/>
          <w:szCs w:val="20"/>
        </w:rPr>
        <w:t>2026-02-26</w:t>
      </w:r>
    </w:p>
    <w:p w:rsidR="00B36EDA" w:rsidRPr="00007FFE" w:rsidRDefault="00EF24AF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07FFE">
        <w:rPr>
          <w:rFonts w:ascii="Arial Narrow" w:hAnsi="Arial Narrow" w:cs="Arial"/>
          <w:b/>
          <w:bCs/>
          <w:sz w:val="20"/>
          <w:szCs w:val="20"/>
        </w:rPr>
        <w:t>10</w:t>
      </w:r>
      <w:r w:rsidR="00007FFE" w:rsidRPr="00007FFE">
        <w:rPr>
          <w:rFonts w:ascii="Arial Narrow" w:hAnsi="Arial Narrow" w:cs="Arial"/>
          <w:b/>
          <w:bCs/>
          <w:sz w:val="20"/>
          <w:szCs w:val="20"/>
        </w:rPr>
        <w:t>.</w:t>
      </w:r>
      <w:r w:rsidRPr="00007FFE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007FFE" w:rsidRDefault="00EF24AF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>Powstańców Warszawy</w:t>
      </w:r>
      <w:r w:rsidR="00B36EDA" w:rsidRPr="00007FFE">
        <w:rPr>
          <w:rFonts w:ascii="Arial Narrow" w:hAnsi="Arial Narrow" w:cs="Arial"/>
          <w:sz w:val="20"/>
          <w:szCs w:val="20"/>
        </w:rPr>
        <w:t xml:space="preserve"> </w:t>
      </w:r>
      <w:r w:rsidRPr="00007FFE">
        <w:rPr>
          <w:rFonts w:ascii="Arial Narrow" w:hAnsi="Arial Narrow" w:cs="Arial"/>
          <w:sz w:val="20"/>
          <w:szCs w:val="20"/>
        </w:rPr>
        <w:t>5</w:t>
      </w:r>
    </w:p>
    <w:p w:rsidR="00B36EDA" w:rsidRPr="00007FFE" w:rsidRDefault="00EF24AF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>85-681</w:t>
      </w:r>
      <w:r w:rsidR="00B36EDA" w:rsidRPr="00007FFE">
        <w:rPr>
          <w:rFonts w:ascii="Arial Narrow" w:hAnsi="Arial Narrow" w:cs="Arial"/>
          <w:sz w:val="20"/>
          <w:szCs w:val="20"/>
        </w:rPr>
        <w:t xml:space="preserve"> </w:t>
      </w:r>
      <w:r w:rsidRPr="00007FFE">
        <w:rPr>
          <w:rFonts w:ascii="Arial Narrow" w:hAnsi="Arial Narrow" w:cs="Arial"/>
          <w:sz w:val="20"/>
          <w:szCs w:val="20"/>
        </w:rPr>
        <w:t>Bydgoszcz</w:t>
      </w:r>
    </w:p>
    <w:p w:rsidR="00B36EDA" w:rsidRPr="00007FFE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07FFE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007FF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007FFE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007FF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07FFE" w:rsidTr="00B36EDA">
        <w:tc>
          <w:tcPr>
            <w:tcW w:w="9923" w:type="dxa"/>
            <w:shd w:val="clear" w:color="auto" w:fill="F2F2F2"/>
            <w:hideMark/>
          </w:tcPr>
          <w:p w:rsidR="00B36EDA" w:rsidRPr="00007FFE" w:rsidRDefault="00007FF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007FF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007FF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007FF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07FFE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07FFE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07FFE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07FFE" w:rsidTr="00B36EDA">
        <w:tc>
          <w:tcPr>
            <w:tcW w:w="2269" w:type="dxa"/>
            <w:shd w:val="clear" w:color="auto" w:fill="auto"/>
          </w:tcPr>
          <w:p w:rsidR="00B36EDA" w:rsidRPr="00007FF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07FFE" w:rsidRDefault="00EF24A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EF24AF" w:rsidRPr="00007FFE" w:rsidTr="001C690A">
        <w:tc>
          <w:tcPr>
            <w:tcW w:w="2269" w:type="dxa"/>
            <w:shd w:val="clear" w:color="auto" w:fill="auto"/>
          </w:tcPr>
          <w:p w:rsidR="00EF24AF" w:rsidRPr="00007FFE" w:rsidRDefault="00EF24AF" w:rsidP="001C69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F24AF" w:rsidRPr="00007FFE" w:rsidRDefault="00EF24AF" w:rsidP="001C69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132/2025</w:t>
            </w:r>
          </w:p>
        </w:tc>
      </w:tr>
    </w:tbl>
    <w:p w:rsidR="00B36EDA" w:rsidRPr="00007FF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007FF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Zamawiający, </w:t>
      </w:r>
      <w:r w:rsidR="00EF24AF" w:rsidRPr="00007FFE">
        <w:rPr>
          <w:rFonts w:ascii="Arial Narrow" w:hAnsi="Arial Narrow" w:cs="Arial"/>
          <w:b/>
          <w:sz w:val="20"/>
          <w:szCs w:val="20"/>
        </w:rPr>
        <w:t>10</w:t>
      </w:r>
      <w:r w:rsidR="00007FFE" w:rsidRPr="00007FFE">
        <w:rPr>
          <w:rFonts w:ascii="Arial Narrow" w:hAnsi="Arial Narrow" w:cs="Arial"/>
          <w:b/>
          <w:sz w:val="20"/>
          <w:szCs w:val="20"/>
        </w:rPr>
        <w:t>.</w:t>
      </w:r>
      <w:r w:rsidR="00EF24AF" w:rsidRPr="00007FFE">
        <w:rPr>
          <w:rFonts w:ascii="Arial Narrow" w:hAnsi="Arial Narrow" w:cs="Arial"/>
          <w:b/>
          <w:sz w:val="20"/>
          <w:szCs w:val="20"/>
        </w:rPr>
        <w:t>WSzKzP SPZOZ</w:t>
      </w:r>
      <w:r w:rsidRPr="00007FFE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EF24AF" w:rsidRPr="00007FFE">
        <w:rPr>
          <w:rFonts w:ascii="Arial Narrow" w:hAnsi="Arial Narrow" w:cs="Arial"/>
          <w:sz w:val="20"/>
          <w:szCs w:val="20"/>
        </w:rPr>
        <w:t>(</w:t>
      </w:r>
      <w:proofErr w:type="spellStart"/>
      <w:r w:rsidR="00EF24AF" w:rsidRPr="00007FFE">
        <w:rPr>
          <w:rFonts w:ascii="Arial Narrow" w:hAnsi="Arial Narrow" w:cs="Arial"/>
          <w:sz w:val="20"/>
          <w:szCs w:val="20"/>
        </w:rPr>
        <w:t>t.j</w:t>
      </w:r>
      <w:proofErr w:type="spellEnd"/>
      <w:r w:rsidR="00EF24AF" w:rsidRPr="00007FFE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EF24AF" w:rsidRPr="00007FFE">
        <w:rPr>
          <w:rFonts w:ascii="Arial Narrow" w:hAnsi="Arial Narrow" w:cs="Arial"/>
          <w:sz w:val="20"/>
          <w:szCs w:val="20"/>
        </w:rPr>
        <w:t>późn</w:t>
      </w:r>
      <w:proofErr w:type="spellEnd"/>
      <w:r w:rsidR="00EF24AF" w:rsidRPr="00007FFE">
        <w:rPr>
          <w:rFonts w:ascii="Arial Narrow" w:hAnsi="Arial Narrow" w:cs="Arial"/>
          <w:sz w:val="20"/>
          <w:szCs w:val="20"/>
        </w:rPr>
        <w:t>. zm.)</w:t>
      </w:r>
      <w:r w:rsidRPr="00007FFE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007FFE">
        <w:rPr>
          <w:rFonts w:ascii="Arial Narrow" w:hAnsi="Arial Narrow" w:cs="Arial"/>
          <w:sz w:val="20"/>
          <w:szCs w:val="20"/>
        </w:rPr>
        <w:t>Pzp</w:t>
      </w:r>
      <w:proofErr w:type="spellEnd"/>
      <w:r w:rsidRPr="00007FFE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EF24AF" w:rsidRPr="00007FFE" w:rsidTr="00EF2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elektrochirurgicznego SPECTRUM</w:t>
            </w:r>
          </w:p>
          <w:p w:rsidR="00EF24AF" w:rsidRPr="00007FFE" w:rsidRDefault="00EF24AF" w:rsidP="001C6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EMED Spółka z ograniczoną odpowiedzialnością Spółka komandytowa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Ryżowa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69a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EF24AF" w:rsidRPr="00007FFE" w:rsidRDefault="00EF24AF" w:rsidP="001C690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05-816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Opacz Kolonia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2 518.56 zł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F24AF" w:rsidRPr="00007FFE" w:rsidRDefault="00EF24AF" w:rsidP="001C6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07FF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EF24AF" w:rsidRPr="00007FFE" w:rsidRDefault="00007FFE" w:rsidP="00007FF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F24AF" w:rsidRPr="00007FFE" w:rsidTr="00EF2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strzykawki automatycznej MEDRAD MARK V PROVIS</w:t>
            </w:r>
          </w:p>
          <w:p w:rsidR="00EF24AF" w:rsidRPr="00007FFE" w:rsidRDefault="00EF24AF" w:rsidP="001C6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Medikol</w:t>
            </w:r>
            <w:proofErr w:type="spellEnd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 xml:space="preserve"> Systems Sp. z o.o.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Polska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118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EF24AF" w:rsidRPr="00007FFE" w:rsidRDefault="00EF24AF" w:rsidP="001C690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60-401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Poznań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4 147.20 zł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F24AF" w:rsidRPr="00007FFE" w:rsidRDefault="00EF24AF" w:rsidP="001C6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07FF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EF24AF" w:rsidRPr="00007FFE" w:rsidRDefault="00007FFE" w:rsidP="00007FF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F24AF" w:rsidRPr="00007FFE" w:rsidTr="00EF2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do ABR ECLIPSE, EP25</w:t>
            </w:r>
          </w:p>
          <w:p w:rsidR="00EF24AF" w:rsidRPr="00007FFE" w:rsidRDefault="00EF24AF" w:rsidP="001C6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Diatec</w:t>
            </w:r>
            <w:proofErr w:type="spellEnd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al. Jana Pawła II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22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EF24AF" w:rsidRPr="00007FFE" w:rsidRDefault="00EF24AF" w:rsidP="001C690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00-133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2 808.00 zł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F24AF" w:rsidRPr="00007FFE" w:rsidRDefault="00EF24AF" w:rsidP="001C6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07FF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EF24AF" w:rsidRPr="00007FFE" w:rsidRDefault="00007FFE" w:rsidP="00007FF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F24AF" w:rsidRPr="00007FFE" w:rsidTr="00EF2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RTG cyfrowy przyłóżkowy AGFA</w:t>
            </w:r>
          </w:p>
          <w:p w:rsidR="00EF24AF" w:rsidRPr="00007FFE" w:rsidRDefault="00EF24AF" w:rsidP="001C6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SK-MED</w:t>
            </w:r>
            <w:proofErr w:type="spellEnd"/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 xml:space="preserve"> SYSTEMS SP. Z O. O.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Św. Marcin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29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/8</w:t>
            </w:r>
          </w:p>
          <w:p w:rsidR="00EF24AF" w:rsidRPr="00007FFE" w:rsidRDefault="00EF24AF" w:rsidP="001C690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61-806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Poznań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32 659.20 zł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F24AF" w:rsidRPr="00007FFE" w:rsidRDefault="00EF24AF" w:rsidP="001C6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07FF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EF24AF" w:rsidRPr="00007FFE" w:rsidRDefault="00007FFE" w:rsidP="00007FF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F24AF" w:rsidRPr="00007FFE" w:rsidTr="00EF24A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Usługa serwisowa aparatu RTG tomograf komputerowy </w:t>
            </w:r>
            <w:proofErr w:type="spellStart"/>
            <w:r w:rsidRPr="00007FFE">
              <w:rPr>
                <w:rFonts w:ascii="Arial Narrow" w:hAnsi="Arial Narrow" w:cs="Arial"/>
                <w:sz w:val="20"/>
                <w:szCs w:val="20"/>
              </w:rPr>
              <w:t>Brilliance</w:t>
            </w:r>
            <w:proofErr w:type="spellEnd"/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16</w:t>
            </w:r>
          </w:p>
          <w:p w:rsidR="00EF24AF" w:rsidRPr="00007FFE" w:rsidRDefault="00EF24AF" w:rsidP="001C6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PHILIPS POLSKA SPÓŁKA Z OGRANICZONĄ ODPOWIEDZIALNOŚCIĄ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AL. JEROZOLIMSKIE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195B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EF24AF" w:rsidRPr="00007FFE" w:rsidRDefault="00EF24AF" w:rsidP="001C690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02-222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EF24AF" w:rsidRPr="00007FFE" w:rsidRDefault="00EF24AF" w:rsidP="001C6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07FFE">
              <w:rPr>
                <w:rFonts w:ascii="Arial Narrow" w:hAnsi="Arial Narrow" w:cs="Arial"/>
                <w:b/>
                <w:sz w:val="20"/>
                <w:szCs w:val="20"/>
              </w:rPr>
              <w:t>237 599.96 zł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EF24AF" w:rsidRPr="00007FFE" w:rsidRDefault="00EF24AF" w:rsidP="001C6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07FF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EF24AF" w:rsidRPr="00007FFE" w:rsidRDefault="00007FFE" w:rsidP="00007FF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007FF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07FFE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07FFE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7F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7F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7F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7FF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elektrochirurgicznego SPECTRUM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Ryżowa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69a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05-816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Opacz Kolonia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strzykawki automatycznej MEDRAD MARK V PROVIS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SK-MED</w:t>
            </w:r>
            <w:proofErr w:type="spellEnd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 O.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Św. Marcin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29/8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61-806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- 28.94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48,94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strzykawki automatycznej MEDRAD MARK V PROVIS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Medikol</w:t>
            </w:r>
            <w:proofErr w:type="spellEnd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o.o.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Polska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118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60-401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Koszt brutto roboczogodziny za naprawy - 7.33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67,33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lastRenderedPageBreak/>
              <w:t>4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do ABR ECLIPSE, EP25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Diatec</w:t>
            </w:r>
            <w:proofErr w:type="spellEnd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al. Jana Pawła II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00-133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Usługa przeglądów i napraw aparatu RTG cyfrowy przyłóżkowy AGFA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SK-MED</w:t>
            </w:r>
            <w:proofErr w:type="spellEnd"/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 O.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Św. Marcin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29/8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61-806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66,00</w:t>
            </w:r>
          </w:p>
        </w:tc>
      </w:tr>
      <w:tr w:rsidR="00EF24AF" w:rsidRPr="00007FFE" w:rsidTr="00EF24A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Usługa serwisowa aparatu RTG tomograf komputerowy </w:t>
            </w:r>
            <w:proofErr w:type="spellStart"/>
            <w:r w:rsidRPr="00007FFE">
              <w:rPr>
                <w:rFonts w:ascii="Arial Narrow" w:hAnsi="Arial Narrow" w:cs="Arial"/>
                <w:sz w:val="20"/>
                <w:szCs w:val="20"/>
              </w:rPr>
              <w:t>Brilliance</w:t>
            </w:r>
            <w:proofErr w:type="spellEnd"/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EF24AF" w:rsidRPr="00007FFE" w:rsidRDefault="00EF24AF" w:rsidP="001C690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195B</w:t>
            </w:r>
          </w:p>
          <w:p w:rsidR="00EF24AF" w:rsidRPr="00007FFE" w:rsidRDefault="00EF24AF" w:rsidP="001C690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02-222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07FF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EF24AF" w:rsidRPr="00007FFE" w:rsidRDefault="00EF24AF" w:rsidP="001C690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4AF" w:rsidRPr="00007FFE" w:rsidRDefault="00EF24AF" w:rsidP="001C690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07FFE">
              <w:rPr>
                <w:rFonts w:ascii="Arial Narrow" w:hAnsi="Arial Narrow" w:cs="Arial"/>
                <w:sz w:val="20"/>
                <w:szCs w:val="20"/>
              </w:rPr>
              <w:t xml:space="preserve">  86,00</w:t>
            </w:r>
          </w:p>
        </w:tc>
      </w:tr>
    </w:tbl>
    <w:p w:rsidR="00007FFE" w:rsidRPr="00007FFE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07FFE">
        <w:rPr>
          <w:rFonts w:ascii="Arial Narrow" w:hAnsi="Arial Narrow" w:cs="Arial"/>
          <w:i/>
          <w:sz w:val="20"/>
          <w:szCs w:val="20"/>
        </w:rPr>
        <w:t>Zamawiający</w:t>
      </w: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Default="00007FFE" w:rsidP="00007FFE">
      <w:pPr>
        <w:spacing w:line="360" w:lineRule="auto"/>
        <w:rPr>
          <w:rFonts w:ascii="Arial Narrow" w:hAnsi="Arial Narrow" w:cs="Arial"/>
          <w:sz w:val="20"/>
          <w:szCs w:val="20"/>
        </w:rPr>
      </w:pPr>
    </w:p>
    <w:p w:rsidR="00007FFE" w:rsidRPr="00007FFE" w:rsidRDefault="00007FFE" w:rsidP="00007FFE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2</w:t>
      </w:r>
      <w:r w:rsidRPr="00007FFE">
        <w:rPr>
          <w:rFonts w:ascii="Arial Narrow" w:hAnsi="Arial Narrow" w:cs="Arial"/>
          <w:sz w:val="20"/>
          <w:szCs w:val="20"/>
        </w:rPr>
        <w:t xml:space="preserve"> ark.</w:t>
      </w:r>
    </w:p>
    <w:p w:rsidR="00007FFE" w:rsidRPr="00007FFE" w:rsidRDefault="00007FFE" w:rsidP="00007FFE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Egz. 1 – str. </w:t>
      </w:r>
      <w:proofErr w:type="spellStart"/>
      <w:r w:rsidRPr="00007FFE">
        <w:rPr>
          <w:rFonts w:ascii="Arial Narrow" w:hAnsi="Arial Narrow" w:cs="Arial"/>
          <w:sz w:val="20"/>
          <w:szCs w:val="20"/>
        </w:rPr>
        <w:t>Int</w:t>
      </w:r>
      <w:proofErr w:type="spellEnd"/>
      <w:r w:rsidRPr="00007FFE">
        <w:rPr>
          <w:rFonts w:ascii="Arial Narrow" w:hAnsi="Arial Narrow" w:cs="Arial"/>
          <w:sz w:val="20"/>
          <w:szCs w:val="20"/>
        </w:rPr>
        <w:t xml:space="preserve">. Zamawiającego, platforma e-propublico.pl. </w:t>
      </w:r>
      <w:proofErr w:type="spellStart"/>
      <w:r w:rsidRPr="00007FFE">
        <w:rPr>
          <w:rFonts w:ascii="Arial Narrow" w:hAnsi="Arial Narrow" w:cs="Arial"/>
          <w:sz w:val="20"/>
          <w:szCs w:val="20"/>
        </w:rPr>
        <w:t>SZPubl</w:t>
      </w:r>
      <w:proofErr w:type="spellEnd"/>
      <w:r w:rsidRPr="00007FFE">
        <w:rPr>
          <w:rFonts w:ascii="Arial Narrow" w:hAnsi="Arial Narrow" w:cs="Arial"/>
          <w:sz w:val="20"/>
          <w:szCs w:val="20"/>
        </w:rPr>
        <w:t>. T2612 B5</w:t>
      </w:r>
    </w:p>
    <w:p w:rsidR="00007FFE" w:rsidRPr="00007FFE" w:rsidRDefault="00007FFE" w:rsidP="00007FFE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 xml:space="preserve">Wyk. Katarzyna Szułczyńska – tel. 261 417 448, email: </w:t>
      </w:r>
      <w:hyperlink r:id="rId6" w:history="1">
        <w:r w:rsidRPr="00007FFE">
          <w:rPr>
            <w:rStyle w:val="Hipercze"/>
            <w:rFonts w:ascii="Arial Narrow" w:hAnsi="Arial Narrow" w:cs="Arial"/>
            <w:sz w:val="20"/>
            <w:szCs w:val="20"/>
          </w:rPr>
          <w:t>szulczynska5702@10wsk.mil.pl</w:t>
        </w:r>
      </w:hyperlink>
    </w:p>
    <w:p w:rsidR="00007FFE" w:rsidRPr="00007FFE" w:rsidRDefault="00007FFE" w:rsidP="00007FFE">
      <w:pPr>
        <w:rPr>
          <w:rFonts w:ascii="Arial Narrow" w:hAnsi="Arial Narrow" w:cs="Arial"/>
          <w:sz w:val="20"/>
          <w:szCs w:val="20"/>
        </w:rPr>
      </w:pPr>
      <w:r w:rsidRPr="00007FFE">
        <w:rPr>
          <w:rFonts w:ascii="Arial Narrow" w:hAnsi="Arial Narrow" w:cs="Arial"/>
          <w:sz w:val="20"/>
          <w:szCs w:val="20"/>
        </w:rPr>
        <w:t>Data: 26.02.2026 r.</w:t>
      </w:r>
    </w:p>
    <w:p w:rsidR="00007FFE" w:rsidRPr="00007FFE" w:rsidRDefault="00007FFE" w:rsidP="00007FFE">
      <w:pPr>
        <w:rPr>
          <w:rFonts w:ascii="Arial Narrow" w:hAnsi="Arial Narrow" w:cs="Arial"/>
          <w:sz w:val="20"/>
          <w:szCs w:val="20"/>
        </w:rPr>
      </w:pPr>
    </w:p>
    <w:p w:rsidR="00B464D3" w:rsidRPr="00007FFE" w:rsidRDefault="00B464D3" w:rsidP="00007FFE">
      <w:pPr>
        <w:rPr>
          <w:rFonts w:ascii="Arial Narrow" w:hAnsi="Arial Narrow" w:cs="Arial"/>
          <w:sz w:val="20"/>
          <w:szCs w:val="20"/>
        </w:rPr>
      </w:pPr>
    </w:p>
    <w:sectPr w:rsidR="00B464D3" w:rsidRPr="00007FF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BED" w:rsidRDefault="00F07BED">
      <w:r>
        <w:separator/>
      </w:r>
    </w:p>
  </w:endnote>
  <w:endnote w:type="continuationSeparator" w:id="1">
    <w:p w:rsidR="00F07BED" w:rsidRDefault="00F07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BED" w:rsidRDefault="00F07BED">
      <w:r>
        <w:separator/>
      </w:r>
    </w:p>
  </w:footnote>
  <w:footnote w:type="continuationSeparator" w:id="1">
    <w:p w:rsidR="00F07BED" w:rsidRDefault="00F07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4AF"/>
    <w:rsid w:val="00007FF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24AF"/>
    <w:rsid w:val="00F07BE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nhideWhenUsed/>
    <w:rsid w:val="00007FFE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748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2026-02-26T08:23:00Z</dcterms:created>
  <dcterms:modified xsi:type="dcterms:W3CDTF">2026-02-26T08:28:00Z</dcterms:modified>
</cp:coreProperties>
</file>