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60496" w:rsidRPr="00B6049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A137C9" w:rsidRPr="00A2540E" w:rsidRDefault="00B6049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04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usługi farmaceutycznej polegającej na sporządzeniu mieszanin do żywienia pozajelitowego na podstawie recepty/zlecenia wraz z dostawą gotowej mieszaniny w postaci worków do żywienia pozajelitowego dla pacjentów Szpitala Powiatowego w Limanowej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60496" w:rsidRPr="00A2540E" w:rsidTr="003C34B9">
        <w:tc>
          <w:tcPr>
            <w:tcW w:w="2269" w:type="dxa"/>
          </w:tcPr>
          <w:p w:rsidR="00B60496" w:rsidRPr="00A2540E" w:rsidRDefault="00B60496" w:rsidP="003C34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60496" w:rsidRPr="00A2540E" w:rsidRDefault="00B60496" w:rsidP="003C34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04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NZ-26-2026-16-D-P-E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60496" w:rsidRPr="00B6049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60496" w:rsidRPr="00B60496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6049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77BD4" w:rsidRDefault="00577BD4" w:rsidP="00025386">
      <w:pPr>
        <w:spacing w:after="0" w:line="240" w:lineRule="auto"/>
      </w:pPr>
      <w:r>
        <w:separator/>
      </w:r>
    </w:p>
  </w:endnote>
  <w:endnote w:type="continuationSeparator" w:id="0">
    <w:p w:rsidR="00577BD4" w:rsidRDefault="00577B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496" w:rsidRDefault="00B604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496" w:rsidRDefault="00B604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77BD4" w:rsidRDefault="00577BD4" w:rsidP="00025386">
      <w:pPr>
        <w:spacing w:after="0" w:line="240" w:lineRule="auto"/>
      </w:pPr>
      <w:r>
        <w:separator/>
      </w:r>
    </w:p>
  </w:footnote>
  <w:footnote w:type="continuationSeparator" w:id="0">
    <w:p w:rsidR="00577BD4" w:rsidRDefault="00577B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496" w:rsidRDefault="00B604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496" w:rsidRDefault="00B604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496" w:rsidRDefault="00B604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666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7BD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77BD4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0496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016E780-310D-4750-B5B3-5806331C4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2026-02-25T06:53:00Z</dcterms:created>
  <dcterms:modified xsi:type="dcterms:W3CDTF">2026-02-25T06:53:00Z</dcterms:modified>
</cp:coreProperties>
</file>