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316266" w14:textId="77777777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259AF" w:rsidRPr="007259AF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C9897F5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550A4E9F" w14:textId="77777777" w:rsidR="005D05C3" w:rsidRPr="0012157F" w:rsidRDefault="007259AF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259AF">
        <w:rPr>
          <w:rFonts w:ascii="Arial" w:hAnsi="Arial" w:cs="Arial"/>
        </w:rPr>
        <w:t>Szpital Powiatowy w Limanowej Imienia Miłosierdzia Bożego</w:t>
      </w:r>
    </w:p>
    <w:p w14:paraId="07770195" w14:textId="77777777" w:rsidR="005D05C3" w:rsidRPr="0012157F" w:rsidRDefault="007259AF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259AF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7259AF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14:paraId="7B84601B" w14:textId="77777777" w:rsidR="005D05C3" w:rsidRDefault="007259AF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7259AF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7259AF">
        <w:rPr>
          <w:rFonts w:ascii="Arial" w:hAnsi="Arial" w:cs="Arial"/>
        </w:rPr>
        <w:t>Limanowa</w:t>
      </w:r>
    </w:p>
    <w:p w14:paraId="2067E7BE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D322848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18403E35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50777658" w14:textId="77777777" w:rsidTr="001B7D97">
        <w:tc>
          <w:tcPr>
            <w:tcW w:w="2800" w:type="dxa"/>
          </w:tcPr>
          <w:p w14:paraId="739F27E1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3BC9DE85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A6A70DA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078418B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5D05C3" w:rsidRPr="00A2540E" w14:paraId="5D7EB749" w14:textId="77777777" w:rsidTr="001B7D97">
        <w:tc>
          <w:tcPr>
            <w:tcW w:w="2800" w:type="dxa"/>
          </w:tcPr>
          <w:p w14:paraId="1203E9C2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3B2B7E82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EA12290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6B79FEA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14A5F35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259AF" w:rsidRPr="0012157F" w14:paraId="5826F0DA" w14:textId="77777777" w:rsidTr="00233E35">
        <w:tc>
          <w:tcPr>
            <w:tcW w:w="9104" w:type="dxa"/>
            <w:shd w:val="clear" w:color="auto" w:fill="D9D9D9"/>
          </w:tcPr>
          <w:p w14:paraId="7D335F79" w14:textId="77777777" w:rsidR="007259AF" w:rsidRPr="0012157F" w:rsidRDefault="007259AF" w:rsidP="00233E35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6E2A263" w14:textId="77777777" w:rsidR="007259AF" w:rsidRPr="00094F76" w:rsidRDefault="007259AF" w:rsidP="00233E35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259A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259A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259AF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7259AF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7259AF">
              <w:rPr>
                <w:rFonts w:ascii="Arial" w:hAnsi="Arial" w:cs="Arial"/>
                <w:sz w:val="24"/>
                <w:szCs w:val="24"/>
              </w:rPr>
              <w:t>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2F7C8C81" w14:textId="77777777" w:rsidR="007259AF" w:rsidRPr="004B5FB1" w:rsidRDefault="007259AF" w:rsidP="00233E35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68F2B9AD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2CA23EC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0DE4E2ED" w14:textId="77777777" w:rsidTr="001B7D97">
        <w:tc>
          <w:tcPr>
            <w:tcW w:w="2269" w:type="dxa"/>
          </w:tcPr>
          <w:p w14:paraId="5FD0FB29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F403958" w14:textId="77777777" w:rsidR="00ED79A4" w:rsidRPr="00A2540E" w:rsidRDefault="007259AF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259A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Wykonywanie usługi farmaceutycznej polegającej na sporządzeniu mieszanin do żywienia pozajelitowego na podstawie recepty/zlecenia wraz z dostawą gotowej mieszaniny w postaci worków do żywienia pozajelitowego dla pacjentów Szpitala Powiatowego w Limanowej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259AF" w:rsidRPr="00A2540E" w14:paraId="6D491944" w14:textId="77777777" w:rsidTr="00233E35">
        <w:tc>
          <w:tcPr>
            <w:tcW w:w="2269" w:type="dxa"/>
          </w:tcPr>
          <w:p w14:paraId="20E25E9D" w14:textId="77777777" w:rsidR="007259AF" w:rsidRPr="00A2540E" w:rsidRDefault="007259AF" w:rsidP="00233E3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7546F93" w14:textId="77777777" w:rsidR="007259AF" w:rsidRPr="00A2540E" w:rsidRDefault="007259AF" w:rsidP="00233E3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259A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NZ-26-2026-16-D-P-E</w:t>
            </w:r>
          </w:p>
        </w:tc>
      </w:tr>
    </w:tbl>
    <w:p w14:paraId="285B2EC1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D1D6F10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259AF" w:rsidRPr="007259AF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</w:t>
      </w:r>
      <w:r w:rsidR="00886689" w:rsidRPr="00886689">
        <w:rPr>
          <w:rFonts w:ascii="Arial" w:hAnsi="Arial" w:cs="Arial"/>
          <w:sz w:val="24"/>
          <w:szCs w:val="24"/>
        </w:rPr>
        <w:lastRenderedPageBreak/>
        <w:t xml:space="preserve">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45F8ED2E" w14:textId="77777777" w:rsidR="003525EB" w:rsidRDefault="003525EB" w:rsidP="003525E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>,</w:t>
      </w:r>
    </w:p>
    <w:p w14:paraId="79AFE1D0" w14:textId="77777777" w:rsidR="003525EB" w:rsidRPr="004B1894" w:rsidRDefault="003525EB" w:rsidP="003525E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4B1894">
        <w:rPr>
          <w:rFonts w:ascii="Arial" w:hAnsi="Arial" w:cs="Arial"/>
          <w:sz w:val="24"/>
          <w:szCs w:val="24"/>
        </w:rPr>
        <w:t xml:space="preserve">art. 109 ust. 1 pkt 4 ustawy </w:t>
      </w:r>
      <w:proofErr w:type="spellStart"/>
      <w:r w:rsidRPr="004B1894">
        <w:rPr>
          <w:rFonts w:ascii="Arial" w:hAnsi="Arial" w:cs="Arial"/>
          <w:sz w:val="24"/>
          <w:szCs w:val="24"/>
        </w:rPr>
        <w:t>Pzp</w:t>
      </w:r>
      <w:proofErr w:type="spellEnd"/>
      <w:r w:rsidRPr="004B1894">
        <w:rPr>
          <w:rFonts w:ascii="Arial" w:hAnsi="Arial" w:cs="Arial"/>
          <w:sz w:val="24"/>
          <w:szCs w:val="24"/>
        </w:rPr>
        <w:t>,</w:t>
      </w:r>
    </w:p>
    <w:p w14:paraId="6B76DC2D" w14:textId="77777777" w:rsidR="003525EB" w:rsidRPr="000F432B" w:rsidRDefault="003525EB" w:rsidP="003525EB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Pr="00961913">
        <w:rPr>
          <w:rFonts w:ascii="Arial" w:hAnsi="Arial" w:cs="Arial"/>
          <w:bCs/>
          <w:sz w:val="24"/>
          <w:szCs w:val="24"/>
        </w:rPr>
        <w:t>t.j</w:t>
      </w:r>
      <w:proofErr w:type="spellEnd"/>
      <w:r w:rsidRPr="00961913">
        <w:rPr>
          <w:rFonts w:ascii="Arial" w:hAnsi="Arial" w:cs="Arial"/>
          <w:bCs/>
          <w:sz w:val="24"/>
          <w:szCs w:val="24"/>
        </w:rPr>
        <w:t xml:space="preserve">. Dz.U. z 2024r. poz. 507 z </w:t>
      </w:r>
      <w:proofErr w:type="spellStart"/>
      <w:r w:rsidRPr="00961913">
        <w:rPr>
          <w:rFonts w:ascii="Arial" w:hAnsi="Arial" w:cs="Arial"/>
          <w:bCs/>
          <w:sz w:val="24"/>
          <w:szCs w:val="24"/>
        </w:rPr>
        <w:t>późn</w:t>
      </w:r>
      <w:proofErr w:type="spellEnd"/>
      <w:r w:rsidRPr="00961913">
        <w:rPr>
          <w:rFonts w:ascii="Arial" w:hAnsi="Arial" w:cs="Arial"/>
          <w:bCs/>
          <w:sz w:val="24"/>
          <w:szCs w:val="24"/>
        </w:rPr>
        <w:t>. zm.</w:t>
      </w:r>
      <w:r w:rsidRPr="004B5FB1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6CB44D04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5BFB768E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59001933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3D39DC7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858DCD9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1DA54899" w14:textId="77777777" w:rsidTr="001B7D97">
        <w:tc>
          <w:tcPr>
            <w:tcW w:w="2660" w:type="dxa"/>
          </w:tcPr>
          <w:p w14:paraId="241D268F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D5CF87F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2B5CA9F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532B0F3A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5F3F944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BAE6D55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259AF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68DECCA7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A2C1FE" w14:textId="77777777" w:rsidR="00454D7F" w:rsidRDefault="00454D7F" w:rsidP="0038231F">
      <w:pPr>
        <w:spacing w:after="0" w:line="240" w:lineRule="auto"/>
      </w:pPr>
      <w:r>
        <w:separator/>
      </w:r>
    </w:p>
  </w:endnote>
  <w:endnote w:type="continuationSeparator" w:id="0">
    <w:p w14:paraId="27BA455C" w14:textId="77777777" w:rsidR="00454D7F" w:rsidRDefault="00454D7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7A355" w14:textId="77777777" w:rsidR="007259AF" w:rsidRDefault="007259A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C8DB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BF6610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A1320E" w14:textId="77777777" w:rsidR="007259AF" w:rsidRDefault="007259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955768" w14:textId="77777777" w:rsidR="00454D7F" w:rsidRDefault="00454D7F" w:rsidP="0038231F">
      <w:pPr>
        <w:spacing w:after="0" w:line="240" w:lineRule="auto"/>
      </w:pPr>
      <w:r>
        <w:separator/>
      </w:r>
    </w:p>
  </w:footnote>
  <w:footnote w:type="continuationSeparator" w:id="0">
    <w:p w14:paraId="30A3DEA8" w14:textId="77777777" w:rsidR="00454D7F" w:rsidRDefault="00454D7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BF231" w14:textId="77777777" w:rsidR="007259AF" w:rsidRDefault="007259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38A3C" w14:textId="77777777" w:rsidR="007259AF" w:rsidRDefault="007259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8ECF0" w14:textId="77777777" w:rsidR="007259AF" w:rsidRDefault="007259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9767878">
    <w:abstractNumId w:val="12"/>
  </w:num>
  <w:num w:numId="2" w16cid:durableId="2140565109">
    <w:abstractNumId w:val="0"/>
  </w:num>
  <w:num w:numId="3" w16cid:durableId="1493911719">
    <w:abstractNumId w:val="11"/>
  </w:num>
  <w:num w:numId="4" w16cid:durableId="1870293982">
    <w:abstractNumId w:val="16"/>
  </w:num>
  <w:num w:numId="5" w16cid:durableId="1766345494">
    <w:abstractNumId w:val="13"/>
  </w:num>
  <w:num w:numId="6" w16cid:durableId="1036735922">
    <w:abstractNumId w:val="10"/>
  </w:num>
  <w:num w:numId="7" w16cid:durableId="1314456407">
    <w:abstractNumId w:val="1"/>
  </w:num>
  <w:num w:numId="8" w16cid:durableId="1355693573">
    <w:abstractNumId w:val="6"/>
  </w:num>
  <w:num w:numId="9" w16cid:durableId="348800690">
    <w:abstractNumId w:val="4"/>
  </w:num>
  <w:num w:numId="10" w16cid:durableId="1877086424">
    <w:abstractNumId w:val="7"/>
  </w:num>
  <w:num w:numId="11" w16cid:durableId="1781073336">
    <w:abstractNumId w:val="5"/>
  </w:num>
  <w:num w:numId="12" w16cid:durableId="558589302">
    <w:abstractNumId w:val="9"/>
  </w:num>
  <w:num w:numId="13" w16cid:durableId="732578364">
    <w:abstractNumId w:val="3"/>
  </w:num>
  <w:num w:numId="14" w16cid:durableId="649747333">
    <w:abstractNumId w:val="2"/>
  </w:num>
  <w:num w:numId="15" w16cid:durableId="1163276254">
    <w:abstractNumId w:val="15"/>
  </w:num>
  <w:num w:numId="16" w16cid:durableId="574319152">
    <w:abstractNumId w:val="8"/>
  </w:num>
  <w:num w:numId="17" w16cid:durableId="18736920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4D7F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525EB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54D7F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16501"/>
    <w:rsid w:val="00721D87"/>
    <w:rsid w:val="0072560B"/>
    <w:rsid w:val="007259AF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B91FC"/>
  <w15:docId w15:val="{E21DECF1-B2A1-4A6B-9746-BB8331E1D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368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3</cp:revision>
  <cp:lastPrinted>2016-07-26T10:32:00Z</cp:lastPrinted>
  <dcterms:created xsi:type="dcterms:W3CDTF">2026-02-24T09:32:00Z</dcterms:created>
  <dcterms:modified xsi:type="dcterms:W3CDTF">2026-02-24T09:34:00Z</dcterms:modified>
</cp:coreProperties>
</file>