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EFF4" w14:textId="77777777"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685E1D" w:rsidRPr="00685E1D">
        <w:rPr>
          <w:rFonts w:ascii="Tahoma" w:hAnsi="Tahoma" w:cs="Tahoma"/>
          <w:bCs/>
          <w:sz w:val="20"/>
        </w:rPr>
        <w:t>NZ-26-2026-16-D-P-E</w:t>
      </w:r>
    </w:p>
    <w:p w14:paraId="2168341E" w14:textId="77777777"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14:paraId="35A4308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14:paraId="76E66569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14:paraId="7FCD5A16" w14:textId="77777777"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14:paraId="04060265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5968EAA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</w:t>
      </w:r>
      <w:r w:rsidR="003268C4">
        <w:rPr>
          <w:rFonts w:ascii="Tahoma" w:hAnsi="Tahoma" w:cs="Tahoma"/>
          <w:bCs/>
          <w:spacing w:val="-6"/>
          <w:sz w:val="16"/>
        </w:rPr>
        <w:t xml:space="preserve">podpisuje Wykonawca. </w:t>
      </w:r>
      <w:r>
        <w:rPr>
          <w:rFonts w:ascii="Tahoma" w:hAnsi="Tahoma" w:cs="Tahoma"/>
          <w:spacing w:val="-6"/>
          <w:sz w:val="16"/>
        </w:rPr>
        <w:t xml:space="preserve"> Jeśli w danej pozycji informacja jest „negatywna” należy wypełnić tę pozycję poprzez zapis: nie ma, nie posiada, nie dotyczy lub kreska /-/</w:t>
      </w:r>
    </w:p>
    <w:p w14:paraId="2BEC15E2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1B1037FA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58402020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F1D4F3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2746718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16A3B81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21DA4949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4E3A43D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2C48A203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97C14F1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283C692C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309B8E22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AA87D5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CDCC43A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0C60AE3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7407BF27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683D393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0FC8211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0BAA0E6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15F65A5C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26F53AF7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28E3CA68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45D8C5DB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82B46BD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1F4594E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4B6D5BDF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3D6A559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3361C0E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831D88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3B4C638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7C92D32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27BBB0AD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66759C2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48F4BD6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70127FC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10BC654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268573E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68BC90CD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250BFC8A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14:paraId="57E3FB78" w14:textId="77777777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685E1D" w:rsidRPr="00685E1D">
        <w:rPr>
          <w:rFonts w:ascii="Tahoma" w:hAnsi="Tahoma" w:cs="Tahoma"/>
          <w:b/>
          <w:bCs/>
          <w:sz w:val="18"/>
        </w:rPr>
        <w:t>Wykonywanie usługi farmaceutycznej polegającej na sporządzeniu mieszanin do żywienia pozajelitowego na podstawie recepty/zlecenia wraz z dostawą gotowej mieszaniny w postaci worków do żywienia pozajelitowego dla pacjentów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14:paraId="6033136B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227CCE22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28FCB529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01BEB253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6E49DCF8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CBD81F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2ED90F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685E1D" w14:paraId="145AA5F9" w14:textId="77777777" w:rsidTr="0001101C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F0075" w14:textId="77777777" w:rsidR="00685E1D" w:rsidRDefault="00685E1D" w:rsidP="0001101C">
            <w:pPr>
              <w:pStyle w:val="Tekstpodstawowy"/>
              <w:jc w:val="right"/>
              <w:rPr>
                <w:b/>
              </w:rPr>
            </w:pPr>
            <w:r w:rsidRPr="00685E1D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14905" w14:textId="77777777" w:rsidR="00685E1D" w:rsidRDefault="00685E1D" w:rsidP="0001101C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685E1D">
              <w:t>Wykonywanie usługi farmaceutycznej polegającej na sporządzeniu mieszanin do żywienia pozajelitowego na podstawie recepty/zlecenia wraz z dostawą gotowej mieszaniny w postaci worków do żywienia pozajelitowego dla pacjentów Szpitala Powiatowego w Limanowej</w:t>
            </w:r>
            <w:r>
              <w:t xml:space="preserve"> </w:t>
            </w:r>
          </w:p>
          <w:p w14:paraId="624B075A" w14:textId="28019650" w:rsidR="00685E1D" w:rsidRDefault="00685E1D" w:rsidP="0001101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>zł.</w:t>
            </w:r>
          </w:p>
          <w:p w14:paraId="7365ECEC" w14:textId="295C2631" w:rsidR="00685E1D" w:rsidRDefault="00685E1D" w:rsidP="0001101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</w:t>
            </w:r>
          </w:p>
          <w:p w14:paraId="283F02C9" w14:textId="023AFE8F" w:rsidR="00685E1D" w:rsidRDefault="00685E1D" w:rsidP="0001101C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 w:rsidR="00111B28" w:rsidRPr="00111B28">
              <w:rPr>
                <w:rFonts w:ascii="Georgia" w:hAnsi="Georgia"/>
                <w:sz w:val="20"/>
                <w:vertAlign w:val="subscript"/>
              </w:rPr>
              <w:t>………</w:t>
            </w:r>
            <w:r w:rsidRPr="00111B28">
              <w:rPr>
                <w:rFonts w:ascii="Georgia" w:hAnsi="Georgia"/>
                <w:sz w:val="20"/>
                <w:szCs w:val="20"/>
                <w:vertAlign w:val="subscript"/>
              </w:rPr>
              <w:t>......................................</w:t>
            </w:r>
            <w:r>
              <w:rPr>
                <w:rFonts w:ascii="Georgia" w:hAnsi="Georgia"/>
                <w:sz w:val="20"/>
                <w:vertAlign w:val="subscript"/>
              </w:rPr>
              <w:t xml:space="preserve"> </w:t>
            </w:r>
            <w:r>
              <w:rPr>
                <w:rFonts w:ascii="Georgia" w:hAnsi="Georgia"/>
                <w:sz w:val="20"/>
              </w:rPr>
              <w:t>zł.</w:t>
            </w:r>
          </w:p>
        </w:tc>
      </w:tr>
    </w:tbl>
    <w:p w14:paraId="749E09D6" w14:textId="77777777" w:rsidR="00741AC8" w:rsidRPr="00741AC8" w:rsidRDefault="00741AC8" w:rsidP="00741AC8"/>
    <w:p w14:paraId="782879AD" w14:textId="77777777" w:rsidR="000D4867" w:rsidRDefault="000D4867" w:rsidP="000D4867">
      <w:pPr>
        <w:rPr>
          <w:rFonts w:ascii="Georgia" w:hAnsi="Georgia"/>
          <w:sz w:val="20"/>
        </w:rPr>
      </w:pPr>
    </w:p>
    <w:p w14:paraId="43D0DC95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3EAB07FC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425E2FCE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325CC2D6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2BAB4CC8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65AD619B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4786660D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10AD90AD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0A05EC66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</w:tcPr>
          <w:p w14:paraId="204AB935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</w:tcPr>
          <w:p w14:paraId="6DAFE9E9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6D93E83B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023E70FB" w14:textId="77777777" w:rsidR="00A67A85" w:rsidRDefault="00A67A85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63"/>
        <w:gridCol w:w="1745"/>
        <w:gridCol w:w="3732"/>
        <w:gridCol w:w="2221"/>
        <w:gridCol w:w="3159"/>
      </w:tblGrid>
      <w:tr w:rsidR="00A67A85" w14:paraId="3CFC839F" w14:textId="77777777" w:rsidTr="0001101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1009E8DE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7374CC9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4F89A771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6EE96D85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0C1B6E7F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136AB643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14:paraId="7FDEDDAF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3EB8F5E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EE7C851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7A85" w14:paraId="1B7BDA9D" w14:textId="77777777" w:rsidTr="0001101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3E524D71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7671CA5B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66CEAE4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7A85" w14:paraId="70B8C034" w14:textId="77777777" w:rsidTr="0001101C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</w:tcPr>
          <w:p w14:paraId="797E6BD5" w14:textId="77777777" w:rsidR="00A67A85" w:rsidRDefault="00A67A85" w:rsidP="0001101C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1FBD06E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477BDCA" w14:textId="77777777" w:rsidR="00A67A85" w:rsidRDefault="00A67A85" w:rsidP="0001101C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A67A85" w14:paraId="2E470CC6" w14:textId="77777777" w:rsidTr="0001101C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AB28937" w14:textId="77777777" w:rsidR="00A67A85" w:rsidRDefault="00A67A85" w:rsidP="0001101C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67A85" w14:paraId="073891A8" w14:textId="77777777" w:rsidTr="0001101C">
        <w:trPr>
          <w:gridAfter w:val="1"/>
          <w:wAfter w:w="3159" w:type="dxa"/>
          <w:trHeight w:val="360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14:paraId="76C1E344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67A85" w14:paraId="58227EEB" w14:textId="77777777" w:rsidTr="0001101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88784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33B3903F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18AB2" w14:textId="77777777" w:rsidR="00A67A85" w:rsidRDefault="00A67A85" w:rsidP="0001101C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>e-mail</w:t>
            </w:r>
            <w:r>
              <w:rPr>
                <w:rFonts w:ascii="Tahoma" w:hAnsi="Tahoma" w:cs="Tahoma"/>
                <w:sz w:val="18"/>
                <w:szCs w:val="18"/>
                <w:lang w:val="en-US"/>
              </w:rPr>
              <w:tab/>
              <w:t xml:space="preserve">Nr </w:t>
            </w:r>
            <w:proofErr w:type="spellStart"/>
            <w:r>
              <w:rPr>
                <w:rFonts w:ascii="Tahoma" w:hAnsi="Tahoma" w:cs="Tahoma"/>
                <w:sz w:val="18"/>
                <w:szCs w:val="18"/>
                <w:lang w:val="en-US"/>
              </w:rPr>
              <w:t>telefonu</w:t>
            </w:r>
            <w:proofErr w:type="spellEnd"/>
            <w:r>
              <w:rPr>
                <w:rFonts w:ascii="Tahoma" w:hAnsi="Tahoma" w:cs="Tahoma"/>
                <w:sz w:val="18"/>
                <w:szCs w:val="18"/>
                <w:lang w:val="en-US"/>
              </w:rPr>
              <w:t xml:space="preserve"> </w:t>
            </w:r>
          </w:p>
        </w:tc>
      </w:tr>
      <w:tr w:rsidR="00A67A85" w14:paraId="1058DD3A" w14:textId="77777777" w:rsidTr="0001101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BD650" w14:textId="77777777" w:rsidR="00A67A85" w:rsidRDefault="00A67A85" w:rsidP="0001101C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4A0985D7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606D95" w14:textId="77777777" w:rsidR="00A67A85" w:rsidRDefault="00A67A85" w:rsidP="0001101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  <w:tr w:rsidR="00A67A85" w14:paraId="7C7663D4" w14:textId="77777777" w:rsidTr="0001101C">
        <w:trPr>
          <w:gridAfter w:val="1"/>
          <w:wAfter w:w="3159" w:type="dxa"/>
          <w:trHeight w:val="360"/>
        </w:trPr>
        <w:tc>
          <w:tcPr>
            <w:tcW w:w="20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BA35B" w14:textId="77777777" w:rsidR="00A67A85" w:rsidRDefault="00A67A85" w:rsidP="0001101C">
            <w:pP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7126B71E" w14:textId="77777777" w:rsidR="00A67A85" w:rsidRDefault="00A67A85" w:rsidP="0001101C">
            <w:pPr>
              <w:rPr>
                <w:rFonts w:ascii="Tahoma" w:hAnsi="Tahoma" w:cs="Tahoma"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sz w:val="18"/>
                <w:szCs w:val="18"/>
                <w:lang w:val="en-US"/>
              </w:rPr>
              <w:t> </w:t>
            </w:r>
          </w:p>
        </w:tc>
        <w:tc>
          <w:tcPr>
            <w:tcW w:w="59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BEAAA" w14:textId="77777777" w:rsidR="00A67A85" w:rsidRDefault="00A67A85" w:rsidP="0001101C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  <w:lang w:val="en-US"/>
              </w:rPr>
              <w:t> </w:t>
            </w:r>
          </w:p>
        </w:tc>
      </w:tr>
    </w:tbl>
    <w:p w14:paraId="611158E9" w14:textId="77777777" w:rsidR="00A67A85" w:rsidRDefault="00A67A85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1F93242" w14:textId="77777777" w:rsidR="00A67A85" w:rsidRDefault="00A67A85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7EA1D8FF" w14:textId="718CCF4A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220EAF11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285EDF8A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5AB28C18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0EB56231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F84B3B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00F02D82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90E9185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5EF1651F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6DC13861" w14:textId="77777777" w:rsidR="003268C4" w:rsidRPr="003268C4" w:rsidRDefault="003268C4" w:rsidP="003268C4">
      <w:pPr>
        <w:ind w:left="4248"/>
        <w:rPr>
          <w:rFonts w:eastAsia="MS Mincho"/>
        </w:rPr>
      </w:pPr>
      <w:r>
        <w:rPr>
          <w:rFonts w:eastAsia="MS Mincho"/>
        </w:rPr>
        <w:t xml:space="preserve">                                                                                                                    </w:t>
      </w:r>
      <w:r w:rsidRPr="003268C4">
        <w:rPr>
          <w:rFonts w:eastAsia="MS Mincho"/>
        </w:rPr>
        <w:t xml:space="preserve">                                                 _____________________________________</w:t>
      </w:r>
    </w:p>
    <w:p w14:paraId="289CC8CA" w14:textId="77777777" w:rsidR="00606FAB" w:rsidRDefault="00606FAB" w:rsidP="003268C4">
      <w:pPr>
        <w:ind w:left="4248"/>
      </w:pPr>
    </w:p>
    <w:p w14:paraId="21CFC86C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Kwalifikowany podpis elektroniczny lub podpis zaufany  lub elektroniczny </w:t>
      </w:r>
    </w:p>
    <w:p w14:paraId="3B48A54F" w14:textId="77777777" w:rsidR="003268C4" w:rsidRPr="003268C4" w:rsidRDefault="003268C4" w:rsidP="003268C4">
      <w:pPr>
        <w:ind w:left="4248"/>
        <w:rPr>
          <w:rFonts w:ascii="Tahoma" w:hAnsi="Tahoma" w:cs="Tahoma"/>
          <w:i/>
          <w:sz w:val="16"/>
          <w:szCs w:val="16"/>
        </w:rPr>
      </w:pPr>
      <w:r w:rsidRPr="003268C4">
        <w:rPr>
          <w:rFonts w:ascii="Tahoma" w:hAnsi="Tahoma" w:cs="Tahoma"/>
          <w:i/>
          <w:sz w:val="16"/>
          <w:szCs w:val="16"/>
        </w:rPr>
        <w:t xml:space="preserve">podpis osobisty Wykonawcy/ osoby/osób uprawnionych do reprezentacji Wykonawcy   </w:t>
      </w:r>
    </w:p>
    <w:p w14:paraId="6CFAABE0" w14:textId="77777777" w:rsidR="003268C4" w:rsidRPr="000D4867" w:rsidRDefault="003268C4" w:rsidP="000D4867"/>
    <w:sectPr w:rsidR="003268C4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A72ADE" w14:textId="77777777" w:rsidR="00832394" w:rsidRDefault="00832394">
      <w:r>
        <w:separator/>
      </w:r>
    </w:p>
  </w:endnote>
  <w:endnote w:type="continuationSeparator" w:id="0">
    <w:p w14:paraId="1DD01602" w14:textId="77777777" w:rsidR="00832394" w:rsidRDefault="00832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8DD1D" w14:textId="77777777" w:rsidR="00685E1D" w:rsidRDefault="00685E1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76546F" w14:textId="77777777" w:rsidR="00685E1D" w:rsidRDefault="00685E1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4EDB5" w14:textId="77777777" w:rsidR="00685E1D" w:rsidRDefault="00685E1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35EBD" w14:textId="77777777" w:rsidR="00832394" w:rsidRDefault="00832394">
      <w:r>
        <w:separator/>
      </w:r>
    </w:p>
  </w:footnote>
  <w:footnote w:type="continuationSeparator" w:id="0">
    <w:p w14:paraId="7B4669D6" w14:textId="77777777" w:rsidR="00832394" w:rsidRDefault="008323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A280D" w14:textId="77777777" w:rsidR="00685E1D" w:rsidRDefault="00685E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B0C30" w14:textId="381D900A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14:paraId="1E1F39DF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2EFBEED6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737D4" w14:textId="77777777" w:rsidR="00685E1D" w:rsidRDefault="00685E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27819363">
    <w:abstractNumId w:val="11"/>
  </w:num>
  <w:num w:numId="2" w16cid:durableId="1815682628">
    <w:abstractNumId w:val="21"/>
  </w:num>
  <w:num w:numId="3" w16cid:durableId="1570730496">
    <w:abstractNumId w:val="24"/>
  </w:num>
  <w:num w:numId="4" w16cid:durableId="1254321294">
    <w:abstractNumId w:val="6"/>
  </w:num>
  <w:num w:numId="5" w16cid:durableId="1505824996">
    <w:abstractNumId w:val="27"/>
  </w:num>
  <w:num w:numId="6" w16cid:durableId="787353274">
    <w:abstractNumId w:val="7"/>
  </w:num>
  <w:num w:numId="7" w16cid:durableId="964429269">
    <w:abstractNumId w:val="8"/>
  </w:num>
  <w:num w:numId="8" w16cid:durableId="1710104950">
    <w:abstractNumId w:val="30"/>
  </w:num>
  <w:num w:numId="9" w16cid:durableId="1454209310">
    <w:abstractNumId w:val="5"/>
  </w:num>
  <w:num w:numId="10" w16cid:durableId="906113065">
    <w:abstractNumId w:val="29"/>
  </w:num>
  <w:num w:numId="11" w16cid:durableId="1193307137">
    <w:abstractNumId w:val="26"/>
  </w:num>
  <w:num w:numId="12" w16cid:durableId="958803086">
    <w:abstractNumId w:val="13"/>
  </w:num>
  <w:num w:numId="13" w16cid:durableId="178006131">
    <w:abstractNumId w:val="25"/>
  </w:num>
  <w:num w:numId="14" w16cid:durableId="2058115821">
    <w:abstractNumId w:val="36"/>
  </w:num>
  <w:num w:numId="15" w16cid:durableId="1889757332">
    <w:abstractNumId w:val="22"/>
  </w:num>
  <w:num w:numId="16" w16cid:durableId="1370296356">
    <w:abstractNumId w:val="33"/>
  </w:num>
  <w:num w:numId="17" w16cid:durableId="1962687407">
    <w:abstractNumId w:val="12"/>
  </w:num>
  <w:num w:numId="18" w16cid:durableId="1796486019">
    <w:abstractNumId w:val="16"/>
  </w:num>
  <w:num w:numId="19" w16cid:durableId="1740903583">
    <w:abstractNumId w:val="32"/>
  </w:num>
  <w:num w:numId="20" w16cid:durableId="1159464040">
    <w:abstractNumId w:val="2"/>
  </w:num>
  <w:num w:numId="21" w16cid:durableId="671227742">
    <w:abstractNumId w:val="28"/>
  </w:num>
  <w:num w:numId="22" w16cid:durableId="276643823">
    <w:abstractNumId w:val="3"/>
  </w:num>
  <w:num w:numId="23" w16cid:durableId="2004581421">
    <w:abstractNumId w:val="14"/>
  </w:num>
  <w:num w:numId="24" w16cid:durableId="452793528">
    <w:abstractNumId w:val="31"/>
  </w:num>
  <w:num w:numId="25" w16cid:durableId="306860031">
    <w:abstractNumId w:val="9"/>
  </w:num>
  <w:num w:numId="26" w16cid:durableId="500851492">
    <w:abstractNumId w:val="15"/>
  </w:num>
  <w:num w:numId="27" w16cid:durableId="643312636">
    <w:abstractNumId w:val="19"/>
  </w:num>
  <w:num w:numId="28" w16cid:durableId="461119028">
    <w:abstractNumId w:val="17"/>
  </w:num>
  <w:num w:numId="29" w16cid:durableId="1594632652">
    <w:abstractNumId w:val="4"/>
  </w:num>
  <w:num w:numId="30" w16cid:durableId="654067569">
    <w:abstractNumId w:val="18"/>
  </w:num>
  <w:num w:numId="31" w16cid:durableId="244996003">
    <w:abstractNumId w:val="1"/>
  </w:num>
  <w:num w:numId="32" w16cid:durableId="1394815250">
    <w:abstractNumId w:val="37"/>
  </w:num>
  <w:num w:numId="33" w16cid:durableId="1245334847">
    <w:abstractNumId w:val="35"/>
  </w:num>
  <w:num w:numId="34" w16cid:durableId="93521579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069189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516313791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562445149">
    <w:abstractNumId w:val="34"/>
  </w:num>
  <w:num w:numId="38" w16cid:durableId="423260004">
    <w:abstractNumId w:val="23"/>
  </w:num>
  <w:num w:numId="39" w16cid:durableId="440033436">
    <w:abstractNumId w:val="20"/>
  </w:num>
  <w:num w:numId="40" w16cid:durableId="337461677">
    <w:abstractNumId w:val="10"/>
  </w:num>
  <w:num w:numId="41" w16cid:durableId="14656126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2394"/>
    <w:rsid w:val="000032E6"/>
    <w:rsid w:val="00020F7D"/>
    <w:rsid w:val="000867FD"/>
    <w:rsid w:val="000D4867"/>
    <w:rsid w:val="00101BF2"/>
    <w:rsid w:val="00111B28"/>
    <w:rsid w:val="00156BE1"/>
    <w:rsid w:val="00203C73"/>
    <w:rsid w:val="002346CB"/>
    <w:rsid w:val="002609C8"/>
    <w:rsid w:val="002827B1"/>
    <w:rsid w:val="003268C4"/>
    <w:rsid w:val="003A18E3"/>
    <w:rsid w:val="003F5AA9"/>
    <w:rsid w:val="00446A72"/>
    <w:rsid w:val="00460999"/>
    <w:rsid w:val="00606FAB"/>
    <w:rsid w:val="00685E1D"/>
    <w:rsid w:val="00741AC8"/>
    <w:rsid w:val="00832394"/>
    <w:rsid w:val="009200B1"/>
    <w:rsid w:val="009C19AD"/>
    <w:rsid w:val="00A02D66"/>
    <w:rsid w:val="00A67A85"/>
    <w:rsid w:val="00B10255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A2EDCE"/>
  <w15:chartTrackingRefBased/>
  <w15:docId w15:val="{92E7FEE2-177E-4DBD-A844-A96D80A00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661</Words>
  <Characters>7065</Characters>
  <Application>Microsoft Office Word</Application>
  <DocSecurity>0</DocSecurity>
  <Lines>58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6</cp:revision>
  <cp:lastPrinted>2001-01-24T13:21:00Z</cp:lastPrinted>
  <dcterms:created xsi:type="dcterms:W3CDTF">2026-02-25T07:44:00Z</dcterms:created>
  <dcterms:modified xsi:type="dcterms:W3CDTF">2026-02-25T07:48:00Z</dcterms:modified>
</cp:coreProperties>
</file>