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F6100" w14:textId="24348CCE" w:rsidR="00634386" w:rsidRDefault="00A60896" w:rsidP="00A60896">
      <w:pPr>
        <w:pStyle w:val="Nagwek4"/>
        <w:ind w:left="0"/>
        <w:jc w:val="left"/>
        <w:rPr>
          <w:rFonts w:ascii="Arial Narrow" w:hAnsi="Arial Narrow" w:cs="Arial"/>
          <w:bCs/>
          <w:i w:val="0"/>
          <w:szCs w:val="24"/>
        </w:rPr>
      </w:pPr>
      <w:r w:rsidRPr="00736096">
        <w:rPr>
          <w:noProof/>
        </w:rPr>
        <w:pict w14:anchorId="1ED050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style="width:453.3pt;height:65.1pt;visibility:visible;mso-wrap-style:square">
            <v:imagedata r:id="rId8" o:title=""/>
          </v:shape>
        </w:pict>
      </w:r>
    </w:p>
    <w:p w14:paraId="6A7422DF" w14:textId="74616CC0" w:rsidR="006676AE" w:rsidRPr="00B60E3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60E3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A3C9E" w:rsidRPr="00B60E3C">
        <w:rPr>
          <w:rFonts w:ascii="Arial Narrow" w:hAnsi="Arial Narrow" w:cs="Arial"/>
          <w:bCs/>
          <w:i w:val="0"/>
          <w:szCs w:val="24"/>
        </w:rPr>
        <w:t>2</w:t>
      </w:r>
      <w:r w:rsidR="00B36ABD" w:rsidRPr="00B60E3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46AC72B" w14:textId="77777777" w:rsidR="005103B9" w:rsidRPr="00B60E3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0F675D4B" w14:textId="77777777" w:rsidR="006676AE" w:rsidRPr="00B60E3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Znak sprawy:</w:t>
      </w:r>
      <w:r w:rsidRPr="00B60E3C">
        <w:rPr>
          <w:rFonts w:ascii="Arial Narrow" w:hAnsi="Arial Narrow" w:cs="Arial"/>
          <w:b/>
          <w:sz w:val="24"/>
          <w:szCs w:val="24"/>
        </w:rPr>
        <w:t xml:space="preserve"> </w:t>
      </w:r>
      <w:r w:rsidR="003A3C9E" w:rsidRPr="00B60E3C">
        <w:rPr>
          <w:rFonts w:ascii="Arial Narrow" w:hAnsi="Arial Narrow" w:cs="Arial"/>
          <w:b/>
          <w:sz w:val="24"/>
          <w:szCs w:val="24"/>
        </w:rPr>
        <w:t>26/2026</w:t>
      </w:r>
    </w:p>
    <w:p w14:paraId="0B72C138" w14:textId="77777777" w:rsidR="00C4103F" w:rsidRPr="00B60E3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60E3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60E3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60E3C">
        <w:rPr>
          <w:rFonts w:ascii="Arial Narrow" w:hAnsi="Arial Narrow" w:cs="Arial"/>
          <w:b/>
          <w:sz w:val="24"/>
          <w:szCs w:val="24"/>
        </w:rPr>
        <w:t>:</w:t>
      </w:r>
    </w:p>
    <w:p w14:paraId="4C6B32F2" w14:textId="0F0A92F4" w:rsidR="006676AE" w:rsidRPr="00B60E3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60E3C">
        <w:rPr>
          <w:rFonts w:ascii="Arial Narrow" w:hAnsi="Arial Narrow" w:cs="Arial"/>
        </w:rPr>
        <w:t xml:space="preserve"> </w:t>
      </w:r>
      <w:r w:rsidR="003A3C9E" w:rsidRPr="00B60E3C">
        <w:rPr>
          <w:rFonts w:ascii="Arial Narrow" w:hAnsi="Arial Narrow" w:cs="Arial"/>
        </w:rPr>
        <w:t xml:space="preserve">10 Wojskowy Szpital Kliniczny z Polikliniką Samodzielny </w:t>
      </w:r>
      <w:r w:rsidR="00A60896">
        <w:rPr>
          <w:rFonts w:ascii="Arial Narrow" w:hAnsi="Arial Narrow" w:cs="Arial"/>
        </w:rPr>
        <w:t xml:space="preserve"> </w:t>
      </w:r>
      <w:r w:rsidR="003A3C9E" w:rsidRPr="00B60E3C">
        <w:rPr>
          <w:rFonts w:ascii="Arial Narrow" w:hAnsi="Arial Narrow" w:cs="Arial"/>
        </w:rPr>
        <w:t>Publiczny Zakład Opieki Zdrowotnej w Bydgoszczy</w:t>
      </w:r>
    </w:p>
    <w:p w14:paraId="478E5132" w14:textId="77777777" w:rsidR="006676AE" w:rsidRPr="00B60E3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60E3C">
        <w:rPr>
          <w:rFonts w:ascii="Arial Narrow" w:hAnsi="Arial Narrow" w:cs="Arial"/>
        </w:rPr>
        <w:t xml:space="preserve"> </w:t>
      </w:r>
      <w:r w:rsidR="003A3C9E" w:rsidRPr="00B60E3C">
        <w:rPr>
          <w:rFonts w:ascii="Arial Narrow" w:hAnsi="Arial Narrow" w:cs="Arial"/>
        </w:rPr>
        <w:t>ul. Powstańców Warszawy</w:t>
      </w:r>
      <w:r w:rsidRPr="00B60E3C">
        <w:rPr>
          <w:rFonts w:ascii="Arial Narrow" w:hAnsi="Arial Narrow" w:cs="Arial"/>
        </w:rPr>
        <w:t xml:space="preserve"> </w:t>
      </w:r>
      <w:r w:rsidR="003A3C9E" w:rsidRPr="00B60E3C">
        <w:rPr>
          <w:rFonts w:ascii="Arial Narrow" w:hAnsi="Arial Narrow" w:cs="Arial"/>
        </w:rPr>
        <w:t>5</w:t>
      </w:r>
      <w:r w:rsidRPr="00B60E3C">
        <w:rPr>
          <w:rFonts w:ascii="Arial Narrow" w:hAnsi="Arial Narrow" w:cs="Arial"/>
        </w:rPr>
        <w:t xml:space="preserve"> </w:t>
      </w:r>
    </w:p>
    <w:p w14:paraId="39CDB87E" w14:textId="77777777" w:rsidR="00F90CD1" w:rsidRPr="00B60E3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60E3C">
        <w:rPr>
          <w:rFonts w:ascii="Arial Narrow" w:hAnsi="Arial Narrow" w:cs="Arial"/>
        </w:rPr>
        <w:t xml:space="preserve"> </w:t>
      </w:r>
      <w:r w:rsidR="003A3C9E" w:rsidRPr="00B60E3C">
        <w:rPr>
          <w:rFonts w:ascii="Arial Narrow" w:hAnsi="Arial Narrow" w:cs="Arial"/>
        </w:rPr>
        <w:t>85-681</w:t>
      </w:r>
      <w:r w:rsidRPr="00B60E3C">
        <w:rPr>
          <w:rFonts w:ascii="Arial Narrow" w:hAnsi="Arial Narrow" w:cs="Arial"/>
        </w:rPr>
        <w:t xml:space="preserve"> </w:t>
      </w:r>
      <w:r w:rsidR="003A3C9E" w:rsidRPr="00B60E3C">
        <w:rPr>
          <w:rFonts w:ascii="Arial Narrow" w:hAnsi="Arial Narrow" w:cs="Arial"/>
        </w:rPr>
        <w:t>Bydgoszcz</w:t>
      </w:r>
    </w:p>
    <w:p w14:paraId="242B7EA2" w14:textId="77777777" w:rsidR="009169D4" w:rsidRPr="00B60E3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60E3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3A5E3EB" w14:textId="77777777" w:rsidR="009169D4" w:rsidRPr="00B60E3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60E3C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E258AC1" w14:textId="77777777" w:rsidR="00C4103F" w:rsidRPr="00B60E3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60E3C">
        <w:rPr>
          <w:rFonts w:ascii="Arial Narrow" w:hAnsi="Arial Narrow" w:cs="Arial"/>
          <w:i/>
        </w:rPr>
        <w:t xml:space="preserve"> </w:t>
      </w:r>
    </w:p>
    <w:p w14:paraId="01490CE5" w14:textId="77777777" w:rsidR="00C4103F" w:rsidRPr="00B60E3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60E3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60E3C">
        <w:rPr>
          <w:rFonts w:ascii="Arial Narrow" w:hAnsi="Arial Narrow" w:cs="Arial"/>
          <w:b/>
          <w:sz w:val="24"/>
          <w:szCs w:val="24"/>
        </w:rPr>
        <w:t>:</w:t>
      </w:r>
    </w:p>
    <w:p w14:paraId="6A806D8D" w14:textId="77777777" w:rsidR="00757EFB" w:rsidRPr="00B60E3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60E3C">
        <w:rPr>
          <w:rFonts w:ascii="Arial Narrow" w:hAnsi="Arial Narrow" w:cs="Arial"/>
        </w:rPr>
        <w:t>………………………………………</w:t>
      </w:r>
      <w:r w:rsidR="00650D6C" w:rsidRPr="00B60E3C">
        <w:rPr>
          <w:rFonts w:ascii="Arial Narrow" w:hAnsi="Arial Narrow" w:cs="Arial"/>
        </w:rPr>
        <w:t>…………………………</w:t>
      </w:r>
      <w:r w:rsidRPr="00B60E3C">
        <w:rPr>
          <w:rFonts w:ascii="Arial Narrow" w:hAnsi="Arial Narrow" w:cs="Arial"/>
        </w:rPr>
        <w:t>…</w:t>
      </w:r>
    </w:p>
    <w:p w14:paraId="5BF7BB8C" w14:textId="77777777" w:rsidR="007118F0" w:rsidRPr="00B60E3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60E3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60E3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60E3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60E3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60E3C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B60E3C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B60E3C">
        <w:rPr>
          <w:rFonts w:ascii="Arial Narrow" w:hAnsi="Arial Narrow" w:cs="Arial"/>
          <w:i/>
          <w:sz w:val="16"/>
          <w:szCs w:val="16"/>
        </w:rPr>
        <w:t>)</w:t>
      </w:r>
    </w:p>
    <w:p w14:paraId="49E2E2CB" w14:textId="77777777" w:rsidR="00C4103F" w:rsidRPr="00B60E3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60E3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20236608" w14:textId="77777777" w:rsidR="00757EFB" w:rsidRPr="00B60E3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60E3C">
        <w:rPr>
          <w:rFonts w:ascii="Arial Narrow" w:hAnsi="Arial Narrow" w:cs="Arial"/>
        </w:rPr>
        <w:t>………………………………………</w:t>
      </w:r>
      <w:r w:rsidR="00650D6C" w:rsidRPr="00B60E3C">
        <w:rPr>
          <w:rFonts w:ascii="Arial Narrow" w:hAnsi="Arial Narrow" w:cs="Arial"/>
        </w:rPr>
        <w:t>……</w:t>
      </w:r>
      <w:r w:rsidRPr="00B60E3C">
        <w:rPr>
          <w:rFonts w:ascii="Arial Narrow" w:hAnsi="Arial Narrow" w:cs="Arial"/>
        </w:rPr>
        <w:t>…</w:t>
      </w:r>
    </w:p>
    <w:p w14:paraId="090E040C" w14:textId="77777777" w:rsidR="00484F88" w:rsidRPr="00B60E3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60E3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60E3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60E3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60E3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60E3C">
        <w:rPr>
          <w:rFonts w:ascii="Arial Narrow" w:hAnsi="Arial Narrow" w:cs="Arial"/>
          <w:i/>
          <w:sz w:val="16"/>
          <w:szCs w:val="16"/>
        </w:rPr>
        <w:t>reprezentacji</w:t>
      </w:r>
      <w:r w:rsidRPr="00B60E3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3C9E" w:rsidRPr="00B60E3C" w14:paraId="76330693" w14:textId="77777777" w:rsidTr="006623CA">
        <w:tc>
          <w:tcPr>
            <w:tcW w:w="9104" w:type="dxa"/>
            <w:shd w:val="clear" w:color="auto" w:fill="D9D9D9"/>
          </w:tcPr>
          <w:p w14:paraId="79BDEA3E" w14:textId="77777777" w:rsidR="003A3C9E" w:rsidRPr="00B60E3C" w:rsidRDefault="003A3C9E" w:rsidP="006623C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60E3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5D03AF9" w14:textId="77777777" w:rsidR="003A3C9E" w:rsidRPr="00B60E3C" w:rsidRDefault="003A3C9E" w:rsidP="006623C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(t.j. Dz. U. z 2024 r. poz. 1320 z </w:t>
            </w:r>
            <w:proofErr w:type="spellStart"/>
            <w:r w:rsidRPr="00B60E3C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B60E3C">
              <w:rPr>
                <w:rFonts w:ascii="Arial Narrow" w:hAnsi="Arial Narrow" w:cs="Arial"/>
                <w:sz w:val="24"/>
                <w:szCs w:val="24"/>
              </w:rPr>
              <w:t>. zm.) (dalej jako: ustawa Pzp), dotyczące przesłanek wykluczenia z:</w:t>
            </w:r>
          </w:p>
          <w:p w14:paraId="20730C0B" w14:textId="77777777" w:rsidR="003A3C9E" w:rsidRPr="00B60E3C" w:rsidRDefault="003A3C9E" w:rsidP="006623C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78A1D490" w14:textId="77777777" w:rsidR="003A3C9E" w:rsidRPr="00B60E3C" w:rsidRDefault="003A3C9E" w:rsidP="006623C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73649EF5" w14:textId="77777777" w:rsidR="003A3C9E" w:rsidRPr="00B60E3C" w:rsidRDefault="003A3C9E" w:rsidP="006623C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E90330F" w14:textId="77777777" w:rsidR="00E50194" w:rsidRPr="00B60E3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Na potrzeby postę</w:t>
      </w:r>
      <w:r w:rsidR="008D0487" w:rsidRPr="00B60E3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60E3C">
        <w:rPr>
          <w:rFonts w:ascii="Arial Narrow" w:hAnsi="Arial Narrow" w:cs="Arial"/>
          <w:sz w:val="24"/>
          <w:szCs w:val="24"/>
        </w:rPr>
        <w:t>zamówienia publicznego</w:t>
      </w:r>
      <w:r w:rsidR="00E50194" w:rsidRPr="00B60E3C">
        <w:rPr>
          <w:rFonts w:ascii="Arial Narrow" w:hAnsi="Arial Narrow" w:cs="Arial"/>
          <w:sz w:val="24"/>
          <w:szCs w:val="24"/>
        </w:rPr>
        <w:t xml:space="preserve"> pn.:</w:t>
      </w:r>
    </w:p>
    <w:p w14:paraId="1D039174" w14:textId="30826D06" w:rsidR="00E50194" w:rsidRPr="00B60E3C" w:rsidRDefault="003A3C9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b/>
          <w:sz w:val="24"/>
          <w:szCs w:val="24"/>
        </w:rPr>
        <w:t xml:space="preserve">Zakup aparatu USG do badań położniczo-ginekologicznych, </w:t>
      </w:r>
      <w:r w:rsidR="00B60E3C" w:rsidRPr="00B60E3C">
        <w:rPr>
          <w:rFonts w:ascii="Arial Narrow" w:hAnsi="Arial Narrow" w:cs="Arial"/>
          <w:b/>
          <w:sz w:val="24"/>
          <w:szCs w:val="24"/>
        </w:rPr>
        <w:t>aparatu</w:t>
      </w:r>
      <w:r w:rsidRPr="00B60E3C">
        <w:rPr>
          <w:rFonts w:ascii="Arial Narrow" w:hAnsi="Arial Narrow" w:cs="Arial"/>
          <w:b/>
          <w:sz w:val="24"/>
          <w:szCs w:val="24"/>
        </w:rPr>
        <w:t xml:space="preserve"> USG na potrzeby ortopedyczne oraz platformy elektrochirurgicznej</w:t>
      </w:r>
    </w:p>
    <w:p w14:paraId="2CEFE22A" w14:textId="77777777" w:rsidR="00F90CD1" w:rsidRPr="00B60E3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prowadzonego przez </w:t>
      </w:r>
      <w:r w:rsidR="003A3C9E" w:rsidRPr="00B60E3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B60E3C">
        <w:rPr>
          <w:rFonts w:ascii="Arial Narrow" w:hAnsi="Arial Narrow" w:cs="Arial"/>
          <w:b/>
          <w:sz w:val="24"/>
          <w:szCs w:val="24"/>
        </w:rPr>
        <w:t>,</w:t>
      </w:r>
      <w:r w:rsidR="002B2AD9" w:rsidRPr="00B60E3C">
        <w:rPr>
          <w:rFonts w:ascii="Arial Narrow" w:hAnsi="Arial Narrow" w:cs="Arial"/>
          <w:sz w:val="24"/>
          <w:szCs w:val="24"/>
        </w:rPr>
        <w:t xml:space="preserve"> </w:t>
      </w:r>
      <w:r w:rsidR="00E65685" w:rsidRPr="00B60E3C">
        <w:rPr>
          <w:rFonts w:ascii="Arial Narrow" w:hAnsi="Arial Narrow" w:cs="Arial"/>
          <w:sz w:val="24"/>
          <w:szCs w:val="24"/>
        </w:rPr>
        <w:t>oświa</w:t>
      </w:r>
      <w:r w:rsidR="00825A09" w:rsidRPr="00B60E3C">
        <w:rPr>
          <w:rFonts w:ascii="Arial Narrow" w:hAnsi="Arial Narrow" w:cs="Arial"/>
          <w:sz w:val="24"/>
          <w:szCs w:val="24"/>
        </w:rPr>
        <w:t>dczam</w:t>
      </w:r>
      <w:r w:rsidR="00E65685" w:rsidRPr="00B60E3C">
        <w:rPr>
          <w:rFonts w:ascii="Arial Narrow" w:hAnsi="Arial Narrow" w:cs="Arial"/>
          <w:sz w:val="24"/>
          <w:szCs w:val="24"/>
        </w:rPr>
        <w:t>,</w:t>
      </w:r>
      <w:r w:rsidR="002B2AD9" w:rsidRPr="00B60E3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60E3C" w14:paraId="447124E6" w14:textId="77777777" w:rsidTr="00650D6C">
        <w:tc>
          <w:tcPr>
            <w:tcW w:w="9104" w:type="dxa"/>
            <w:shd w:val="clear" w:color="auto" w:fill="D9D9D9"/>
          </w:tcPr>
          <w:p w14:paraId="09C422A1" w14:textId="77777777" w:rsidR="00E50194" w:rsidRPr="00B60E3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B60E3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43A15E0D" w14:textId="77777777" w:rsidR="0032618A" w:rsidRPr="00B60E3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B60E3C">
        <w:rPr>
          <w:rFonts w:ascii="Arial Narrow" w:hAnsi="Arial Narrow" w:cs="Arial"/>
          <w:sz w:val="24"/>
          <w:szCs w:val="24"/>
        </w:rPr>
        <w:t>Dz.U.UE.L.2014.229.1</w:t>
      </w:r>
      <w:r w:rsidRPr="00B60E3C">
        <w:rPr>
          <w:rFonts w:ascii="Arial Narrow" w:hAnsi="Arial Narrow" w:cs="Arial"/>
          <w:sz w:val="24"/>
          <w:szCs w:val="24"/>
        </w:rPr>
        <w:t xml:space="preserve">), </w:t>
      </w:r>
      <w:r w:rsidRPr="00B60E3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60E3C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B60E3C">
        <w:rPr>
          <w:rFonts w:ascii="Arial Narrow" w:hAnsi="Arial Narrow" w:cs="Arial"/>
          <w:sz w:val="24"/>
          <w:szCs w:val="24"/>
        </w:rPr>
        <w:t>(</w:t>
      </w:r>
      <w:r w:rsidR="005506C4" w:rsidRPr="00B60E3C">
        <w:rPr>
          <w:rFonts w:ascii="Arial Narrow" w:hAnsi="Arial Narrow" w:cs="Arial"/>
          <w:sz w:val="24"/>
          <w:szCs w:val="24"/>
        </w:rPr>
        <w:t>Dz.U.UE.L.2022.111.1</w:t>
      </w:r>
      <w:r w:rsidR="00FD6521" w:rsidRPr="00B60E3C">
        <w:rPr>
          <w:rFonts w:ascii="Arial Narrow" w:hAnsi="Arial Narrow" w:cs="Arial"/>
          <w:sz w:val="24"/>
          <w:szCs w:val="24"/>
        </w:rPr>
        <w:t>)</w:t>
      </w:r>
      <w:r w:rsidR="005506C4" w:rsidRPr="00B60E3C">
        <w:rPr>
          <w:rFonts w:ascii="Arial Narrow" w:hAnsi="Arial Narrow" w:cs="Arial"/>
          <w:sz w:val="24"/>
          <w:szCs w:val="24"/>
        </w:rPr>
        <w:t xml:space="preserve">, </w:t>
      </w:r>
      <w:r w:rsidR="005506C4" w:rsidRPr="00B60E3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B60E3C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B60E3C">
        <w:rPr>
          <w:rFonts w:ascii="Arial Narrow" w:hAnsi="Arial Narrow" w:cs="Arial"/>
          <w:sz w:val="24"/>
          <w:szCs w:val="24"/>
        </w:rPr>
        <w:t xml:space="preserve"> </w:t>
      </w:r>
      <w:r w:rsidR="005506C4" w:rsidRPr="00B60E3C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B60E3C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B60E3C">
        <w:rPr>
          <w:rFonts w:ascii="Arial Narrow" w:hAnsi="Arial Narrow" w:cs="Arial"/>
          <w:sz w:val="24"/>
          <w:szCs w:val="24"/>
        </w:rPr>
        <w:t xml:space="preserve">, </w:t>
      </w:r>
      <w:r w:rsidRPr="00B60E3C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B60E3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60E3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B60E3C">
        <w:rPr>
          <w:rFonts w:ascii="Arial Narrow" w:hAnsi="Arial Narrow" w:cs="Arial"/>
          <w:sz w:val="24"/>
          <w:szCs w:val="24"/>
        </w:rPr>
        <w:t>.</w:t>
      </w:r>
    </w:p>
    <w:p w14:paraId="20A1F20A" w14:textId="77777777" w:rsidR="003A3C9E" w:rsidRPr="00B60E3C" w:rsidRDefault="007A2BCB" w:rsidP="003A3C9E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60E3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60E3C">
        <w:rPr>
          <w:rFonts w:ascii="Arial Narrow" w:hAnsi="Arial Narrow" w:cs="Arial"/>
          <w:sz w:val="24"/>
          <w:szCs w:val="24"/>
        </w:rPr>
        <w:t xml:space="preserve"> (</w:t>
      </w:r>
      <w:r w:rsidR="00486223" w:rsidRPr="00B60E3C">
        <w:rPr>
          <w:rFonts w:ascii="Arial Narrow" w:hAnsi="Arial Narrow" w:cs="Arial"/>
          <w:sz w:val="24"/>
          <w:szCs w:val="24"/>
        </w:rPr>
        <w:t>t.j. Dz.U. z 202</w:t>
      </w:r>
      <w:r w:rsidR="0016163A" w:rsidRPr="00B60E3C">
        <w:rPr>
          <w:rFonts w:ascii="Arial Narrow" w:hAnsi="Arial Narrow" w:cs="Arial"/>
          <w:sz w:val="24"/>
          <w:szCs w:val="24"/>
        </w:rPr>
        <w:t>5</w:t>
      </w:r>
      <w:r w:rsidR="00486223" w:rsidRPr="00B60E3C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B60E3C">
        <w:rPr>
          <w:rFonts w:ascii="Arial Narrow" w:hAnsi="Arial Narrow" w:cs="Arial"/>
          <w:sz w:val="24"/>
          <w:szCs w:val="24"/>
        </w:rPr>
        <w:t>514</w:t>
      </w:r>
      <w:r w:rsidRPr="00B60E3C">
        <w:rPr>
          <w:rFonts w:ascii="Arial Narrow" w:hAnsi="Arial Narrow" w:cs="Arial"/>
          <w:sz w:val="24"/>
          <w:szCs w:val="24"/>
        </w:rPr>
        <w:t>)</w:t>
      </w:r>
      <w:r w:rsidR="0032618A" w:rsidRPr="00B60E3C">
        <w:rPr>
          <w:rFonts w:ascii="Arial Narrow" w:hAnsi="Arial Narrow" w:cs="Arial"/>
          <w:sz w:val="24"/>
          <w:szCs w:val="24"/>
        </w:rPr>
        <w:t xml:space="preserve"> </w:t>
      </w:r>
      <w:r w:rsidR="0011306C" w:rsidRPr="00B60E3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B60E3C">
        <w:rPr>
          <w:rFonts w:ascii="Arial Narrow" w:hAnsi="Arial Narrow" w:cs="Arial"/>
          <w:sz w:val="24"/>
          <w:szCs w:val="24"/>
        </w:rPr>
        <w:t xml:space="preserve"> .</w:t>
      </w:r>
      <w:r w:rsidR="00030833" w:rsidRPr="00B60E3C">
        <w:rPr>
          <w:rFonts w:ascii="Arial Narrow" w:hAnsi="Arial Narrow" w:cs="Arial"/>
          <w:sz w:val="24"/>
          <w:szCs w:val="24"/>
        </w:rPr>
        <w:t xml:space="preserve"> </w:t>
      </w:r>
    </w:p>
    <w:p w14:paraId="7FCF30E3" w14:textId="77777777" w:rsidR="00A91658" w:rsidRPr="00B60E3C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60E3C" w14:paraId="14714725" w14:textId="77777777" w:rsidTr="00CD4DD1">
        <w:tc>
          <w:tcPr>
            <w:tcW w:w="9104" w:type="dxa"/>
            <w:shd w:val="clear" w:color="auto" w:fill="D9D9D9"/>
          </w:tcPr>
          <w:p w14:paraId="4A936AB4" w14:textId="77777777" w:rsidR="0011306C" w:rsidRPr="00B60E3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C3226B" w14:textId="77777777" w:rsidR="00103D09" w:rsidRPr="00B60E3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10C43C1" w14:textId="77777777" w:rsidR="00D2702A" w:rsidRPr="00B60E3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60E3C" w14:paraId="42E00E3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017A1" w14:textId="77777777" w:rsidR="00D2702A" w:rsidRPr="00B60E3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777E" w14:textId="77777777" w:rsidR="00D2702A" w:rsidRPr="00B60E3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B60E3C" w14:paraId="576ED12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2DF9" w14:textId="77777777" w:rsidR="00D2702A" w:rsidRPr="00B60E3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62B3" w14:textId="45BF59C2" w:rsidR="00D2702A" w:rsidRPr="00B60E3C" w:rsidRDefault="00B60E3C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4B85648A" w14:textId="77777777" w:rsidR="00D2702A" w:rsidRPr="00B60E3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515BC3C0" w14:textId="77777777" w:rsidR="00122954" w:rsidRPr="00B60E3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4871881F" w14:textId="77777777" w:rsidR="00721D87" w:rsidRPr="00B60E3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……………</w:t>
      </w:r>
      <w:r w:rsidR="00721D87" w:rsidRPr="00B60E3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67FF244" w14:textId="77777777" w:rsidR="00721D87" w:rsidRPr="00B60E3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60E3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60E3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B60E3C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B60E3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57DEED9" w14:textId="77777777" w:rsidR="00721D87" w:rsidRPr="00B60E3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B40D3FF" w14:textId="77777777" w:rsidR="00E21BB4" w:rsidRPr="00B60E3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……………</w:t>
      </w:r>
      <w:r w:rsidR="00721D87" w:rsidRPr="00B60E3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60E3C">
        <w:rPr>
          <w:rFonts w:ascii="Arial Narrow" w:hAnsi="Arial Narrow" w:cs="Arial"/>
          <w:sz w:val="24"/>
          <w:szCs w:val="24"/>
        </w:rPr>
        <w:t>………………………….</w:t>
      </w:r>
    </w:p>
    <w:p w14:paraId="4111BD52" w14:textId="77777777" w:rsidR="00E21BB4" w:rsidRPr="00B60E3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60E3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60E3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60E3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098CAE7" w14:textId="77777777" w:rsidR="00334A77" w:rsidRPr="00B60E3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60E3C" w14:paraId="65AB90CC" w14:textId="77777777" w:rsidTr="0061040C">
        <w:tc>
          <w:tcPr>
            <w:tcW w:w="9104" w:type="dxa"/>
            <w:shd w:val="clear" w:color="auto" w:fill="D9D9D9"/>
          </w:tcPr>
          <w:p w14:paraId="60ACF122" w14:textId="77777777" w:rsidR="00334A77" w:rsidRPr="00B60E3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1DECE16" w14:textId="77777777" w:rsidR="00334A77" w:rsidRPr="00B60E3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B94CBA7" w14:textId="77777777" w:rsidR="004175AB" w:rsidRPr="00B60E3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6559F35" w14:textId="77777777" w:rsidR="004175AB" w:rsidRPr="00B60E3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DC9A76B" w14:textId="77777777" w:rsidR="004175AB" w:rsidRPr="00B60E3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B60E3C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B60E3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C2894C1" w14:textId="77777777" w:rsidR="00334A77" w:rsidRPr="00B60E3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60E3C" w14:paraId="58F0107E" w14:textId="77777777" w:rsidTr="0061040C">
        <w:tc>
          <w:tcPr>
            <w:tcW w:w="9104" w:type="dxa"/>
            <w:shd w:val="clear" w:color="auto" w:fill="D9D9D9"/>
          </w:tcPr>
          <w:p w14:paraId="4BDF84A2" w14:textId="77777777" w:rsidR="00C37715" w:rsidRPr="00B60E3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CB5A338" w14:textId="77777777" w:rsidR="00334A77" w:rsidRPr="00B60E3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60E3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60E3C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F434EF8" w14:textId="77777777" w:rsidR="0044648E" w:rsidRPr="00B60E3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60E3C">
        <w:rPr>
          <w:rFonts w:ascii="Arial Narrow" w:hAnsi="Arial Narrow" w:cs="Arial"/>
          <w:sz w:val="24"/>
          <w:szCs w:val="24"/>
        </w:rPr>
        <w:t>:</w:t>
      </w:r>
    </w:p>
    <w:p w14:paraId="44395FB4" w14:textId="77777777" w:rsidR="0044648E" w:rsidRPr="00B60E3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194D89" w14:textId="77777777" w:rsidR="0044648E" w:rsidRPr="00B60E3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B60E3C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B60E3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DC0761C" w14:textId="77777777" w:rsidR="00C62F57" w:rsidRPr="00B60E3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60E3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60E3C" w14:paraId="0216AB3C" w14:textId="77777777" w:rsidTr="00CD4DD1">
        <w:tc>
          <w:tcPr>
            <w:tcW w:w="9104" w:type="dxa"/>
            <w:shd w:val="clear" w:color="auto" w:fill="D9D9D9"/>
          </w:tcPr>
          <w:p w14:paraId="4B7FD4E1" w14:textId="77777777" w:rsidR="00BE6F04" w:rsidRPr="00B60E3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B3DB10" w14:textId="77777777" w:rsidR="00FE4E2B" w:rsidRPr="00B60E3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60E3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60E3C" w14:paraId="779C6917" w14:textId="77777777" w:rsidTr="00847232">
        <w:tc>
          <w:tcPr>
            <w:tcW w:w="9104" w:type="dxa"/>
            <w:shd w:val="clear" w:color="auto" w:fill="D9D9D9"/>
          </w:tcPr>
          <w:p w14:paraId="20E7CC7C" w14:textId="77777777" w:rsidR="00E426EB" w:rsidRPr="00B60E3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60E3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6789276" w14:textId="77777777" w:rsidR="00E426EB" w:rsidRPr="00B60E3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A97A37E" w14:textId="77777777" w:rsidR="00E426EB" w:rsidRPr="00B60E3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67DE75" w14:textId="77777777" w:rsidR="00E426EB" w:rsidRPr="00B60E3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9CE0580" w14:textId="77777777" w:rsidR="00E426EB" w:rsidRPr="00B60E3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60E3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B5AE8F" w14:textId="77777777" w:rsidR="00E426EB" w:rsidRPr="00B60E3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60E3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7F65A1F" w14:textId="77777777" w:rsidR="00E426EB" w:rsidRPr="00B60E3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60E3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EC3D9D" w14:textId="77777777" w:rsidR="0012157F" w:rsidRPr="00B60E3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2048E86" w14:textId="77777777" w:rsidR="008C60E1" w:rsidRPr="00B60E3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3DC6007" w14:textId="77777777" w:rsidR="00524951" w:rsidRPr="00B60E3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60E3C">
        <w:rPr>
          <w:rFonts w:ascii="Arial Narrow" w:hAnsi="Arial Narrow" w:cs="Arial"/>
          <w:sz w:val="20"/>
          <w:szCs w:val="20"/>
        </w:rPr>
        <w:tab/>
      </w:r>
      <w:r w:rsidRPr="00B60E3C">
        <w:rPr>
          <w:rFonts w:ascii="Arial Narrow" w:hAnsi="Arial Narrow" w:cs="Arial"/>
          <w:sz w:val="20"/>
          <w:szCs w:val="20"/>
        </w:rPr>
        <w:tab/>
      </w:r>
      <w:r w:rsidRPr="00B60E3C">
        <w:rPr>
          <w:rFonts w:ascii="Arial Narrow" w:hAnsi="Arial Narrow" w:cs="Arial"/>
          <w:sz w:val="20"/>
          <w:szCs w:val="20"/>
        </w:rPr>
        <w:tab/>
      </w:r>
      <w:r w:rsidRPr="00B60E3C">
        <w:rPr>
          <w:rFonts w:ascii="Arial Narrow" w:hAnsi="Arial Narrow" w:cs="Arial"/>
          <w:sz w:val="20"/>
          <w:szCs w:val="20"/>
        </w:rPr>
        <w:tab/>
      </w:r>
      <w:r w:rsidRPr="00B60E3C">
        <w:rPr>
          <w:rFonts w:ascii="Arial Narrow" w:hAnsi="Arial Narrow" w:cs="Arial"/>
          <w:sz w:val="20"/>
          <w:szCs w:val="20"/>
        </w:rPr>
        <w:tab/>
      </w:r>
      <w:r w:rsidRPr="00B60E3C">
        <w:rPr>
          <w:rFonts w:ascii="Arial Narrow" w:hAnsi="Arial Narrow" w:cs="Arial"/>
          <w:sz w:val="20"/>
          <w:szCs w:val="20"/>
        </w:rPr>
        <w:tab/>
      </w:r>
      <w:r w:rsidRPr="00B60E3C">
        <w:rPr>
          <w:rFonts w:ascii="Arial Narrow" w:hAnsi="Arial Narrow" w:cs="Arial"/>
          <w:sz w:val="20"/>
          <w:szCs w:val="20"/>
        </w:rPr>
        <w:tab/>
      </w:r>
    </w:p>
    <w:p w14:paraId="485CD2F8" w14:textId="77777777" w:rsidR="00524951" w:rsidRPr="00B60E3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C16598C" w14:textId="77777777" w:rsidR="00FE4E2B" w:rsidRPr="00B60E3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60E3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60E3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0762773" w14:textId="77777777" w:rsidR="00484F88" w:rsidRPr="00B60E3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60E3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60E3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60E3C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C7130" w14:textId="77777777" w:rsidR="00552A78" w:rsidRDefault="00552A78" w:rsidP="0038231F">
      <w:pPr>
        <w:spacing w:after="0" w:line="240" w:lineRule="auto"/>
      </w:pPr>
      <w:r>
        <w:separator/>
      </w:r>
    </w:p>
  </w:endnote>
  <w:endnote w:type="continuationSeparator" w:id="0">
    <w:p w14:paraId="5CC69A44" w14:textId="77777777" w:rsidR="00552A78" w:rsidRDefault="00552A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38C0D" w14:textId="77777777" w:rsidR="003A3C9E" w:rsidRDefault="003A3C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FB8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BDA0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BDF2" w14:textId="77777777" w:rsidR="003A3C9E" w:rsidRDefault="003A3C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6D3B1" w14:textId="77777777" w:rsidR="00552A78" w:rsidRDefault="00552A78" w:rsidP="0038231F">
      <w:pPr>
        <w:spacing w:after="0" w:line="240" w:lineRule="auto"/>
      </w:pPr>
      <w:r>
        <w:separator/>
      </w:r>
    </w:p>
  </w:footnote>
  <w:footnote w:type="continuationSeparator" w:id="0">
    <w:p w14:paraId="4C7B9BAD" w14:textId="77777777" w:rsidR="00552A78" w:rsidRDefault="00552A78" w:rsidP="0038231F">
      <w:pPr>
        <w:spacing w:after="0" w:line="240" w:lineRule="auto"/>
      </w:pPr>
      <w:r>
        <w:continuationSeparator/>
      </w:r>
    </w:p>
  </w:footnote>
  <w:footnote w:id="1">
    <w:p w14:paraId="376336E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43F3C4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F928C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99DDC7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1FA55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116A17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C3E430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9E3EB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0D9736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12D571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371EB7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09665" w14:textId="77777777" w:rsidR="003A3C9E" w:rsidRDefault="003A3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6925" w14:textId="77777777" w:rsidR="003A3C9E" w:rsidRDefault="003A3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A7849" w14:textId="77777777" w:rsidR="003A3C9E" w:rsidRDefault="003A3C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654213">
    <w:abstractNumId w:val="11"/>
  </w:num>
  <w:num w:numId="2" w16cid:durableId="1789007902">
    <w:abstractNumId w:val="0"/>
  </w:num>
  <w:num w:numId="3" w16cid:durableId="1871722523">
    <w:abstractNumId w:val="10"/>
  </w:num>
  <w:num w:numId="4" w16cid:durableId="334458016">
    <w:abstractNumId w:val="13"/>
  </w:num>
  <w:num w:numId="5" w16cid:durableId="153690137">
    <w:abstractNumId w:val="12"/>
  </w:num>
  <w:num w:numId="6" w16cid:durableId="497887409">
    <w:abstractNumId w:val="9"/>
  </w:num>
  <w:num w:numId="7" w16cid:durableId="909998542">
    <w:abstractNumId w:val="1"/>
  </w:num>
  <w:num w:numId="8" w16cid:durableId="770052521">
    <w:abstractNumId w:val="6"/>
  </w:num>
  <w:num w:numId="9" w16cid:durableId="1101298559">
    <w:abstractNumId w:val="4"/>
  </w:num>
  <w:num w:numId="10" w16cid:durableId="69279372">
    <w:abstractNumId w:val="7"/>
  </w:num>
  <w:num w:numId="11" w16cid:durableId="452748683">
    <w:abstractNumId w:val="5"/>
  </w:num>
  <w:num w:numId="12" w16cid:durableId="1513033984">
    <w:abstractNumId w:val="8"/>
  </w:num>
  <w:num w:numId="13" w16cid:durableId="1767386695">
    <w:abstractNumId w:val="3"/>
  </w:num>
  <w:num w:numId="14" w16cid:durableId="313922964">
    <w:abstractNumId w:val="2"/>
  </w:num>
  <w:num w:numId="15" w16cid:durableId="3482649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D1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3C9E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16C13"/>
    <w:rsid w:val="00520174"/>
    <w:rsid w:val="00524951"/>
    <w:rsid w:val="005433B0"/>
    <w:rsid w:val="005434B3"/>
    <w:rsid w:val="005500AA"/>
    <w:rsid w:val="005506C4"/>
    <w:rsid w:val="00552A78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01B7F"/>
    <w:rsid w:val="0061040C"/>
    <w:rsid w:val="00612283"/>
    <w:rsid w:val="00634311"/>
    <w:rsid w:val="00634386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5D14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0896"/>
    <w:rsid w:val="00A91658"/>
    <w:rsid w:val="00AC5247"/>
    <w:rsid w:val="00AE6FF2"/>
    <w:rsid w:val="00B0088C"/>
    <w:rsid w:val="00B15219"/>
    <w:rsid w:val="00B15FD3"/>
    <w:rsid w:val="00B34079"/>
    <w:rsid w:val="00B36ABD"/>
    <w:rsid w:val="00B60E3C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3749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FAC81"/>
  <w15:docId w15:val="{94E7C549-E081-468E-A5E1-E0F9BC536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887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2026-02-21T10:08:00Z</dcterms:created>
  <dcterms:modified xsi:type="dcterms:W3CDTF">2026-02-27T08:09:00Z</dcterms:modified>
</cp:coreProperties>
</file>