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12F50" w14:textId="668DC605" w:rsidR="00FE10B3" w:rsidRDefault="00FE10B3" w:rsidP="00FE10B3">
      <w:pPr>
        <w:pStyle w:val="Nagwek4"/>
        <w:spacing w:after="480" w:line="276" w:lineRule="auto"/>
        <w:ind w:left="142"/>
        <w:jc w:val="left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736096">
        <w:rPr>
          <w:noProof/>
        </w:rPr>
        <w:pict w14:anchorId="31335B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31" type="#_x0000_t75" style="width:453.3pt;height:65.1pt;visibility:visible;mso-wrap-style:square">
            <v:imagedata r:id="rId7" o:title=""/>
          </v:shape>
        </w:pict>
      </w:r>
    </w:p>
    <w:p w14:paraId="3B2EF56E" w14:textId="5D910420" w:rsidR="00025386" w:rsidRPr="00ED6BF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r w:rsidRPr="00ED6BF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D6BF4">
        <w:rPr>
          <w:rFonts w:ascii="Arial Narrow" w:hAnsi="Arial Narrow" w:cs="Arial"/>
          <w:bCs/>
          <w:i w:val="0"/>
          <w:szCs w:val="24"/>
        </w:rPr>
        <w:t>3</w:t>
      </w:r>
      <w:r w:rsidR="007666D6" w:rsidRPr="00ED6BF4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ED6BF4" w14:paraId="0CAB040C" w14:textId="77777777" w:rsidTr="00467CA2">
        <w:tc>
          <w:tcPr>
            <w:tcW w:w="2800" w:type="dxa"/>
          </w:tcPr>
          <w:p w14:paraId="138A4DA9" w14:textId="77777777" w:rsidR="00D520D3" w:rsidRPr="00ED6BF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D6BF4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ED6BF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BD217EC" w14:textId="77777777" w:rsidR="00D520D3" w:rsidRPr="00ED6BF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5EC962C" w14:textId="77777777" w:rsidR="00D520D3" w:rsidRPr="00ED6BF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D6BF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49DCDD" w14:textId="77777777" w:rsidR="00D520D3" w:rsidRPr="00ED6BF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D6B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D6BF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D6B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ED6B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ED6B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ED6BF4" w14:paraId="3F03FCC6" w14:textId="77777777" w:rsidTr="00467CA2">
        <w:tc>
          <w:tcPr>
            <w:tcW w:w="2800" w:type="dxa"/>
          </w:tcPr>
          <w:p w14:paraId="17C6FA35" w14:textId="77777777" w:rsidR="00D520D3" w:rsidRPr="00ED6BF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D6BF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7797F6C" w14:textId="77777777" w:rsidR="00D520D3" w:rsidRPr="00ED6BF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B1A269B" w14:textId="77777777" w:rsidR="00D520D3" w:rsidRPr="00ED6BF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D6BF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47D004" w14:textId="77777777" w:rsidR="00D520D3" w:rsidRPr="00ED6BF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D6B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D6BF4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ED6B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705112C" w14:textId="77777777" w:rsidR="00B62AD0" w:rsidRPr="00ED6BF4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D6BF4" w14:paraId="0624FAD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8708546" w14:textId="77777777" w:rsidR="00053927" w:rsidRPr="00ED6BF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D6BF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FB5A26C" w14:textId="77777777" w:rsidR="00053927" w:rsidRPr="00ED6BF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ED6BF4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ED6BF4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ED6BF4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3B75894" w14:textId="77777777" w:rsidR="0071340C" w:rsidRPr="00ED6BF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D6BF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ED6B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D6BF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ED6B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ED6BF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ED6BF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B400B" w:rsidRPr="00ED6BF4">
        <w:rPr>
          <w:rFonts w:ascii="Arial Narrow" w:hAnsi="Arial Narrow" w:cs="Arial"/>
          <w:sz w:val="24"/>
          <w:szCs w:val="24"/>
        </w:rPr>
        <w:t xml:space="preserve">(t.j. Dz. U. z 2024 r. poz. 1320 z </w:t>
      </w:r>
      <w:proofErr w:type="spellStart"/>
      <w:r w:rsidR="007B400B" w:rsidRPr="00ED6BF4">
        <w:rPr>
          <w:rFonts w:ascii="Arial Narrow" w:hAnsi="Arial Narrow" w:cs="Arial"/>
          <w:sz w:val="24"/>
          <w:szCs w:val="24"/>
        </w:rPr>
        <w:t>późn</w:t>
      </w:r>
      <w:proofErr w:type="spellEnd"/>
      <w:r w:rsidR="007B400B" w:rsidRPr="00ED6BF4">
        <w:rPr>
          <w:rFonts w:ascii="Arial Narrow" w:hAnsi="Arial Narrow" w:cs="Arial"/>
          <w:sz w:val="24"/>
          <w:szCs w:val="24"/>
        </w:rPr>
        <w:t>. zm.)</w:t>
      </w:r>
      <w:r w:rsidR="00E27ABB" w:rsidRPr="00ED6B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D6B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ED6BF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ED6B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ED6B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ED6BF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ED6BF4" w14:paraId="64D9062E" w14:textId="77777777" w:rsidTr="00467CA2">
        <w:tc>
          <w:tcPr>
            <w:tcW w:w="2269" w:type="dxa"/>
          </w:tcPr>
          <w:p w14:paraId="3BCDFD22" w14:textId="77777777" w:rsidR="00D520D3" w:rsidRPr="00ED6BF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D6BF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874D33F" w14:textId="77777777" w:rsidR="00D520D3" w:rsidRPr="00ED6BF4" w:rsidRDefault="007B400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D6BF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aparatu USG do badań położniczo-ginekologicznych, aparatu USG na potrzeby ortopedyczne oraz platformy elektrochirurgicznej</w:t>
            </w:r>
            <w:r w:rsidR="00D520D3" w:rsidRPr="00ED6BF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B400B" w:rsidRPr="00ED6BF4" w14:paraId="43F2CBBD" w14:textId="77777777" w:rsidTr="006623CA">
        <w:tc>
          <w:tcPr>
            <w:tcW w:w="2269" w:type="dxa"/>
          </w:tcPr>
          <w:p w14:paraId="74CEFAEF" w14:textId="77777777" w:rsidR="007B400B" w:rsidRPr="00ED6BF4" w:rsidRDefault="007B400B" w:rsidP="006623C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D6BF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37D9610" w14:textId="77777777" w:rsidR="007B400B" w:rsidRPr="00ED6BF4" w:rsidRDefault="007B400B" w:rsidP="006623C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D6BF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26/2026</w:t>
            </w:r>
          </w:p>
        </w:tc>
      </w:tr>
    </w:tbl>
    <w:p w14:paraId="547EE907" w14:textId="77777777" w:rsidR="00DC652A" w:rsidRPr="00ED6BF4" w:rsidRDefault="007B400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D6B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ED6BF4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23BE8371" w14:textId="77777777" w:rsidR="00DC652A" w:rsidRPr="00ED6BF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D6BF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EC54DFB" w14:textId="77777777" w:rsidR="0071340C" w:rsidRPr="00ED6BF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ED6BF4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ED6BF4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ED6BF4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524D7E68" w14:textId="77777777" w:rsidR="0071340C" w:rsidRPr="00ED6BF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1F74F06" w14:textId="77777777" w:rsidR="0071340C" w:rsidRPr="00ED6BF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D6BF4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079F5A99" w14:textId="77777777" w:rsidR="0071340C" w:rsidRPr="00ED6BF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D6BF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76342A8" w14:textId="77777777" w:rsidR="0071340C" w:rsidRPr="00ED6BF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D6BF4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ED6BF4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ED6BF4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600CB71" w14:textId="77777777" w:rsidR="0071340C" w:rsidRPr="00ED6BF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67895CE8" w14:textId="77777777" w:rsidR="0071340C" w:rsidRPr="00ED6BF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1BBE25B0" w14:textId="77777777" w:rsidR="00DC652A" w:rsidRPr="00ED6BF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D6BF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ED6BF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ED6BF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68B88D54" w14:textId="77777777" w:rsidR="00DC652A" w:rsidRPr="00ED6BF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D6BF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ED6BF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ED6BF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ED6BF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ED6BF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ED6B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D6BF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B12B8CB" w14:textId="77777777" w:rsidR="0093388F" w:rsidRPr="00ED6BF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ED6BF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847FF16" w14:textId="77777777" w:rsidR="0093388F" w:rsidRPr="00ED6BF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D6BF4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sposób wykorzystania udostępnionych przeze mnie zasobów przy wykonywaniu zamówienia publicznego będzie następujący:</w:t>
      </w:r>
    </w:p>
    <w:p w14:paraId="2D11E9CD" w14:textId="77777777" w:rsidR="0093388F" w:rsidRPr="00ED6BF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ED6BF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3432C26" w14:textId="77777777" w:rsidR="00CB29AC" w:rsidRPr="00ED6BF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D6BF4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3017D01" w14:textId="77777777" w:rsidR="00CB29AC" w:rsidRPr="00ED6BF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D6BF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B2568FA" w14:textId="77777777" w:rsidR="00830970" w:rsidRPr="00ED6BF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D6B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ED6B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ED6B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ED6BF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753921F3" w14:textId="77777777" w:rsidR="00E27ABB" w:rsidRPr="00ED6BF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D6BF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ED6BF4" w14:paraId="681FA28B" w14:textId="77777777" w:rsidTr="00467CA2">
        <w:tc>
          <w:tcPr>
            <w:tcW w:w="2660" w:type="dxa"/>
          </w:tcPr>
          <w:p w14:paraId="2BD84D08" w14:textId="77777777" w:rsidR="00D520D3" w:rsidRPr="00ED6BF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40FF929" w14:textId="77777777" w:rsidR="00D520D3" w:rsidRPr="00ED6BF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D6BF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3D657CA" w14:textId="77777777" w:rsidR="00D520D3" w:rsidRPr="00ED6BF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D6B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0F29536" w14:textId="77777777" w:rsidR="00D520D3" w:rsidRPr="00ED6BF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552EE45" w14:textId="77777777" w:rsidR="00D520D3" w:rsidRPr="00ED6BF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6BF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98B82A4" w14:textId="77777777" w:rsidR="00D520D3" w:rsidRPr="00ED6BF4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D6B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B400B" w:rsidRPr="00ED6B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6B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ED6B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ED6B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0ABADF4" w14:textId="77777777" w:rsidR="00E27ABB" w:rsidRPr="00ED6BF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ED6BF4" w:rsidSect="00ED26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97144" w14:textId="77777777" w:rsidR="003D072C" w:rsidRDefault="003D072C" w:rsidP="00025386">
      <w:pPr>
        <w:spacing w:after="0" w:line="240" w:lineRule="auto"/>
      </w:pPr>
      <w:r>
        <w:separator/>
      </w:r>
    </w:p>
  </w:endnote>
  <w:endnote w:type="continuationSeparator" w:id="0">
    <w:p w14:paraId="3566997B" w14:textId="77777777" w:rsidR="003D072C" w:rsidRDefault="003D07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51076" w14:textId="77777777" w:rsidR="007B400B" w:rsidRDefault="007B40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9360B" w14:textId="77777777" w:rsidR="00025386" w:rsidRDefault="003D072C" w:rsidP="00025386">
    <w:pPr>
      <w:pStyle w:val="Stopka"/>
      <w:tabs>
        <w:tab w:val="clear" w:pos="4536"/>
      </w:tabs>
      <w:jc w:val="center"/>
    </w:pPr>
    <w:r>
      <w:rPr>
        <w:noProof/>
      </w:rPr>
      <w:pict w14:anchorId="67A348B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0FB1FB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CFC492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044C8" w14:textId="77777777" w:rsidR="007B400B" w:rsidRDefault="007B40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CF9C7" w14:textId="77777777" w:rsidR="003D072C" w:rsidRDefault="003D072C" w:rsidP="00025386">
      <w:pPr>
        <w:spacing w:after="0" w:line="240" w:lineRule="auto"/>
      </w:pPr>
      <w:r>
        <w:separator/>
      </w:r>
    </w:p>
  </w:footnote>
  <w:footnote w:type="continuationSeparator" w:id="0">
    <w:p w14:paraId="3A8EE706" w14:textId="77777777" w:rsidR="003D072C" w:rsidRDefault="003D07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F7E2F" w14:textId="77777777" w:rsidR="007B400B" w:rsidRDefault="007B40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19A46" w14:textId="77777777" w:rsidR="007B400B" w:rsidRDefault="007B40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9D5DA" w14:textId="77777777" w:rsidR="007B400B" w:rsidRDefault="007B40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1448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1F8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D072C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B400B"/>
    <w:rsid w:val="007D6755"/>
    <w:rsid w:val="007F49C7"/>
    <w:rsid w:val="00824D73"/>
    <w:rsid w:val="00830970"/>
    <w:rsid w:val="008833CF"/>
    <w:rsid w:val="008B797E"/>
    <w:rsid w:val="008F2498"/>
    <w:rsid w:val="00931F8F"/>
    <w:rsid w:val="0093388F"/>
    <w:rsid w:val="00A56A6F"/>
    <w:rsid w:val="00A87380"/>
    <w:rsid w:val="00AA34E6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D3749"/>
    <w:rsid w:val="00ED6BF4"/>
    <w:rsid w:val="00EF3368"/>
    <w:rsid w:val="00F334B4"/>
    <w:rsid w:val="00FB7BA7"/>
    <w:rsid w:val="00FC28E3"/>
    <w:rsid w:val="00FE1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FD1CD1"/>
  <w15:chartTrackingRefBased/>
  <w15:docId w15:val="{A8F4A5CF-8D59-4A52-93B3-E4CB05572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2026-02-21T10:09:00Z</dcterms:created>
  <dcterms:modified xsi:type="dcterms:W3CDTF">2026-02-27T08:15:00Z</dcterms:modified>
</cp:coreProperties>
</file>