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296B" w14:textId="7E9C8832" w:rsidR="00CF6E1E" w:rsidRDefault="00CF6E1E" w:rsidP="00CF6E1E">
      <w:pPr>
        <w:keepNext/>
        <w:spacing w:after="480" w:line="360" w:lineRule="auto"/>
        <w:outlineLvl w:val="2"/>
        <w:rPr>
          <w:rFonts w:ascii="Arial Narrow" w:eastAsia="Times New Roman" w:hAnsi="Arial Narrow" w:cs="Arial"/>
          <w:bCs/>
          <w:sz w:val="24"/>
          <w:szCs w:val="20"/>
          <w:lang w:eastAsia="pl-PL"/>
        </w:rPr>
      </w:pPr>
      <w:r>
        <w:rPr>
          <w:noProof/>
        </w:rPr>
        <w:pict w14:anchorId="1B9357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8" type="#_x0000_t75" style="width:453.3pt;height:65.1pt;visibility:visible;mso-wrap-style:square">
            <v:imagedata r:id="rId8" o:title=""/>
          </v:shape>
        </w:pict>
      </w:r>
    </w:p>
    <w:p w14:paraId="0E70AF2E" w14:textId="4B96E049" w:rsidR="00D62E6E" w:rsidRPr="00D0599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0599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24B4F">
        <w:rPr>
          <w:rFonts w:ascii="Arial Narrow" w:eastAsia="Times New Roman" w:hAnsi="Arial Narrow" w:cs="Arial"/>
          <w:bCs/>
          <w:sz w:val="24"/>
          <w:szCs w:val="20"/>
          <w:lang w:eastAsia="pl-PL"/>
        </w:rPr>
        <w:t>9</w:t>
      </w:r>
      <w:r w:rsidRPr="00D0599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05990" w14:paraId="6B0B2648" w14:textId="77777777" w:rsidTr="00D62E6E">
        <w:tc>
          <w:tcPr>
            <w:tcW w:w="2800" w:type="dxa"/>
          </w:tcPr>
          <w:p w14:paraId="13FD28A4" w14:textId="77777777" w:rsidR="00D62E6E" w:rsidRPr="00D0599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599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0599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20CE681" w14:textId="77777777" w:rsidR="00D62E6E" w:rsidRPr="00D0599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F3D547" w14:textId="77777777" w:rsidR="00D62E6E" w:rsidRPr="00D0599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49ECB7" w14:textId="77777777" w:rsidR="00D62E6E" w:rsidRPr="00D0599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0599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05990" w14:paraId="3BA7ED95" w14:textId="77777777" w:rsidTr="00D62E6E">
        <w:tc>
          <w:tcPr>
            <w:tcW w:w="2800" w:type="dxa"/>
          </w:tcPr>
          <w:p w14:paraId="25C89776" w14:textId="77777777" w:rsidR="00D62E6E" w:rsidRPr="00D0599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599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B6754B9" w14:textId="77777777" w:rsidR="00D62E6E" w:rsidRPr="00D0599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2A024A" w14:textId="77777777" w:rsidR="00D62E6E" w:rsidRPr="00D0599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A6BCDA" w14:textId="77777777" w:rsidR="00D62E6E" w:rsidRPr="00D0599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0599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059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5246AB" w14:textId="77777777" w:rsidR="00BC121E" w:rsidRPr="00D0599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1999" w:rsidRPr="00D05990" w14:paraId="4C9CBCF9" w14:textId="77777777" w:rsidTr="006623C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6DEA48" w14:textId="77777777" w:rsidR="00931999" w:rsidRPr="00D05990" w:rsidRDefault="00931999" w:rsidP="006623C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AC1B608" w14:textId="77777777" w:rsidR="00931999" w:rsidRPr="00D05990" w:rsidRDefault="00931999" w:rsidP="006623C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(t.j. Dz. U. z 2024 r. poz. 1320 z </w:t>
            </w:r>
            <w:proofErr w:type="spellStart"/>
            <w:r w:rsidRPr="00D05990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D05990">
              <w:rPr>
                <w:rFonts w:ascii="Arial Narrow" w:eastAsia="Times New Roman" w:hAnsi="Arial Narrow" w:cs="Arial"/>
                <w:lang w:eastAsia="pl-PL"/>
              </w:rPr>
              <w:t>. zm.) (dalej jako: ustawa Pzp), dotyczące:</w:t>
            </w:r>
          </w:p>
          <w:p w14:paraId="34711DA2" w14:textId="77777777" w:rsidR="00931999" w:rsidRPr="00D05990" w:rsidRDefault="00931999" w:rsidP="006623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28AA9B0" w14:textId="77777777" w:rsidR="00931999" w:rsidRPr="00D05990" w:rsidRDefault="00931999" w:rsidP="006623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40A75FF" w14:textId="77777777" w:rsidR="00BC121E" w:rsidRPr="00D05990" w:rsidRDefault="0093199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0599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05990" w14:paraId="0A3FAA47" w14:textId="77777777" w:rsidTr="00D62E6E">
        <w:tc>
          <w:tcPr>
            <w:tcW w:w="2269" w:type="dxa"/>
          </w:tcPr>
          <w:p w14:paraId="105D93CD" w14:textId="77777777" w:rsidR="00D62E6E" w:rsidRPr="00D0599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FBE2FB" w14:textId="77777777" w:rsidR="00D62E6E" w:rsidRPr="00D05990" w:rsidRDefault="0093199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aparatu USG do badań położniczo-ginekologicznych, aparatu USG na potrzeby ortopedyczne oraz platformy elektrochirurgicznej</w:t>
            </w:r>
            <w:r w:rsidR="00D62E6E" w:rsidRPr="00D059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1999" w:rsidRPr="00D05990" w14:paraId="5A1F550C" w14:textId="77777777" w:rsidTr="006623CA">
        <w:tc>
          <w:tcPr>
            <w:tcW w:w="2269" w:type="dxa"/>
          </w:tcPr>
          <w:p w14:paraId="47741945" w14:textId="77777777" w:rsidR="00931999" w:rsidRPr="00D05990" w:rsidRDefault="00931999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FA3DBD" w14:textId="77777777" w:rsidR="00931999" w:rsidRPr="00D05990" w:rsidRDefault="00931999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26/2026</w:t>
            </w:r>
          </w:p>
        </w:tc>
      </w:tr>
    </w:tbl>
    <w:p w14:paraId="7F0EA1F2" w14:textId="77777777" w:rsidR="00BC121E" w:rsidRPr="00D05990" w:rsidRDefault="0093199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0599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D0599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0599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F67B307" w14:textId="77777777" w:rsidR="00BC121E" w:rsidRPr="00D0599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05990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D0599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0599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0599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0599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84C05F5" w14:textId="77777777" w:rsidR="00BF69A4" w:rsidRPr="00D0599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599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D0599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D0599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05990" w14:paraId="5FBA34D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6FEF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D4E7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7AC8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05990" w14:paraId="085299D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9919F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23C2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7648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05990" w14:paraId="0475E06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FC42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4A31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07F4" w14:textId="77777777" w:rsidR="00BC121E" w:rsidRPr="00D0599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92F85B2" w14:textId="77777777" w:rsidR="00BC121E" w:rsidRPr="00D0599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0599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F28DE2B" w14:textId="77777777" w:rsidR="00BC121E" w:rsidRPr="00D0599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0599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DE01607" w14:textId="77777777" w:rsidR="00067B62" w:rsidRPr="00D0599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D0599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0599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D0599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D0599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68B9CE80" w14:textId="77777777" w:rsidR="00CF03EF" w:rsidRPr="00D0599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0599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D0599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B33FB0A" w14:textId="77777777" w:rsidR="00067B62" w:rsidRPr="00D0599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05990" w14:paraId="1DC1F918" w14:textId="77777777" w:rsidTr="00620E37">
        <w:tc>
          <w:tcPr>
            <w:tcW w:w="2660" w:type="dxa"/>
          </w:tcPr>
          <w:p w14:paraId="54326FBF" w14:textId="77777777" w:rsidR="00BC121E" w:rsidRPr="00D0599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F5C64F" w14:textId="77777777" w:rsidR="00BC121E" w:rsidRPr="00D0599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C588F5" w14:textId="77777777" w:rsidR="00BC121E" w:rsidRPr="00D0599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D240B0D" w14:textId="77777777" w:rsidR="00BC121E" w:rsidRPr="00D0599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C8C8B7" w14:textId="77777777" w:rsidR="00BC121E" w:rsidRPr="00D0599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C8E9E7" w14:textId="77777777" w:rsidR="00BC121E" w:rsidRPr="00D0599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31999"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0599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57DCDB5" w14:textId="77777777" w:rsidR="00106AC7" w:rsidRPr="00D05990" w:rsidRDefault="00106AC7" w:rsidP="001E4022">
      <w:pPr>
        <w:rPr>
          <w:rFonts w:ascii="Arial Narrow" w:hAnsi="Arial Narrow"/>
        </w:rPr>
      </w:pPr>
    </w:p>
    <w:sectPr w:rsidR="00106AC7" w:rsidRPr="00D05990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0F922" w14:textId="77777777" w:rsidR="00AE17FF" w:rsidRDefault="00AE17FF">
      <w:r>
        <w:separator/>
      </w:r>
    </w:p>
  </w:endnote>
  <w:endnote w:type="continuationSeparator" w:id="0">
    <w:p w14:paraId="7040D5C3" w14:textId="77777777" w:rsidR="00AE17FF" w:rsidRDefault="00AE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488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70275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219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1118CF8" w14:textId="77777777" w:rsidR="009A4CD3" w:rsidRDefault="00AE17F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1E4B6EE">
        <v:line id="_x0000_s1025" style="position:absolute;left:0;text-align:left;z-index:251657728" from="-3.85pt,8.7pt" to="455.15pt,8.7pt"/>
      </w:pict>
    </w:r>
  </w:p>
  <w:p w14:paraId="3959D27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DB66" w14:textId="77777777" w:rsidR="00931999" w:rsidRDefault="009319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3E350" w14:textId="77777777" w:rsidR="00AE17FF" w:rsidRDefault="00AE17FF">
      <w:r>
        <w:separator/>
      </w:r>
    </w:p>
  </w:footnote>
  <w:footnote w:type="continuationSeparator" w:id="0">
    <w:p w14:paraId="02C07E61" w14:textId="77777777" w:rsidR="00AE17FF" w:rsidRDefault="00AE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A990B" w14:textId="77777777" w:rsidR="00931999" w:rsidRDefault="00931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85CA" w14:textId="77777777" w:rsidR="00931999" w:rsidRDefault="00931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75E34" w14:textId="77777777" w:rsidR="00931999" w:rsidRDefault="009319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3077637">
    <w:abstractNumId w:val="13"/>
  </w:num>
  <w:num w:numId="2" w16cid:durableId="558983980">
    <w:abstractNumId w:val="0"/>
  </w:num>
  <w:num w:numId="3" w16cid:durableId="968902552">
    <w:abstractNumId w:val="11"/>
  </w:num>
  <w:num w:numId="4" w16cid:durableId="1517882966">
    <w:abstractNumId w:val="8"/>
  </w:num>
  <w:num w:numId="5" w16cid:durableId="1055088043">
    <w:abstractNumId w:val="7"/>
  </w:num>
  <w:num w:numId="6" w16cid:durableId="1169448519">
    <w:abstractNumId w:val="1"/>
  </w:num>
  <w:num w:numId="7" w16cid:durableId="434596479">
    <w:abstractNumId w:val="6"/>
  </w:num>
  <w:num w:numId="8" w16cid:durableId="1595555702">
    <w:abstractNumId w:val="3"/>
  </w:num>
  <w:num w:numId="9" w16cid:durableId="1675960823">
    <w:abstractNumId w:val="2"/>
  </w:num>
  <w:num w:numId="10" w16cid:durableId="1114665850">
    <w:abstractNumId w:val="5"/>
  </w:num>
  <w:num w:numId="11" w16cid:durableId="1875726275">
    <w:abstractNumId w:val="10"/>
  </w:num>
  <w:num w:numId="12" w16cid:durableId="946884835">
    <w:abstractNumId w:val="4"/>
  </w:num>
  <w:num w:numId="13" w16cid:durableId="1528710460">
    <w:abstractNumId w:val="9"/>
  </w:num>
  <w:num w:numId="14" w16cid:durableId="16869802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4E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051D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1999"/>
    <w:rsid w:val="009462C2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E17FF"/>
    <w:rsid w:val="00B04D14"/>
    <w:rsid w:val="00B26102"/>
    <w:rsid w:val="00B344AB"/>
    <w:rsid w:val="00B45ED4"/>
    <w:rsid w:val="00B54FB4"/>
    <w:rsid w:val="00BC121E"/>
    <w:rsid w:val="00BE6092"/>
    <w:rsid w:val="00BF69A4"/>
    <w:rsid w:val="00C24B4F"/>
    <w:rsid w:val="00C33407"/>
    <w:rsid w:val="00C37CD2"/>
    <w:rsid w:val="00C527C7"/>
    <w:rsid w:val="00C606B9"/>
    <w:rsid w:val="00C62EB2"/>
    <w:rsid w:val="00C65401"/>
    <w:rsid w:val="00C835CD"/>
    <w:rsid w:val="00C93F0A"/>
    <w:rsid w:val="00CB5AE6"/>
    <w:rsid w:val="00CB6204"/>
    <w:rsid w:val="00CC527A"/>
    <w:rsid w:val="00CF03EF"/>
    <w:rsid w:val="00CF6E1E"/>
    <w:rsid w:val="00D05990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B6E0A"/>
    <w:rsid w:val="00EC667E"/>
    <w:rsid w:val="00ED3749"/>
    <w:rsid w:val="00F46593"/>
    <w:rsid w:val="00F568D6"/>
    <w:rsid w:val="00F70072"/>
    <w:rsid w:val="00FB04E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1F8807"/>
  <w15:chartTrackingRefBased/>
  <w15:docId w15:val="{20A244F6-C13B-4BBE-9315-4F0AC097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2010-01-07T09:39:00Z</cp:lastPrinted>
  <dcterms:created xsi:type="dcterms:W3CDTF">2026-02-21T10:17:00Z</dcterms:created>
  <dcterms:modified xsi:type="dcterms:W3CDTF">2026-02-27T08:39:00Z</dcterms:modified>
</cp:coreProperties>
</file>