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FD378" w14:textId="09049B34" w:rsidR="00025386" w:rsidRPr="00547A05" w:rsidRDefault="00DA10C0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>
        <w:rPr>
          <w:rFonts w:ascii="Arial Narrow" w:hAnsi="Arial Narrow"/>
          <w:noProof/>
          <w:sz w:val="22"/>
          <w:szCs w:val="18"/>
        </w:rPr>
        <w:pict w14:anchorId="650F3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4.15pt;margin-top:0;width:453.75pt;height:47.25pt;z-index:-251658752;visibility:visible;mso-wrap-style:square;mso-position-horizontal-relative:text;mso-position-vertical-relative:text;mso-width-relative:page;mso-height-relative:page" wrapcoords="-36 0 -36 21257 21600 21257 21600 0 -36 0">
            <v:imagedata r:id="rId7" o:title=""/>
            <w10:wrap type="tight"/>
          </v:shape>
        </w:pict>
      </w:r>
      <w:r w:rsidR="00657A47" w:rsidRPr="00547A0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47A05" w:rsidRPr="00547A05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547A0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47A05" w14:paraId="2EB2448B" w14:textId="77777777" w:rsidTr="00467CA2">
        <w:tc>
          <w:tcPr>
            <w:tcW w:w="2800" w:type="dxa"/>
          </w:tcPr>
          <w:p w14:paraId="3F50704B" w14:textId="77777777" w:rsidR="00D520D3" w:rsidRPr="00547A0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47A05">
              <w:rPr>
                <w:rFonts w:ascii="Arial Narrow" w:hAnsi="Arial Narrow" w:cs="Arial"/>
                <w:b/>
              </w:rPr>
              <w:t>Podmiot</w:t>
            </w:r>
            <w:r w:rsidRPr="00547A0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BF0D4F3" w14:textId="77777777" w:rsidR="00D520D3" w:rsidRPr="00547A0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2630BD" w14:textId="77777777" w:rsidR="00D520D3" w:rsidRPr="00547A0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28A0EC" w14:textId="77777777" w:rsidR="00D520D3" w:rsidRPr="00547A0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47A0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47A0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47A0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547A05" w14:paraId="1440599A" w14:textId="77777777" w:rsidTr="00467CA2">
        <w:tc>
          <w:tcPr>
            <w:tcW w:w="2800" w:type="dxa"/>
          </w:tcPr>
          <w:p w14:paraId="07FC54ED" w14:textId="77777777" w:rsidR="00D520D3" w:rsidRPr="00547A0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47A0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652C60F" w14:textId="77777777" w:rsidR="00D520D3" w:rsidRPr="00547A0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08535F8" w14:textId="77777777" w:rsidR="00D520D3" w:rsidRPr="00547A0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744322" w14:textId="77777777" w:rsidR="00D520D3" w:rsidRPr="00547A0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47A0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47A0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547A0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3BA324E" w14:textId="77777777" w:rsidR="00B62AD0" w:rsidRPr="00547A05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47A05" w14:paraId="0F13A4E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288725" w14:textId="77777777" w:rsidR="00053927" w:rsidRPr="00547A0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7A0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42D561BF" w14:textId="77777777" w:rsidR="00053927" w:rsidRPr="00547A0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547A0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547A0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547A0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FAA9E9D" w14:textId="1F819FA3" w:rsidR="0071340C" w:rsidRPr="00547A0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47A0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47A05">
        <w:rPr>
          <w:rFonts w:ascii="Arial Narrow" w:eastAsia="Times New Roman" w:hAnsi="Arial Narrow" w:cs="Arial"/>
          <w:lang w:eastAsia="pl-PL"/>
        </w:rPr>
        <w:t xml:space="preserve">, </w:t>
      </w:r>
      <w:r w:rsidRPr="00547A05">
        <w:rPr>
          <w:rFonts w:ascii="Arial Narrow" w:eastAsia="Times New Roman" w:hAnsi="Arial Narrow" w:cs="Arial"/>
          <w:lang w:eastAsia="pl-PL"/>
        </w:rPr>
        <w:t>w oparciu o</w:t>
      </w:r>
      <w:r w:rsidR="00EF3368" w:rsidRPr="00547A0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47A05">
        <w:rPr>
          <w:rFonts w:ascii="Arial Narrow" w:hAnsi="Arial Narrow" w:cs="Arial"/>
        </w:rPr>
        <w:t xml:space="preserve"> ustawy </w:t>
      </w:r>
      <w:r w:rsidR="00EF3368" w:rsidRPr="00547A05">
        <w:rPr>
          <w:rFonts w:ascii="Arial Narrow" w:hAnsi="Arial Narrow" w:cs="Arial"/>
        </w:rPr>
        <w:t>z dnia 11 września 2019r. Prawo zamówień publicznych</w:t>
      </w:r>
      <w:r w:rsidR="00E27ABB" w:rsidRPr="00547A05">
        <w:rPr>
          <w:rFonts w:ascii="Arial Narrow" w:eastAsia="Times New Roman" w:hAnsi="Arial Narrow" w:cs="Arial"/>
          <w:lang w:eastAsia="pl-PL"/>
        </w:rPr>
        <w:t xml:space="preserve">, </w:t>
      </w:r>
      <w:r w:rsidRPr="00547A05">
        <w:rPr>
          <w:rFonts w:ascii="Arial Narrow" w:eastAsia="Times New Roman" w:hAnsi="Arial Narrow" w:cs="Arial"/>
          <w:lang w:eastAsia="pl-PL"/>
        </w:rPr>
        <w:t xml:space="preserve">że </w:t>
      </w:r>
      <w:r w:rsidRPr="00547A0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47A0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47A05">
        <w:rPr>
          <w:rFonts w:ascii="Arial Narrow" w:eastAsia="Times New Roman" w:hAnsi="Arial Narrow" w:cs="Arial"/>
          <w:lang w:eastAsia="pl-PL"/>
        </w:rPr>
        <w:t xml:space="preserve">do </w:t>
      </w:r>
      <w:r w:rsidRPr="00547A0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47A05" w14:paraId="36E0D38E" w14:textId="77777777" w:rsidTr="00467CA2">
        <w:tc>
          <w:tcPr>
            <w:tcW w:w="2269" w:type="dxa"/>
          </w:tcPr>
          <w:p w14:paraId="4F93E5AB" w14:textId="77777777" w:rsidR="00D520D3" w:rsidRPr="00547A0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7DEBC0A" w14:textId="77777777" w:rsidR="00D520D3" w:rsidRPr="00547A05" w:rsidRDefault="00DB4DC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bCs/>
                <w:lang w:eastAsia="pl-PL"/>
              </w:rPr>
              <w:t>Rozbudowa systemów medycznych HIS, digitalizacja dokumentacji medycznej oraz zadania zwiększające poziom cyberbezpieczeństwa szpitala</w:t>
            </w:r>
            <w:r w:rsidR="00D520D3" w:rsidRPr="00547A0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B4DC4" w:rsidRPr="00547A05" w14:paraId="41737F72" w14:textId="77777777" w:rsidTr="00CC60A4">
        <w:tc>
          <w:tcPr>
            <w:tcW w:w="2269" w:type="dxa"/>
          </w:tcPr>
          <w:p w14:paraId="6A20B53E" w14:textId="77777777" w:rsidR="00DB4DC4" w:rsidRPr="00547A05" w:rsidRDefault="00DB4DC4" w:rsidP="00CC60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D5F062" w14:textId="77777777" w:rsidR="00DB4DC4" w:rsidRPr="00547A05" w:rsidRDefault="00DB4DC4" w:rsidP="00CC60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bCs/>
                <w:lang w:eastAsia="pl-PL"/>
              </w:rPr>
              <w:t>28/2026</w:t>
            </w:r>
          </w:p>
        </w:tc>
      </w:tr>
    </w:tbl>
    <w:p w14:paraId="06ED19D3" w14:textId="77777777" w:rsidR="00DC652A" w:rsidRPr="00547A05" w:rsidRDefault="00DB4DC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47A0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547A05">
        <w:rPr>
          <w:rFonts w:ascii="Arial Narrow" w:eastAsia="Times New Roman" w:hAnsi="Arial Narrow" w:cs="Arial"/>
          <w:lang w:eastAsia="pl-PL"/>
        </w:rPr>
        <w:t>do dyspozycji Wykonawcy:</w:t>
      </w:r>
    </w:p>
    <w:p w14:paraId="51046C39" w14:textId="77777777" w:rsidR="00DC652A" w:rsidRPr="00547A0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47A0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1B8A5DE" w14:textId="77777777" w:rsidR="0071340C" w:rsidRPr="00547A0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47A0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547A0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547A0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3C0035A" w14:textId="77777777" w:rsidR="0071340C" w:rsidRPr="00547A0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484D5508" w14:textId="77777777" w:rsidR="0071340C" w:rsidRPr="00547A0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47A05">
        <w:rPr>
          <w:rFonts w:ascii="Arial Narrow" w:eastAsia="Times New Roman" w:hAnsi="Arial Narrow" w:cs="Arial"/>
          <w:lang w:eastAsia="pl-PL"/>
        </w:rPr>
        <w:t>nw. zasobów:</w:t>
      </w:r>
    </w:p>
    <w:p w14:paraId="59C3FCBB" w14:textId="77777777" w:rsidR="0071340C" w:rsidRPr="00547A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47A0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EC37031" w14:textId="77777777" w:rsidR="0071340C" w:rsidRPr="00547A0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547A0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547A0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547A0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AB3F4F9" w14:textId="77777777" w:rsidR="0071340C" w:rsidRPr="00547A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4C9C0E3" w14:textId="77777777" w:rsidR="0071340C" w:rsidRPr="00547A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AF9826E" w14:textId="77777777" w:rsidR="00DC652A" w:rsidRPr="00547A0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547A0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47A0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47A05">
        <w:rPr>
          <w:rFonts w:ascii="Arial Narrow" w:eastAsia="Times New Roman" w:hAnsi="Arial Narrow" w:cs="Arial"/>
          <w:lang w:eastAsia="pl-PL"/>
        </w:rPr>
        <w:t>:</w:t>
      </w:r>
    </w:p>
    <w:p w14:paraId="010D981F" w14:textId="77777777" w:rsidR="00DC652A" w:rsidRPr="00547A0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547A05">
        <w:rPr>
          <w:rFonts w:ascii="Arial Narrow" w:eastAsia="Times New Roman" w:hAnsi="Arial Narrow" w:cs="Arial"/>
          <w:lang w:eastAsia="pl-PL"/>
        </w:rPr>
        <w:t>u</w:t>
      </w:r>
      <w:r w:rsidR="00DC652A" w:rsidRPr="00547A05">
        <w:rPr>
          <w:rFonts w:ascii="Arial Narrow" w:eastAsia="Times New Roman" w:hAnsi="Arial Narrow" w:cs="Arial"/>
          <w:lang w:eastAsia="pl-PL"/>
        </w:rPr>
        <w:t>dostę</w:t>
      </w:r>
      <w:r w:rsidRPr="00547A05">
        <w:rPr>
          <w:rFonts w:ascii="Arial Narrow" w:eastAsia="Times New Roman" w:hAnsi="Arial Narrow" w:cs="Arial"/>
          <w:lang w:eastAsia="pl-PL"/>
        </w:rPr>
        <w:t>p</w:t>
      </w:r>
      <w:r w:rsidR="00DC652A" w:rsidRPr="00547A05">
        <w:rPr>
          <w:rFonts w:ascii="Arial Narrow" w:eastAsia="Times New Roman" w:hAnsi="Arial Narrow" w:cs="Arial"/>
          <w:lang w:eastAsia="pl-PL"/>
        </w:rPr>
        <w:t>ni</w:t>
      </w:r>
      <w:r w:rsidRPr="00547A05">
        <w:rPr>
          <w:rFonts w:ascii="Arial Narrow" w:eastAsia="Times New Roman" w:hAnsi="Arial Narrow" w:cs="Arial"/>
          <w:lang w:eastAsia="pl-PL"/>
        </w:rPr>
        <w:t>ę</w:t>
      </w:r>
      <w:r w:rsidR="00DC652A" w:rsidRPr="00547A05">
        <w:rPr>
          <w:rFonts w:ascii="Arial Narrow" w:eastAsia="Times New Roman" w:hAnsi="Arial Narrow" w:cs="Arial"/>
          <w:lang w:eastAsia="pl-PL"/>
        </w:rPr>
        <w:t xml:space="preserve"> </w:t>
      </w:r>
      <w:r w:rsidRPr="00547A0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01918EF1" w14:textId="77777777" w:rsidR="0093388F" w:rsidRPr="00547A0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47A0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8257770" w14:textId="77777777" w:rsidR="0093388F" w:rsidRPr="00547A0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47A0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6063D864" w14:textId="77777777" w:rsidR="0093388F" w:rsidRPr="00547A0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547A0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171579B" w14:textId="77777777" w:rsidR="00CB29AC" w:rsidRPr="00547A0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47A0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43AC900" w14:textId="77777777" w:rsidR="00CB29AC" w:rsidRPr="00547A0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47A0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E3DC9DB" w14:textId="77777777" w:rsidR="00830970" w:rsidRPr="00547A0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47A05">
        <w:rPr>
          <w:rFonts w:ascii="Arial Narrow" w:eastAsia="Times New Roman" w:hAnsi="Arial Narrow" w:cs="Arial"/>
          <w:lang w:eastAsia="pl-PL"/>
        </w:rPr>
        <w:lastRenderedPageBreak/>
        <w:t xml:space="preserve">okres </w:t>
      </w:r>
      <w:r w:rsidR="00830970" w:rsidRPr="00547A05">
        <w:rPr>
          <w:rFonts w:ascii="Arial Narrow" w:eastAsia="Times New Roman" w:hAnsi="Arial Narrow" w:cs="Arial"/>
          <w:lang w:eastAsia="pl-PL"/>
        </w:rPr>
        <w:t xml:space="preserve">mojego </w:t>
      </w:r>
      <w:r w:rsidRPr="00547A0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47A05">
        <w:rPr>
          <w:rFonts w:ascii="Arial Narrow" w:eastAsia="Times New Roman" w:hAnsi="Arial Narrow" w:cs="Arial"/>
          <w:lang w:eastAsia="pl-PL"/>
        </w:rPr>
        <w:t>będzie następujący:</w:t>
      </w:r>
    </w:p>
    <w:p w14:paraId="2375D3FE" w14:textId="77777777" w:rsidR="00E27ABB" w:rsidRPr="00547A0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47A0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47A05" w14:paraId="6688294B" w14:textId="77777777" w:rsidTr="00467CA2">
        <w:tc>
          <w:tcPr>
            <w:tcW w:w="2660" w:type="dxa"/>
          </w:tcPr>
          <w:p w14:paraId="7A526D72" w14:textId="77777777" w:rsidR="00D520D3" w:rsidRPr="00547A0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73D94C4" w14:textId="77777777" w:rsidR="00D520D3" w:rsidRPr="00547A0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08101D7" w14:textId="77777777" w:rsidR="00D520D3" w:rsidRPr="00547A0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0305865" w14:textId="77777777" w:rsidR="00D520D3" w:rsidRPr="00547A0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9BBD284" w14:textId="77777777" w:rsidR="00D520D3" w:rsidRPr="00547A0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87D1CB" w14:textId="77777777" w:rsidR="00D520D3" w:rsidRPr="00547A0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47A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B4DC4" w:rsidRPr="00547A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547A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547A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547A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10A50634" w14:textId="77777777" w:rsidR="00E27ABB" w:rsidRPr="00547A0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547A05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7543F" w14:textId="77777777" w:rsidR="00DA10C0" w:rsidRDefault="00DA10C0" w:rsidP="00025386">
      <w:pPr>
        <w:spacing w:after="0" w:line="240" w:lineRule="auto"/>
      </w:pPr>
      <w:r>
        <w:separator/>
      </w:r>
    </w:p>
  </w:endnote>
  <w:endnote w:type="continuationSeparator" w:id="0">
    <w:p w14:paraId="0D9C5BAE" w14:textId="77777777" w:rsidR="00DA10C0" w:rsidRDefault="00DA10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CF4BD" w14:textId="77777777" w:rsidR="00DB4DC4" w:rsidRDefault="00DB4D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1BEBA" w14:textId="77777777" w:rsidR="00025386" w:rsidRDefault="00DA10C0" w:rsidP="00025386">
    <w:pPr>
      <w:pStyle w:val="Stopka"/>
      <w:tabs>
        <w:tab w:val="clear" w:pos="4536"/>
      </w:tabs>
      <w:jc w:val="center"/>
    </w:pPr>
    <w:r>
      <w:rPr>
        <w:noProof/>
      </w:rPr>
      <w:pict w14:anchorId="4BC39DA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0ED8E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A344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3F8C5" w14:textId="77777777" w:rsidR="00DB4DC4" w:rsidRDefault="00DB4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70894" w14:textId="77777777" w:rsidR="00DA10C0" w:rsidRDefault="00DA10C0" w:rsidP="00025386">
      <w:pPr>
        <w:spacing w:after="0" w:line="240" w:lineRule="auto"/>
      </w:pPr>
      <w:r>
        <w:separator/>
      </w:r>
    </w:p>
  </w:footnote>
  <w:footnote w:type="continuationSeparator" w:id="0">
    <w:p w14:paraId="46A72784" w14:textId="77777777" w:rsidR="00DA10C0" w:rsidRDefault="00DA10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64FAA" w14:textId="77777777" w:rsidR="00DB4DC4" w:rsidRDefault="00DB4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28BC7" w14:textId="77777777" w:rsidR="00DB4DC4" w:rsidRDefault="00DB4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CEF7B" w14:textId="77777777" w:rsidR="00DB4DC4" w:rsidRDefault="00DB4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450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056"/>
    <w:rsid w:val="00025386"/>
    <w:rsid w:val="000423B9"/>
    <w:rsid w:val="00053927"/>
    <w:rsid w:val="00066C44"/>
    <w:rsid w:val="00071D4C"/>
    <w:rsid w:val="00084786"/>
    <w:rsid w:val="0016158F"/>
    <w:rsid w:val="001C2314"/>
    <w:rsid w:val="001F7A9A"/>
    <w:rsid w:val="00213980"/>
    <w:rsid w:val="004374F2"/>
    <w:rsid w:val="00460705"/>
    <w:rsid w:val="00467CA2"/>
    <w:rsid w:val="00485239"/>
    <w:rsid w:val="004E27D7"/>
    <w:rsid w:val="00547A05"/>
    <w:rsid w:val="0055145C"/>
    <w:rsid w:val="005624D8"/>
    <w:rsid w:val="00581F99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10C0"/>
    <w:rsid w:val="00DB4DC4"/>
    <w:rsid w:val="00DC4842"/>
    <w:rsid w:val="00DC587A"/>
    <w:rsid w:val="00DC652A"/>
    <w:rsid w:val="00DE3B21"/>
    <w:rsid w:val="00DE73DD"/>
    <w:rsid w:val="00E27ABB"/>
    <w:rsid w:val="00E33056"/>
    <w:rsid w:val="00E661A5"/>
    <w:rsid w:val="00E67109"/>
    <w:rsid w:val="00E86D3B"/>
    <w:rsid w:val="00EC10EE"/>
    <w:rsid w:val="00ED2631"/>
    <w:rsid w:val="00EF3368"/>
    <w:rsid w:val="00F334B4"/>
    <w:rsid w:val="00F97B6D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C898505"/>
  <w15:chartTrackingRefBased/>
  <w15:docId w15:val="{1D6AAA0B-063E-4D46-BE17-09C1A327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2026-02-27T09:07:00Z</dcterms:created>
  <dcterms:modified xsi:type="dcterms:W3CDTF">2026-02-27T10:28:00Z</dcterms:modified>
</cp:coreProperties>
</file>