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5080C3" w14:textId="70D1F868" w:rsidR="002778EE" w:rsidRPr="002778EE" w:rsidRDefault="002778EE" w:rsidP="002778E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Cs w:val="18"/>
          <w:lang w:eastAsia="pl-PL"/>
        </w:rPr>
      </w:pPr>
      <w:r w:rsidRPr="002778EE">
        <w:rPr>
          <w:rFonts w:ascii="Arial Narrow" w:hAnsi="Arial Narrow"/>
          <w:noProof/>
          <w:sz w:val="20"/>
          <w:szCs w:val="20"/>
        </w:rPr>
        <w:pict w14:anchorId="0A37245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style="width:453.75pt;height:47.25pt;visibility:visible;mso-wrap-style:square">
            <v:imagedata r:id="rId8" o:title=""/>
          </v:shape>
        </w:pict>
      </w:r>
    </w:p>
    <w:p w14:paraId="4142D82B" w14:textId="0E026E5C" w:rsidR="002778EE" w:rsidRPr="002778EE" w:rsidRDefault="00D62E6E" w:rsidP="002778E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2778EE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2778EE" w:rsidRPr="002778EE">
        <w:rPr>
          <w:rFonts w:ascii="Arial Narrow" w:eastAsia="Times New Roman" w:hAnsi="Arial Narrow" w:cs="Arial"/>
          <w:bCs/>
          <w:szCs w:val="18"/>
          <w:lang w:eastAsia="pl-PL"/>
        </w:rPr>
        <w:t>4</w:t>
      </w:r>
      <w:r w:rsidRPr="002778EE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2778EE" w14:paraId="2B9BFBF3" w14:textId="77777777" w:rsidTr="00D62E6E">
        <w:tc>
          <w:tcPr>
            <w:tcW w:w="2800" w:type="dxa"/>
          </w:tcPr>
          <w:p w14:paraId="0671EDF0" w14:textId="77777777" w:rsidR="00D62E6E" w:rsidRPr="002778E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2778EE">
              <w:rPr>
                <w:rFonts w:ascii="Arial Narrow" w:hAnsi="Arial Narrow" w:cs="Arial"/>
                <w:b/>
              </w:rPr>
              <w:t>Wykonawca</w:t>
            </w:r>
            <w:r w:rsidRPr="002778EE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5BC1D4AC" w14:textId="77777777" w:rsidR="00D62E6E" w:rsidRPr="002778E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608A513" w14:textId="77777777" w:rsidR="00D62E6E" w:rsidRPr="002778E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2778EE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4B19489" w14:textId="77777777" w:rsidR="00D62E6E" w:rsidRPr="002778EE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2778E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2778EE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2778E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2778EE" w14:paraId="56780672" w14:textId="77777777" w:rsidTr="00D62E6E">
        <w:tc>
          <w:tcPr>
            <w:tcW w:w="2800" w:type="dxa"/>
          </w:tcPr>
          <w:p w14:paraId="1A1D6B40" w14:textId="77777777" w:rsidR="00D62E6E" w:rsidRPr="002778E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2778EE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75A84526" w14:textId="77777777" w:rsidR="00D62E6E" w:rsidRPr="002778E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371A6E8" w14:textId="77777777" w:rsidR="00D62E6E" w:rsidRPr="002778E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2778EE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A1D05E5" w14:textId="77777777" w:rsidR="00D62E6E" w:rsidRPr="002778E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2778E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2778EE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2778E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559C1E9A" w14:textId="77777777" w:rsidR="00BC121E" w:rsidRPr="002778E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C12BA" w:rsidRPr="002778EE" w14:paraId="3EBD7A7F" w14:textId="77777777" w:rsidTr="00CC60A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14ED5F5" w14:textId="77777777" w:rsidR="002C12BA" w:rsidRPr="002778EE" w:rsidRDefault="002C12BA" w:rsidP="00CC60A4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2778EE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2872F3F1" w14:textId="77777777" w:rsidR="002C12BA" w:rsidRPr="002778EE" w:rsidRDefault="002C12BA" w:rsidP="00CC60A4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2778E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2778E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(t.j. Dz. U. z 2024 r. poz. 1320 z </w:t>
            </w:r>
            <w:proofErr w:type="spellStart"/>
            <w:r w:rsidRPr="002778E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późn</w:t>
            </w:r>
            <w:proofErr w:type="spellEnd"/>
            <w:r w:rsidRPr="002778E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 zm.)</w:t>
            </w:r>
            <w:r w:rsidRPr="002778E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Pzp), dotyczące:</w:t>
            </w:r>
          </w:p>
          <w:p w14:paraId="5D053985" w14:textId="77777777" w:rsidR="002C12BA" w:rsidRPr="002778EE" w:rsidRDefault="002C12BA" w:rsidP="00CC60A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778EE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2C7C7C68" w14:textId="77777777" w:rsidR="002C12BA" w:rsidRPr="002778EE" w:rsidRDefault="002C12BA" w:rsidP="00CC60A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06113661" w14:textId="77777777" w:rsidR="00BC121E" w:rsidRPr="002778EE" w:rsidRDefault="002C12BA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2778EE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2778EE">
        <w:rPr>
          <w:rFonts w:ascii="Arial Narrow" w:eastAsia="Times New Roman" w:hAnsi="Arial Narrow" w:cs="Arial"/>
          <w:lang w:eastAsia="pl-PL"/>
        </w:rPr>
        <w:t>N</w:t>
      </w:r>
      <w:r w:rsidR="00BC121E" w:rsidRPr="002778EE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2778EE" w14:paraId="5DB695F8" w14:textId="77777777" w:rsidTr="00D62E6E">
        <w:tc>
          <w:tcPr>
            <w:tcW w:w="2269" w:type="dxa"/>
          </w:tcPr>
          <w:p w14:paraId="5D5FCB5A" w14:textId="77777777" w:rsidR="00D62E6E" w:rsidRPr="002778E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2778EE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F092AAA" w14:textId="77777777" w:rsidR="00D62E6E" w:rsidRPr="002778EE" w:rsidRDefault="002C12BA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2778EE">
              <w:rPr>
                <w:rFonts w:ascii="Arial Narrow" w:eastAsia="Times New Roman" w:hAnsi="Arial Narrow" w:cs="Arial"/>
                <w:bCs/>
                <w:lang w:eastAsia="pl-PL"/>
              </w:rPr>
              <w:t xml:space="preserve">Rozbudowa systemów medycznych HIS, digitalizacja dokumentacji medycznej oraz zadania zwiększające poziom </w:t>
            </w:r>
            <w:proofErr w:type="spellStart"/>
            <w:r w:rsidRPr="002778EE">
              <w:rPr>
                <w:rFonts w:ascii="Arial Narrow" w:eastAsia="Times New Roman" w:hAnsi="Arial Narrow" w:cs="Arial"/>
                <w:bCs/>
                <w:lang w:eastAsia="pl-PL"/>
              </w:rPr>
              <w:t>cyberbezpieczeństwa</w:t>
            </w:r>
            <w:proofErr w:type="spellEnd"/>
            <w:r w:rsidRPr="002778EE">
              <w:rPr>
                <w:rFonts w:ascii="Arial Narrow" w:eastAsia="Times New Roman" w:hAnsi="Arial Narrow" w:cs="Arial"/>
                <w:bCs/>
                <w:lang w:eastAsia="pl-PL"/>
              </w:rPr>
              <w:t xml:space="preserve"> szpitala</w:t>
            </w:r>
            <w:r w:rsidR="00D62E6E" w:rsidRPr="002778EE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2C12BA" w:rsidRPr="002778EE" w14:paraId="5936409A" w14:textId="77777777" w:rsidTr="00CC60A4">
        <w:tc>
          <w:tcPr>
            <w:tcW w:w="2269" w:type="dxa"/>
          </w:tcPr>
          <w:p w14:paraId="40A43F9C" w14:textId="77777777" w:rsidR="002C12BA" w:rsidRPr="002778EE" w:rsidRDefault="002C12BA" w:rsidP="00CC60A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2778EE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8290874" w14:textId="77777777" w:rsidR="002C12BA" w:rsidRPr="002778EE" w:rsidRDefault="002C12BA" w:rsidP="00CC60A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2778EE">
              <w:rPr>
                <w:rFonts w:ascii="Arial Narrow" w:eastAsia="Times New Roman" w:hAnsi="Arial Narrow" w:cs="Arial"/>
                <w:bCs/>
                <w:lang w:eastAsia="pl-PL"/>
              </w:rPr>
              <w:t>28/2026</w:t>
            </w:r>
          </w:p>
        </w:tc>
      </w:tr>
    </w:tbl>
    <w:p w14:paraId="11593488" w14:textId="77777777" w:rsidR="00BC121E" w:rsidRPr="002778EE" w:rsidRDefault="002C12BA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2778EE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2778EE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2778EE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 w Bydgoszczy</w:t>
      </w:r>
      <w:r w:rsidR="00BC121E" w:rsidRPr="002778EE">
        <w:rPr>
          <w:rFonts w:ascii="Arial Narrow" w:eastAsia="Times New Roman" w:hAnsi="Arial Narrow" w:cs="Arial"/>
          <w:b/>
          <w:lang w:eastAsia="pl-PL"/>
        </w:rPr>
        <w:t>,</w:t>
      </w:r>
      <w:r w:rsidR="00BC121E" w:rsidRPr="002778EE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2778EE">
        <w:rPr>
          <w:rFonts w:ascii="Arial Narrow" w:eastAsia="Times New Roman" w:hAnsi="Arial Narrow" w:cs="Arial"/>
          <w:bCs/>
          <w:lang w:eastAsia="pl-PL"/>
        </w:rPr>
        <w:t>, że:</w:t>
      </w:r>
    </w:p>
    <w:p w14:paraId="2640FE0E" w14:textId="77777777" w:rsidR="00BC121E" w:rsidRPr="002778EE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2778EE">
        <w:rPr>
          <w:rFonts w:ascii="Arial Narrow" w:eastAsia="Times New Roman" w:hAnsi="Arial Narrow" w:cs="Arial"/>
          <w:b/>
          <w:bCs/>
        </w:rPr>
        <w:t xml:space="preserve">Nie przynależę / Przynależę </w:t>
      </w:r>
      <w:r w:rsidRPr="002778EE">
        <w:rPr>
          <w:rFonts w:ascii="Arial Narrow" w:eastAsia="Times New Roman" w:hAnsi="Arial Narrow" w:cs="Arial"/>
          <w:b/>
          <w:bCs/>
          <w:color w:val="0070C0"/>
          <w:sz w:val="24"/>
          <w:szCs w:val="24"/>
        </w:rPr>
        <w:t xml:space="preserve">* </w:t>
      </w:r>
      <w:r w:rsidR="00BC121E" w:rsidRPr="002778EE">
        <w:rPr>
          <w:rFonts w:ascii="Arial Narrow" w:eastAsia="Times New Roman" w:hAnsi="Arial Narrow" w:cs="Arial"/>
          <w:lang w:eastAsia="pl-PL"/>
        </w:rPr>
        <w:t>do tej samej grupy kapitałowej, w rozumieniu ustawy z dnia 16 lutego 2007 r.</w:t>
      </w:r>
      <w:r w:rsidRPr="002778EE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2778EE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2778EE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2778EE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2778EE">
        <w:rPr>
          <w:rFonts w:ascii="Arial Narrow" w:eastAsia="Times New Roman" w:hAnsi="Arial Narrow" w:cs="Arial"/>
          <w:lang w:eastAsia="pl-PL"/>
        </w:rPr>
        <w:t>.</w:t>
      </w:r>
    </w:p>
    <w:p w14:paraId="265F1EDA" w14:textId="77777777" w:rsidR="00BF69A4" w:rsidRPr="002778EE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2778EE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  <w:r w:rsidR="00CF03EF" w:rsidRPr="002778EE">
        <w:rPr>
          <w:rFonts w:ascii="Arial Narrow" w:eastAsia="Times New Roman" w:hAnsi="Arial Narrow" w:cs="Arial"/>
          <w:lang w:eastAsia="pl-PL"/>
        </w:rPr>
        <w:t xml:space="preserve"> </w:t>
      </w:r>
      <w:r w:rsidR="001E4022" w:rsidRPr="002778EE">
        <w:rPr>
          <w:rFonts w:ascii="Arial Narrow" w:eastAsia="Times New Roman" w:hAnsi="Arial Narrow" w:cs="Arial"/>
          <w:b/>
          <w:bCs/>
          <w:color w:val="0070C0"/>
          <w:sz w:val="24"/>
          <w:szCs w:val="24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2778EE" w14:paraId="0D745EC7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F5AC7" w14:textId="77777777" w:rsidR="00BC121E" w:rsidRPr="002778E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2778EE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A4601" w14:textId="77777777" w:rsidR="00BC121E" w:rsidRPr="002778E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2778EE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C79AC" w14:textId="77777777" w:rsidR="00BC121E" w:rsidRPr="002778E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2778EE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2778EE" w14:paraId="471227D5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4C0F9" w14:textId="77777777" w:rsidR="00BC121E" w:rsidRPr="002778E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2778EE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BF1A3" w14:textId="77777777" w:rsidR="00BC121E" w:rsidRPr="002778E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1EA9B" w14:textId="77777777" w:rsidR="00BC121E" w:rsidRPr="002778E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2778EE" w14:paraId="710838CD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EE2F5" w14:textId="77777777" w:rsidR="00BC121E" w:rsidRPr="002778E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2778EE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59CE7" w14:textId="77777777" w:rsidR="00BC121E" w:rsidRPr="002778E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14A31" w14:textId="77777777" w:rsidR="00BC121E" w:rsidRPr="002778E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2778EE" w:rsidRPr="002778EE" w14:paraId="245E74D8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DED53" w14:textId="03AC3684" w:rsidR="002778EE" w:rsidRPr="002778EE" w:rsidRDefault="002778E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3.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68A7A" w14:textId="77777777" w:rsidR="002778EE" w:rsidRPr="002778EE" w:rsidRDefault="002778E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B6353" w14:textId="77777777" w:rsidR="002778EE" w:rsidRPr="002778EE" w:rsidRDefault="002778E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1A400B9E" w14:textId="77777777" w:rsidR="002778EE" w:rsidRDefault="002778E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</w:p>
    <w:p w14:paraId="63780C2D" w14:textId="00B426C5" w:rsidR="00BC121E" w:rsidRPr="002778EE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2778EE">
        <w:rPr>
          <w:rFonts w:ascii="Arial Narrow" w:eastAsia="Times New Roman" w:hAnsi="Arial Narrow" w:cs="Arial"/>
          <w:u w:val="single"/>
          <w:lang w:eastAsia="pl-PL"/>
        </w:rPr>
        <w:lastRenderedPageBreak/>
        <w:t>Uwaga</w:t>
      </w:r>
    </w:p>
    <w:p w14:paraId="0F78165B" w14:textId="77777777" w:rsidR="00BC121E" w:rsidRPr="002778E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2778EE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0CFE6C24" w14:textId="77777777" w:rsidR="00067B62" w:rsidRPr="002778EE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</w:pPr>
      <w:r w:rsidRPr="002778EE">
        <w:rPr>
          <w:rFonts w:ascii="Arial Narrow" w:eastAsia="Times New Roman" w:hAnsi="Arial Narrow" w:cs="Arial"/>
          <w:color w:val="0070C0"/>
          <w:lang w:eastAsia="pl-PL"/>
        </w:rPr>
        <w:t>*</w:t>
      </w:r>
      <w:r w:rsidRPr="002778EE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="00CF03EF" w:rsidRPr="002778EE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 </w:t>
      </w:r>
      <w:r w:rsidR="00CF03EF" w:rsidRPr="002778EE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Niepotrzebne skreślić lub usunąć</w:t>
      </w:r>
    </w:p>
    <w:p w14:paraId="178754B5" w14:textId="77777777" w:rsidR="00CF03EF" w:rsidRPr="002778EE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2778EE">
        <w:rPr>
          <w:rFonts w:ascii="Arial Narrow" w:eastAsia="Times New Roman" w:hAnsi="Arial Narrow" w:cs="Arial"/>
          <w:color w:val="0070C0"/>
          <w:lang w:eastAsia="pl-PL"/>
        </w:rPr>
        <w:t>**</w:t>
      </w:r>
      <w:r w:rsidRPr="002778EE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 xml:space="preserve"> Wypełnić jeżeli dotyczy</w:t>
      </w:r>
    </w:p>
    <w:p w14:paraId="3DC95D00" w14:textId="77777777" w:rsidR="00067B62" w:rsidRPr="002778EE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2778EE" w14:paraId="1B650FD9" w14:textId="77777777" w:rsidTr="00620E37">
        <w:tc>
          <w:tcPr>
            <w:tcW w:w="2660" w:type="dxa"/>
          </w:tcPr>
          <w:p w14:paraId="71019A25" w14:textId="77777777" w:rsidR="00BC121E" w:rsidRPr="002778E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58372C7" w14:textId="77777777" w:rsidR="00BC121E" w:rsidRPr="002778EE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2778EE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7ED72783" w14:textId="77777777" w:rsidR="00BC121E" w:rsidRPr="002778EE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2778E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2778E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2778E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</w:tcPr>
          <w:p w14:paraId="1F13CA06" w14:textId="77777777" w:rsidR="00BC121E" w:rsidRPr="002778E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539FE5A" w14:textId="77777777" w:rsidR="00BC121E" w:rsidRPr="002778E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2778EE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CDFA90D" w14:textId="77777777" w:rsidR="00BC121E" w:rsidRPr="002778EE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2778E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2C12BA" w:rsidRPr="002778E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2778E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2778E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0F1DAD2F" w14:textId="77777777" w:rsidR="00106AC7" w:rsidRPr="002778EE" w:rsidRDefault="00106AC7" w:rsidP="001E4022">
      <w:pPr>
        <w:rPr>
          <w:rFonts w:ascii="Arial Narrow" w:hAnsi="Arial Narrow"/>
          <w:sz w:val="20"/>
          <w:szCs w:val="20"/>
        </w:rPr>
      </w:pPr>
    </w:p>
    <w:sectPr w:rsidR="00106AC7" w:rsidRPr="002778EE" w:rsidSect="004B10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277E1" w14:textId="77777777" w:rsidR="00372318" w:rsidRDefault="00372318">
      <w:r>
        <w:separator/>
      </w:r>
    </w:p>
  </w:endnote>
  <w:endnote w:type="continuationSeparator" w:id="0">
    <w:p w14:paraId="52B3CAA0" w14:textId="77777777" w:rsidR="00372318" w:rsidRDefault="00372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5B74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88501EC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4A8A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1873FA6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7910EF3">
        <v:line id="_x0000_s1025" style="position:absolute;left:0;text-align:left;z-index:251657728" from="-3.85pt,8.7pt" to="455.15pt,8.7pt"/>
      </w:pict>
    </w:r>
  </w:p>
  <w:p w14:paraId="2CA19E7E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EA18C" w14:textId="77777777" w:rsidR="002C12BA" w:rsidRDefault="002C12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2CB84E" w14:textId="77777777" w:rsidR="00372318" w:rsidRDefault="00372318">
      <w:r>
        <w:separator/>
      </w:r>
    </w:p>
  </w:footnote>
  <w:footnote w:type="continuationSeparator" w:id="0">
    <w:p w14:paraId="4BBC7492" w14:textId="77777777" w:rsidR="00372318" w:rsidRDefault="003723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D35582" w14:textId="77777777" w:rsidR="002C12BA" w:rsidRDefault="002C12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20F9F" w14:textId="77777777" w:rsidR="002C12BA" w:rsidRDefault="002C12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BB1F4" w14:textId="77777777" w:rsidR="002C12BA" w:rsidRDefault="002C12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99652715">
    <w:abstractNumId w:val="13"/>
  </w:num>
  <w:num w:numId="2" w16cid:durableId="1781415642">
    <w:abstractNumId w:val="0"/>
  </w:num>
  <w:num w:numId="3" w16cid:durableId="1740056745">
    <w:abstractNumId w:val="11"/>
  </w:num>
  <w:num w:numId="4" w16cid:durableId="469397874">
    <w:abstractNumId w:val="8"/>
  </w:num>
  <w:num w:numId="5" w16cid:durableId="1838228840">
    <w:abstractNumId w:val="7"/>
  </w:num>
  <w:num w:numId="6" w16cid:durableId="1048142670">
    <w:abstractNumId w:val="1"/>
  </w:num>
  <w:num w:numId="7" w16cid:durableId="35931949">
    <w:abstractNumId w:val="6"/>
  </w:num>
  <w:num w:numId="8" w16cid:durableId="1451244956">
    <w:abstractNumId w:val="3"/>
  </w:num>
  <w:num w:numId="9" w16cid:durableId="1037388202">
    <w:abstractNumId w:val="2"/>
  </w:num>
  <w:num w:numId="10" w16cid:durableId="825318816">
    <w:abstractNumId w:val="5"/>
  </w:num>
  <w:num w:numId="11" w16cid:durableId="134152431">
    <w:abstractNumId w:val="10"/>
  </w:num>
  <w:num w:numId="12" w16cid:durableId="210188084">
    <w:abstractNumId w:val="4"/>
  </w:num>
  <w:num w:numId="13" w16cid:durableId="66539977">
    <w:abstractNumId w:val="9"/>
  </w:num>
  <w:num w:numId="14" w16cid:durableId="147032285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7750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778EE"/>
    <w:rsid w:val="00283561"/>
    <w:rsid w:val="002A6486"/>
    <w:rsid w:val="002B1E07"/>
    <w:rsid w:val="002C12BA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72318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750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10F090"/>
  <w15:chartTrackingRefBased/>
  <w15:docId w15:val="{D0D6A4D2-473F-4E4F-AC43-E77942E84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257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2026-02-27T09:04:00Z</dcterms:created>
  <dcterms:modified xsi:type="dcterms:W3CDTF">2026-02-27T09:05:00Z</dcterms:modified>
</cp:coreProperties>
</file>