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91696" w14:textId="4D13374B" w:rsidR="00087687" w:rsidRDefault="00087687" w:rsidP="00087687">
      <w:pPr>
        <w:pStyle w:val="Nagwek3"/>
        <w:spacing w:before="0" w:line="240" w:lineRule="auto"/>
        <w:jc w:val="center"/>
        <w:rPr>
          <w:rFonts w:ascii="Arial Narrow" w:hAnsi="Arial Narrow" w:cs="Arial"/>
          <w:b w:val="0"/>
          <w:bCs/>
          <w:szCs w:val="18"/>
        </w:rPr>
      </w:pPr>
      <w:r w:rsidRPr="00502CBD">
        <w:rPr>
          <w:noProof/>
        </w:rPr>
        <w:pict w14:anchorId="538F000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547.5pt;height:57pt;visibility:visible;mso-wrap-style:square">
            <v:imagedata r:id="rId7" o:title=""/>
          </v:shape>
        </w:pict>
      </w:r>
    </w:p>
    <w:p w14:paraId="101FA30C" w14:textId="77777777" w:rsidR="00087687" w:rsidRDefault="00087687" w:rsidP="00EB073C">
      <w:pPr>
        <w:pStyle w:val="Nagwek3"/>
        <w:spacing w:before="0" w:line="240" w:lineRule="auto"/>
        <w:rPr>
          <w:rFonts w:ascii="Arial Narrow" w:hAnsi="Arial Narrow" w:cs="Arial"/>
          <w:b w:val="0"/>
          <w:bCs/>
          <w:szCs w:val="18"/>
        </w:rPr>
      </w:pPr>
    </w:p>
    <w:p w14:paraId="36AFCA78" w14:textId="77777777" w:rsidR="00087687" w:rsidRDefault="00087687" w:rsidP="00EB073C">
      <w:pPr>
        <w:pStyle w:val="Nagwek3"/>
        <w:spacing w:before="0" w:line="240" w:lineRule="auto"/>
        <w:rPr>
          <w:rFonts w:ascii="Arial Narrow" w:hAnsi="Arial Narrow" w:cs="Arial"/>
          <w:b w:val="0"/>
          <w:bCs/>
          <w:szCs w:val="18"/>
        </w:rPr>
      </w:pPr>
    </w:p>
    <w:p w14:paraId="73B26D0F" w14:textId="28BEB198" w:rsidR="00821C80" w:rsidRPr="00EB073C" w:rsidRDefault="00821C80" w:rsidP="00EB073C">
      <w:pPr>
        <w:pStyle w:val="Nagwek3"/>
        <w:spacing w:before="0" w:line="240" w:lineRule="auto"/>
        <w:rPr>
          <w:rFonts w:ascii="Arial Narrow" w:hAnsi="Arial Narrow" w:cs="Arial"/>
          <w:b w:val="0"/>
          <w:bCs/>
          <w:szCs w:val="22"/>
        </w:rPr>
      </w:pPr>
      <w:r w:rsidRPr="00EB073C">
        <w:rPr>
          <w:rFonts w:ascii="Arial Narrow" w:hAnsi="Arial Narrow" w:cs="Arial"/>
          <w:b w:val="0"/>
          <w:bCs/>
          <w:szCs w:val="18"/>
        </w:rPr>
        <w:t xml:space="preserve">Załącznik nr </w:t>
      </w:r>
      <w:r w:rsidR="00EB073C">
        <w:rPr>
          <w:rFonts w:ascii="Arial Narrow" w:hAnsi="Arial Narrow" w:cs="Arial"/>
          <w:b w:val="0"/>
          <w:bCs/>
          <w:szCs w:val="18"/>
        </w:rPr>
        <w:t>3</w:t>
      </w:r>
      <w:r w:rsidR="00F83B51" w:rsidRPr="00EB073C">
        <w:rPr>
          <w:rFonts w:ascii="Arial Narrow" w:hAnsi="Arial Narrow" w:cs="Arial"/>
          <w:b w:val="0"/>
          <w:bCs/>
          <w:szCs w:val="22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108"/>
        <w:gridCol w:w="2692"/>
        <w:gridCol w:w="11342"/>
      </w:tblGrid>
      <w:tr w:rsidR="007524A3" w:rsidRPr="00EB073C" w14:paraId="0B9F3769" w14:textId="77777777" w:rsidTr="00EB073C">
        <w:tc>
          <w:tcPr>
            <w:tcW w:w="2800" w:type="dxa"/>
            <w:gridSpan w:val="2"/>
          </w:tcPr>
          <w:p w14:paraId="1F0ED8BB" w14:textId="77777777" w:rsidR="007524A3" w:rsidRPr="00EB073C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B073C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EB073C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1342" w:type="dxa"/>
          </w:tcPr>
          <w:p w14:paraId="179D3037" w14:textId="77777777" w:rsidR="007524A3" w:rsidRPr="00EB073C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044F5CE4" w14:textId="77777777" w:rsidR="007524A3" w:rsidRPr="00EB073C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EB073C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73AB3F10" w14:textId="77777777" w:rsidR="007524A3" w:rsidRPr="00EB073C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4"/>
                <w:lang w:eastAsia="en-US"/>
              </w:rPr>
            </w:pPr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[nazwa, adres,</w:t>
            </w:r>
            <w:r w:rsidRPr="00EB073C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w zależności od podmiotu: NIP/PESEL, KRS/CEiDG]</w:t>
            </w:r>
          </w:p>
        </w:tc>
      </w:tr>
      <w:tr w:rsidR="007524A3" w:rsidRPr="00EB073C" w14:paraId="24D6E67A" w14:textId="77777777" w:rsidTr="00EB073C">
        <w:tc>
          <w:tcPr>
            <w:tcW w:w="2800" w:type="dxa"/>
            <w:gridSpan w:val="2"/>
          </w:tcPr>
          <w:p w14:paraId="761D6E83" w14:textId="77777777" w:rsidR="007524A3" w:rsidRPr="00EB073C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B073C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6225A0B5" w14:textId="77777777" w:rsidR="00CA5E56" w:rsidRPr="00EB073C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5893292D" w14:textId="77777777" w:rsidR="00CA5E56" w:rsidRPr="00EB073C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EB073C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209F92FE" w14:textId="77777777" w:rsidR="007524A3" w:rsidRPr="00EB073C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</w:pPr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[</w:t>
            </w:r>
            <w:r w:rsidRPr="00EB073C"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EB073C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  <w:tr w:rsidR="00CA5E56" w:rsidRPr="00EB073C" w14:paraId="34BCA344" w14:textId="77777777" w:rsidTr="00EB07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034" w:type="dxa"/>
            <w:gridSpan w:val="2"/>
            <w:shd w:val="clear" w:color="auto" w:fill="F2F2F2"/>
          </w:tcPr>
          <w:p w14:paraId="4167588B" w14:textId="32D381A6" w:rsidR="00CA5E56" w:rsidRPr="00EB073C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EB073C">
              <w:rPr>
                <w:rFonts w:ascii="Arial Narrow" w:hAnsi="Arial Narrow" w:cs="Arial"/>
                <w:b/>
                <w:szCs w:val="28"/>
              </w:rPr>
              <w:t xml:space="preserve">WYKAZ </w:t>
            </w:r>
            <w:r w:rsidR="00060C94">
              <w:rPr>
                <w:rFonts w:ascii="Arial Narrow" w:hAnsi="Arial Narrow" w:cs="Arial"/>
                <w:b/>
                <w:szCs w:val="28"/>
              </w:rPr>
              <w:t>OSÓB</w:t>
            </w:r>
          </w:p>
        </w:tc>
      </w:tr>
    </w:tbl>
    <w:p w14:paraId="43D02837" w14:textId="77777777" w:rsidR="00CA5E56" w:rsidRPr="00EB073C" w:rsidRDefault="00CA5E56" w:rsidP="00EB073C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073C">
        <w:rPr>
          <w:rFonts w:ascii="Arial Narrow" w:eastAsia="Calibri" w:hAnsi="Arial Narrow" w:cs="Arial"/>
          <w:sz w:val="22"/>
          <w:szCs w:val="22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EB073C" w14:paraId="0B4236C9" w14:textId="77777777" w:rsidTr="00CA5E56">
        <w:tc>
          <w:tcPr>
            <w:tcW w:w="2268" w:type="dxa"/>
          </w:tcPr>
          <w:p w14:paraId="23A3AEE2" w14:textId="77777777" w:rsidR="00CA5E56" w:rsidRPr="00EB073C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73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11766" w:type="dxa"/>
          </w:tcPr>
          <w:p w14:paraId="5978D2F7" w14:textId="590C91DA" w:rsidR="00CA5E56" w:rsidRPr="00EB073C" w:rsidRDefault="00060C94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60C94">
              <w:rPr>
                <w:rFonts w:ascii="Arial Narrow" w:hAnsi="Arial Narrow" w:cs="Arial"/>
                <w:bCs/>
                <w:sz w:val="22"/>
                <w:szCs w:val="22"/>
              </w:rPr>
              <w:t>Rozbudowa systemów medycznych HIS, digitalizacja dokumentacji medycznej oraz zadania zwiększające poziom cyberbezpieczeństwa szpitala</w:t>
            </w:r>
            <w:r w:rsidR="00CA5E56" w:rsidRPr="00EB073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F224C" w:rsidRPr="00EB073C" w14:paraId="503BAA9D" w14:textId="77777777" w:rsidTr="00BD2AF8">
        <w:tc>
          <w:tcPr>
            <w:tcW w:w="2268" w:type="dxa"/>
          </w:tcPr>
          <w:p w14:paraId="063C6376" w14:textId="77777777" w:rsidR="00DF224C" w:rsidRPr="00EB073C" w:rsidRDefault="00DF224C" w:rsidP="00BD2AF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EB073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11766" w:type="dxa"/>
          </w:tcPr>
          <w:p w14:paraId="55C0604F" w14:textId="5C1085E9" w:rsidR="00DF224C" w:rsidRPr="00EB073C" w:rsidRDefault="00060C94" w:rsidP="00BD2AF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28/2026</w:t>
            </w:r>
          </w:p>
        </w:tc>
      </w:tr>
    </w:tbl>
    <w:p w14:paraId="1C0D22CD" w14:textId="77777777" w:rsidR="0060654D" w:rsidRPr="00EB073C" w:rsidRDefault="00DF224C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prowadzonego przez </w:t>
      </w:r>
      <w:r w:rsidRPr="00EB073C">
        <w:rPr>
          <w:rFonts w:ascii="Arial Narrow" w:eastAsia="Calibri" w:hAnsi="Arial Narrow" w:cs="Arial"/>
          <w:b/>
          <w:sz w:val="22"/>
          <w:szCs w:val="22"/>
          <w:lang w:eastAsia="en-US"/>
        </w:rPr>
        <w:t>10 Wojskowy Szpital Kliniczny z Polikliniką Samodzielny Publiczny Zakład Opieki Zdrowotnej w Bydgoszczy</w:t>
      </w:r>
      <w:r w:rsidR="00CA5E56" w:rsidRPr="00EB073C">
        <w:rPr>
          <w:rFonts w:ascii="Arial Narrow" w:eastAsia="Calibri" w:hAnsi="Arial Narrow" w:cs="Arial"/>
          <w:b/>
          <w:sz w:val="22"/>
          <w:szCs w:val="22"/>
          <w:lang w:eastAsia="en-US"/>
        </w:rPr>
        <w:t>,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 oświadczam(y), że </w:t>
      </w:r>
      <w:r w:rsidR="00B105F9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do realizacji 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>niniejszego zamówienia</w:t>
      </w:r>
      <w:r w:rsidR="00B105F9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 publicznego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B105F9" w:rsidRPr="00EB073C">
        <w:rPr>
          <w:rFonts w:ascii="Arial Narrow" w:eastAsia="Calibri" w:hAnsi="Arial Narrow" w:cs="Arial"/>
          <w:sz w:val="22"/>
          <w:szCs w:val="22"/>
          <w:lang w:eastAsia="en-US"/>
        </w:rPr>
        <w:t xml:space="preserve">skierowane zostaną przez Wykonawcę </w:t>
      </w:r>
      <w:r w:rsidR="00CA5E56" w:rsidRPr="00EB073C">
        <w:rPr>
          <w:rFonts w:ascii="Arial Narrow" w:eastAsia="Calibri" w:hAnsi="Arial Narrow" w:cs="Arial"/>
          <w:sz w:val="22"/>
          <w:szCs w:val="22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EB073C" w14:paraId="38BCAFF8" w14:textId="77777777" w:rsidTr="00691359"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3EFCDD2D" w14:textId="77777777" w:rsidR="00173417" w:rsidRPr="00EB073C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05BDE4DD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610199C5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15751035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46FB7B79" w14:textId="77777777" w:rsidR="00173417" w:rsidRPr="00EB073C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EB073C">
              <w:rPr>
                <w:rFonts w:ascii="Arial Narrow" w:hAnsi="Arial Narrow" w:cs="Arial"/>
                <w:sz w:val="18"/>
                <w:szCs w:val="18"/>
              </w:rPr>
              <w:t>Informacja o podstawie do dysponowania tymi osobami</w:t>
            </w:r>
          </w:p>
        </w:tc>
      </w:tr>
      <w:tr w:rsidR="00173417" w:rsidRPr="00EB073C" w14:paraId="799940D2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39B77CDC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4F3DCD80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11018F94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03EDDFB6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57ABEC68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EB073C" w14:paraId="73689DCC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0758BFD7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72C43ED8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6DABD6F5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746263D2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7D9C6200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EB073C" w14:paraId="3AD04CCC" w14:textId="77777777" w:rsidTr="00173417">
        <w:trPr>
          <w:cantSplit/>
          <w:trHeight w:val="600"/>
        </w:trPr>
        <w:tc>
          <w:tcPr>
            <w:tcW w:w="567" w:type="dxa"/>
            <w:vAlign w:val="center"/>
          </w:tcPr>
          <w:p w14:paraId="0F7A886F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6AD0BE66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6525321C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5F003B1B" w14:textId="77777777" w:rsidR="00173417" w:rsidRPr="00EB073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26E859F8" w14:textId="77777777" w:rsidR="00173417" w:rsidRPr="00EB073C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44EFA7E2" w14:textId="77777777" w:rsidR="00000000" w:rsidRDefault="00000000">
      <w:pPr>
        <w:rPr>
          <w:vanish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EB073C" w14:paraId="2769EFA3" w14:textId="77777777" w:rsidTr="009160CE">
        <w:tc>
          <w:tcPr>
            <w:tcW w:w="6237" w:type="dxa"/>
          </w:tcPr>
          <w:p w14:paraId="11D4D13E" w14:textId="77777777" w:rsidR="00121B8A" w:rsidRPr="00EB073C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2C6BEF6C" w14:textId="77777777" w:rsidR="00121B8A" w:rsidRPr="00EB073C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  <w:r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</w:t>
            </w:r>
            <w:r w:rsidR="001174D3"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</w:t>
            </w:r>
            <w:r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</w:t>
            </w:r>
          </w:p>
          <w:p w14:paraId="43CCC90B" w14:textId="77777777" w:rsidR="00121B8A" w:rsidRPr="00EB073C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B073C">
              <w:rPr>
                <w:rFonts w:ascii="Arial Narrow" w:hAnsi="Arial Narrow" w:cs="Arial"/>
                <w:iCs/>
                <w:sz w:val="16"/>
                <w:szCs w:val="16"/>
              </w:rPr>
              <w:t xml:space="preserve">                  </w:t>
            </w:r>
            <w:r w:rsidR="00121B8A" w:rsidRPr="00EB073C">
              <w:rPr>
                <w:rFonts w:ascii="Arial Narrow" w:hAnsi="Arial Narrow" w:cs="Arial"/>
                <w:iCs/>
                <w:sz w:val="16"/>
                <w:szCs w:val="16"/>
              </w:rPr>
              <w:t>[data]</w:t>
            </w:r>
          </w:p>
        </w:tc>
        <w:tc>
          <w:tcPr>
            <w:tcW w:w="7797" w:type="dxa"/>
          </w:tcPr>
          <w:p w14:paraId="2249776D" w14:textId="77777777" w:rsidR="00121B8A" w:rsidRPr="00EB073C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2"/>
                <w:szCs w:val="22"/>
              </w:rPr>
            </w:pPr>
          </w:p>
          <w:p w14:paraId="77774E8F" w14:textId="77777777" w:rsidR="00121B8A" w:rsidRPr="00EB073C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</w:pPr>
            <w:r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.........................</w:t>
            </w:r>
            <w:r w:rsidRPr="00EB073C">
              <w:rPr>
                <w:rFonts w:ascii="Arial Narrow" w:hAnsi="Arial Narrow" w:cs="Arial"/>
                <w:i/>
                <w:sz w:val="22"/>
                <w:szCs w:val="22"/>
                <w:vertAlign w:val="superscript"/>
              </w:rPr>
              <w:t>.....</w:t>
            </w:r>
          </w:p>
          <w:p w14:paraId="370DCC78" w14:textId="77777777" w:rsidR="00121B8A" w:rsidRPr="00EB073C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EB073C">
              <w:rPr>
                <w:rFonts w:ascii="Arial Narrow" w:hAnsi="Arial Narrow" w:cs="Arial"/>
                <w:iCs/>
                <w:sz w:val="16"/>
                <w:szCs w:val="16"/>
              </w:rPr>
              <w:t>[</w:t>
            </w:r>
            <w:r w:rsidR="00DF224C" w:rsidRPr="00EB073C">
              <w:rPr>
                <w:rFonts w:ascii="Arial Narrow" w:hAnsi="Arial Narrow" w:cs="Arial"/>
                <w:iCs/>
                <w:sz w:val="16"/>
                <w:szCs w:val="16"/>
              </w:rPr>
              <w:t xml:space="preserve">kwalifikowany podpis elektroniczny </w:t>
            </w:r>
            <w:r w:rsidRPr="00EB073C">
              <w:rPr>
                <w:rFonts w:ascii="Arial Narrow" w:hAnsi="Arial Narrow" w:cs="Arial"/>
                <w:iCs/>
                <w:sz w:val="16"/>
                <w:szCs w:val="16"/>
              </w:rPr>
              <w:t>osoby / osób uprawnionych do reprezentacji Wykonawcy]</w:t>
            </w:r>
          </w:p>
        </w:tc>
      </w:tr>
    </w:tbl>
    <w:p w14:paraId="261B041A" w14:textId="77777777" w:rsidR="00821C80" w:rsidRPr="00EB073C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2"/>
          <w:szCs w:val="18"/>
        </w:rPr>
      </w:pPr>
    </w:p>
    <w:sectPr w:rsidR="00821C80" w:rsidRPr="00EB073C" w:rsidSect="00AE3F9F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B62B82" w14:textId="77777777" w:rsidR="003E2E55" w:rsidRDefault="003E2E55">
      <w:r>
        <w:separator/>
      </w:r>
    </w:p>
  </w:endnote>
  <w:endnote w:type="continuationSeparator" w:id="0">
    <w:p w14:paraId="2035E1B8" w14:textId="77777777" w:rsidR="003E2E55" w:rsidRDefault="003E2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BE143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1D8E30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B6770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ABE1EB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30A28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D9836F" w14:textId="77777777" w:rsidR="00821C80" w:rsidRDefault="00821C80">
    <w:pPr>
      <w:pStyle w:val="Stopka"/>
      <w:tabs>
        <w:tab w:val="clear" w:pos="4536"/>
      </w:tabs>
      <w:jc w:val="center"/>
    </w:pPr>
  </w:p>
  <w:p w14:paraId="1E94308A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3F71E" w14:textId="77777777" w:rsidR="003E2E55" w:rsidRDefault="003E2E55">
      <w:r>
        <w:separator/>
      </w:r>
    </w:p>
  </w:footnote>
  <w:footnote w:type="continuationSeparator" w:id="0">
    <w:p w14:paraId="25FF869F" w14:textId="77777777" w:rsidR="003E2E55" w:rsidRDefault="003E2E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0E668" w14:textId="4E5D3B94" w:rsidR="00CA5E56" w:rsidRPr="00087687" w:rsidRDefault="00CA5E56" w:rsidP="009160CE">
    <w:pPr>
      <w:tabs>
        <w:tab w:val="center" w:pos="4536"/>
        <w:tab w:val="right" w:pos="9072"/>
      </w:tabs>
      <w:rPr>
        <w:rFonts w:ascii="Arial Narrow" w:hAnsi="Arial Narrow" w:cs="Arial"/>
      </w:rPr>
    </w:pPr>
    <w:r w:rsidRPr="00087687">
      <w:rPr>
        <w:rFonts w:ascii="Arial Narrow" w:hAnsi="Arial Narrow" w:cs="Arial"/>
      </w:rPr>
      <w:t xml:space="preserve">Numer referencyjny postępowania: </w:t>
    </w:r>
    <w:r w:rsidR="00087687">
      <w:rPr>
        <w:rFonts w:ascii="Arial Narrow" w:hAnsi="Arial Narrow" w:cs="Arial"/>
      </w:rPr>
      <w:t>28/2026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C1A81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3B3F"/>
    <w:rsid w:val="00060C94"/>
    <w:rsid w:val="00087687"/>
    <w:rsid w:val="001174D3"/>
    <w:rsid w:val="00121B8A"/>
    <w:rsid w:val="00130EDD"/>
    <w:rsid w:val="00150D7E"/>
    <w:rsid w:val="00167DCC"/>
    <w:rsid w:val="00173417"/>
    <w:rsid w:val="003E2E55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43B3F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DF224C"/>
    <w:rsid w:val="00E819CF"/>
    <w:rsid w:val="00EB073C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7623C3"/>
  <w15:chartTrackingRefBased/>
  <w15:docId w15:val="{777A03EB-015A-44E1-BC74-15981DE7E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5</cp:revision>
  <cp:lastPrinted>2000-12-12T17:01:00Z</cp:lastPrinted>
  <dcterms:created xsi:type="dcterms:W3CDTF">2025-11-12T06:58:00Z</dcterms:created>
  <dcterms:modified xsi:type="dcterms:W3CDTF">2026-02-27T09:02:00Z</dcterms:modified>
</cp:coreProperties>
</file>