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404C9" w14:textId="2EEB59B2" w:rsidR="00554D72" w:rsidRPr="0062399B" w:rsidRDefault="007979A8" w:rsidP="0062399B">
      <w:pPr>
        <w:rPr>
          <w:rFonts w:ascii="Arial Narrow" w:hAnsi="Arial Narrow" w:cs="Arial"/>
          <w:sz w:val="22"/>
          <w:szCs w:val="22"/>
        </w:rPr>
      </w:pPr>
      <w:r w:rsidRPr="0062399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2399B">
        <w:rPr>
          <w:rFonts w:ascii="Arial Narrow" w:hAnsi="Arial Narrow" w:cs="Arial"/>
          <w:b/>
          <w:bCs/>
          <w:sz w:val="22"/>
          <w:szCs w:val="22"/>
        </w:rPr>
        <w:tab/>
      </w:r>
      <w:r w:rsidR="0062399B">
        <w:rPr>
          <w:rFonts w:ascii="Arial Narrow" w:hAnsi="Arial Narrow" w:cs="Arial"/>
          <w:b/>
          <w:bCs/>
          <w:sz w:val="22"/>
          <w:szCs w:val="22"/>
        </w:rPr>
        <w:tab/>
      </w:r>
      <w:r w:rsidR="0062399B">
        <w:rPr>
          <w:rFonts w:ascii="Arial Narrow" w:hAnsi="Arial Narrow" w:cs="Arial"/>
          <w:b/>
          <w:bCs/>
          <w:sz w:val="22"/>
          <w:szCs w:val="22"/>
        </w:rPr>
        <w:tab/>
      </w:r>
      <w:r w:rsidR="0062399B">
        <w:rPr>
          <w:rFonts w:ascii="Arial Narrow" w:hAnsi="Arial Narrow" w:cs="Arial"/>
          <w:b/>
          <w:bCs/>
          <w:sz w:val="22"/>
          <w:szCs w:val="22"/>
        </w:rPr>
        <w:tab/>
      </w:r>
      <w:r w:rsidR="0062399B">
        <w:rPr>
          <w:rFonts w:ascii="Arial Narrow" w:hAnsi="Arial Narrow" w:cs="Arial"/>
          <w:b/>
          <w:bCs/>
          <w:sz w:val="22"/>
          <w:szCs w:val="22"/>
        </w:rPr>
        <w:tab/>
      </w:r>
      <w:r w:rsidR="0062399B">
        <w:rPr>
          <w:rFonts w:ascii="Arial Narrow" w:hAnsi="Arial Narrow" w:cs="Arial"/>
          <w:b/>
          <w:bCs/>
          <w:sz w:val="22"/>
          <w:szCs w:val="22"/>
        </w:rPr>
        <w:tab/>
      </w:r>
      <w:r w:rsidR="0062399B">
        <w:rPr>
          <w:rFonts w:ascii="Arial Narrow" w:hAnsi="Arial Narrow" w:cs="Arial"/>
          <w:b/>
          <w:bCs/>
          <w:sz w:val="22"/>
          <w:szCs w:val="22"/>
        </w:rPr>
        <w:tab/>
      </w:r>
      <w:r w:rsidR="0062399B" w:rsidRPr="0062399B">
        <w:rPr>
          <w:rFonts w:ascii="Arial Narrow" w:hAnsi="Arial Narrow" w:cs="Arial"/>
          <w:sz w:val="22"/>
          <w:szCs w:val="22"/>
        </w:rPr>
        <w:t xml:space="preserve"> Bydgoszcz dnia: 2026-03-02</w:t>
      </w:r>
    </w:p>
    <w:p w14:paraId="16D852B6" w14:textId="77777777" w:rsidR="00554D72" w:rsidRPr="0062399B" w:rsidRDefault="007979A8" w:rsidP="0062399B">
      <w:pPr>
        <w:rPr>
          <w:rFonts w:ascii="Arial Narrow" w:hAnsi="Arial Narrow" w:cs="Arial"/>
          <w:sz w:val="22"/>
          <w:szCs w:val="22"/>
        </w:rPr>
      </w:pPr>
      <w:r w:rsidRPr="0062399B">
        <w:rPr>
          <w:rFonts w:ascii="Arial Narrow" w:hAnsi="Arial Narrow" w:cs="Arial"/>
          <w:sz w:val="22"/>
          <w:szCs w:val="22"/>
        </w:rPr>
        <w:t>Powstańców Warszawy</w:t>
      </w:r>
      <w:r w:rsidR="00554D72" w:rsidRPr="0062399B">
        <w:rPr>
          <w:rFonts w:ascii="Arial Narrow" w:hAnsi="Arial Narrow" w:cs="Arial"/>
          <w:sz w:val="22"/>
          <w:szCs w:val="22"/>
        </w:rPr>
        <w:t xml:space="preserve"> </w:t>
      </w:r>
      <w:r w:rsidRPr="0062399B">
        <w:rPr>
          <w:rFonts w:ascii="Arial Narrow" w:hAnsi="Arial Narrow" w:cs="Arial"/>
          <w:sz w:val="22"/>
          <w:szCs w:val="22"/>
        </w:rPr>
        <w:t>5</w:t>
      </w:r>
    </w:p>
    <w:p w14:paraId="03E9D2BC" w14:textId="77777777" w:rsidR="00554D72" w:rsidRDefault="007979A8" w:rsidP="0062399B">
      <w:pPr>
        <w:rPr>
          <w:rFonts w:ascii="Arial Narrow" w:hAnsi="Arial Narrow" w:cs="Arial"/>
          <w:sz w:val="22"/>
          <w:szCs w:val="22"/>
        </w:rPr>
      </w:pPr>
      <w:r w:rsidRPr="0062399B">
        <w:rPr>
          <w:rFonts w:ascii="Arial Narrow" w:hAnsi="Arial Narrow" w:cs="Arial"/>
          <w:sz w:val="22"/>
          <w:szCs w:val="22"/>
        </w:rPr>
        <w:t>85-681</w:t>
      </w:r>
      <w:r w:rsidR="00554D72" w:rsidRPr="0062399B">
        <w:rPr>
          <w:rFonts w:ascii="Arial Narrow" w:hAnsi="Arial Narrow" w:cs="Arial"/>
          <w:sz w:val="22"/>
          <w:szCs w:val="22"/>
        </w:rPr>
        <w:t xml:space="preserve"> </w:t>
      </w:r>
      <w:r w:rsidRPr="0062399B">
        <w:rPr>
          <w:rFonts w:ascii="Arial Narrow" w:hAnsi="Arial Narrow" w:cs="Arial"/>
          <w:sz w:val="22"/>
          <w:szCs w:val="22"/>
        </w:rPr>
        <w:t>Bydgoszcz</w:t>
      </w:r>
    </w:p>
    <w:p w14:paraId="3C428B06" w14:textId="77777777" w:rsidR="00C8781B" w:rsidRDefault="00C8781B" w:rsidP="0062399B">
      <w:pPr>
        <w:rPr>
          <w:rFonts w:ascii="Arial Narrow" w:hAnsi="Arial Narrow" w:cs="Arial"/>
          <w:sz w:val="22"/>
          <w:szCs w:val="22"/>
        </w:rPr>
      </w:pPr>
    </w:p>
    <w:p w14:paraId="7BE63FD9" w14:textId="694E200E" w:rsidR="00C8781B" w:rsidRDefault="00C8781B" w:rsidP="00C8781B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1830/26</w:t>
      </w:r>
    </w:p>
    <w:p w14:paraId="4B2C651D" w14:textId="77777777" w:rsidR="00C8781B" w:rsidRPr="0092518D" w:rsidRDefault="00C8781B" w:rsidP="00C8781B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4/2026</w:t>
      </w:r>
    </w:p>
    <w:p w14:paraId="1C3A1938" w14:textId="77777777" w:rsidR="00C8781B" w:rsidRPr="0062399B" w:rsidRDefault="00C8781B" w:rsidP="0062399B">
      <w:pPr>
        <w:rPr>
          <w:rFonts w:ascii="Arial Narrow" w:hAnsi="Arial Narrow" w:cs="Arial"/>
          <w:sz w:val="22"/>
          <w:szCs w:val="22"/>
        </w:rPr>
      </w:pPr>
    </w:p>
    <w:p w14:paraId="7B0C1686" w14:textId="77777777" w:rsidR="00554D72" w:rsidRPr="0062399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2399B">
        <w:rPr>
          <w:rFonts w:ascii="Arial Narrow" w:hAnsi="Arial Narrow" w:cs="Arial"/>
          <w:b/>
          <w:sz w:val="22"/>
          <w:szCs w:val="22"/>
        </w:rPr>
        <w:t>WYKONAWCY</w:t>
      </w:r>
    </w:p>
    <w:p w14:paraId="19C91655" w14:textId="77777777" w:rsidR="00554D72" w:rsidRPr="0062399B" w:rsidRDefault="00554D72" w:rsidP="00903BF8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62399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2399B" w14:paraId="1C1DFD3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6A73E6" w14:textId="77777777" w:rsidR="00AB5D68" w:rsidRPr="0062399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2399B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8ED2129" w14:textId="77777777" w:rsidR="00AB5D68" w:rsidRPr="0062399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2399B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62399B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62399B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62399B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4588AA62" w14:textId="77777777" w:rsidR="00EF1037" w:rsidRPr="0062399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6FD454C" w14:textId="77777777" w:rsidR="00554D72" w:rsidRPr="0062399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2399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2399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2399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2399B" w14:paraId="67C14C2E" w14:textId="77777777" w:rsidTr="00860A6D">
        <w:tc>
          <w:tcPr>
            <w:tcW w:w="2269" w:type="dxa"/>
          </w:tcPr>
          <w:p w14:paraId="5D584A53" w14:textId="77777777" w:rsidR="00554D72" w:rsidRPr="0062399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399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F284A90" w14:textId="77777777" w:rsidR="00554D72" w:rsidRPr="0062399B" w:rsidRDefault="007979A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399B">
              <w:rPr>
                <w:rFonts w:ascii="Arial Narrow" w:hAnsi="Arial Narrow" w:cs="Arial"/>
                <w:bCs/>
                <w:sz w:val="22"/>
                <w:szCs w:val="22"/>
              </w:rPr>
              <w:t>Dostawa asortymentu wraz z dzierżawą aparatu do identyfikacji i oznaczania lekowrażliwości drobnoustrojów dla Zakładu Analityki Lekarskiej na okres 24 miesięcy</w:t>
            </w:r>
            <w:r w:rsidR="00554D72" w:rsidRPr="0062399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979A8" w:rsidRPr="0062399B" w14:paraId="18EAA99E" w14:textId="77777777" w:rsidTr="007B21D8">
        <w:tc>
          <w:tcPr>
            <w:tcW w:w="2269" w:type="dxa"/>
          </w:tcPr>
          <w:p w14:paraId="7D9460B1" w14:textId="77777777" w:rsidR="007979A8" w:rsidRPr="0062399B" w:rsidRDefault="007979A8" w:rsidP="007B21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399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04E5A4A" w14:textId="77777777" w:rsidR="007979A8" w:rsidRPr="0062399B" w:rsidRDefault="007979A8" w:rsidP="007B21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399B">
              <w:rPr>
                <w:rFonts w:ascii="Arial Narrow" w:hAnsi="Arial Narrow" w:cs="Arial"/>
                <w:bCs/>
                <w:sz w:val="22"/>
                <w:szCs w:val="22"/>
              </w:rPr>
              <w:t>4/2026</w:t>
            </w:r>
          </w:p>
        </w:tc>
      </w:tr>
    </w:tbl>
    <w:p w14:paraId="7D79D8FA" w14:textId="77777777"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2399B">
        <w:rPr>
          <w:rFonts w:ascii="Arial Narrow" w:hAnsi="Arial Narrow" w:cs="Arial"/>
          <w:sz w:val="22"/>
          <w:szCs w:val="22"/>
        </w:rPr>
        <w:t xml:space="preserve">Zamawiający, </w:t>
      </w:r>
      <w:r w:rsidR="007979A8" w:rsidRPr="0062399B">
        <w:rPr>
          <w:rFonts w:ascii="Arial Narrow" w:hAnsi="Arial Narrow" w:cs="Arial"/>
          <w:b/>
          <w:sz w:val="22"/>
          <w:szCs w:val="22"/>
        </w:rPr>
        <w:t>10WSzKzP SPZOZ</w:t>
      </w:r>
      <w:r w:rsidRPr="0062399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62399B">
        <w:rPr>
          <w:rFonts w:ascii="Arial Narrow" w:hAnsi="Arial Narrow" w:cs="Arial"/>
          <w:sz w:val="22"/>
          <w:szCs w:val="22"/>
        </w:rPr>
        <w:t>286</w:t>
      </w:r>
      <w:r w:rsidRPr="0062399B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62399B">
        <w:rPr>
          <w:rFonts w:ascii="Arial Narrow" w:hAnsi="Arial Narrow" w:cs="Arial"/>
          <w:sz w:val="22"/>
          <w:szCs w:val="22"/>
        </w:rPr>
        <w:t>7</w:t>
      </w:r>
      <w:r w:rsidRPr="0062399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7979A8" w:rsidRPr="0062399B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62399B">
        <w:rPr>
          <w:rFonts w:ascii="Arial Narrow" w:hAnsi="Arial Narrow" w:cs="Arial"/>
          <w:sz w:val="22"/>
          <w:szCs w:val="22"/>
        </w:rPr>
        <w:t xml:space="preserve">, </w:t>
      </w:r>
      <w:r w:rsidR="00EB3650" w:rsidRPr="0062399B">
        <w:rPr>
          <w:rFonts w:ascii="Arial Narrow" w:hAnsi="Arial Narrow" w:cs="Arial"/>
          <w:sz w:val="22"/>
          <w:szCs w:val="22"/>
        </w:rPr>
        <w:t xml:space="preserve">informuje o </w:t>
      </w:r>
      <w:r w:rsidRPr="0062399B">
        <w:rPr>
          <w:rFonts w:ascii="Arial Narrow" w:hAnsi="Arial Narrow" w:cs="Arial"/>
          <w:sz w:val="22"/>
          <w:szCs w:val="22"/>
        </w:rPr>
        <w:t>dokon</w:t>
      </w:r>
      <w:r w:rsidR="00EB3650" w:rsidRPr="0062399B">
        <w:rPr>
          <w:rFonts w:ascii="Arial Narrow" w:hAnsi="Arial Narrow" w:cs="Arial"/>
          <w:sz w:val="22"/>
          <w:szCs w:val="22"/>
        </w:rPr>
        <w:t>aniu</w:t>
      </w:r>
      <w:r w:rsidRPr="0062399B">
        <w:rPr>
          <w:rFonts w:ascii="Arial Narrow" w:hAnsi="Arial Narrow" w:cs="Arial"/>
          <w:sz w:val="22"/>
          <w:szCs w:val="22"/>
        </w:rPr>
        <w:t xml:space="preserve"> </w:t>
      </w:r>
      <w:r w:rsidR="00460DC4" w:rsidRPr="0062399B">
        <w:rPr>
          <w:rFonts w:ascii="Arial Narrow" w:hAnsi="Arial Narrow" w:cs="Arial"/>
          <w:sz w:val="22"/>
          <w:szCs w:val="22"/>
        </w:rPr>
        <w:t>zmian</w:t>
      </w:r>
      <w:r w:rsidRPr="0062399B">
        <w:rPr>
          <w:rFonts w:ascii="Arial Narrow" w:hAnsi="Arial Narrow" w:cs="Arial"/>
          <w:sz w:val="22"/>
          <w:szCs w:val="22"/>
        </w:rPr>
        <w:t xml:space="preserve"> w z</w:t>
      </w:r>
      <w:r w:rsidR="00460DC4" w:rsidRPr="0062399B">
        <w:rPr>
          <w:rFonts w:ascii="Arial Narrow" w:hAnsi="Arial Narrow" w:cs="Arial"/>
          <w:sz w:val="22"/>
          <w:szCs w:val="22"/>
        </w:rPr>
        <w:t>apis</w:t>
      </w:r>
      <w:r w:rsidRPr="0062399B">
        <w:rPr>
          <w:rFonts w:ascii="Arial Narrow" w:hAnsi="Arial Narrow" w:cs="Arial"/>
          <w:sz w:val="22"/>
          <w:szCs w:val="22"/>
        </w:rPr>
        <w:t>ach</w:t>
      </w:r>
      <w:r w:rsidR="00460DC4" w:rsidRPr="0062399B">
        <w:rPr>
          <w:rFonts w:ascii="Arial Narrow" w:hAnsi="Arial Narrow" w:cs="Arial"/>
          <w:sz w:val="22"/>
          <w:szCs w:val="22"/>
        </w:rPr>
        <w:t xml:space="preserve"> </w:t>
      </w:r>
      <w:r w:rsidR="00E32881" w:rsidRPr="0062399B">
        <w:rPr>
          <w:rFonts w:ascii="Arial Narrow" w:hAnsi="Arial Narrow" w:cs="Arial"/>
          <w:sz w:val="22"/>
          <w:szCs w:val="22"/>
        </w:rPr>
        <w:t xml:space="preserve">SWZ </w:t>
      </w:r>
      <w:r w:rsidR="00460DC4" w:rsidRPr="0062399B">
        <w:rPr>
          <w:rFonts w:ascii="Arial Narrow" w:hAnsi="Arial Narrow" w:cs="Arial"/>
          <w:sz w:val="22"/>
          <w:szCs w:val="22"/>
        </w:rPr>
        <w:t>w następującym zakresie</w:t>
      </w:r>
      <w:r w:rsidR="00EF1037" w:rsidRPr="0062399B">
        <w:rPr>
          <w:rFonts w:ascii="Arial Narrow" w:hAnsi="Arial Narrow" w:cs="Arial"/>
          <w:sz w:val="22"/>
          <w:szCs w:val="22"/>
        </w:rPr>
        <w:t>:</w:t>
      </w:r>
    </w:p>
    <w:p w14:paraId="42B9D4D4" w14:textId="7C7CADE7" w:rsidR="0020517C" w:rsidRPr="00E4553E" w:rsidRDefault="0020517C" w:rsidP="0060415D">
      <w:pPr>
        <w:spacing w:before="480" w:after="120" w:line="360" w:lineRule="auto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E4553E">
        <w:rPr>
          <w:rFonts w:ascii="Arial Narrow" w:hAnsi="Arial Narrow" w:cs="Arial"/>
          <w:b/>
          <w:bCs/>
          <w:sz w:val="22"/>
          <w:szCs w:val="22"/>
          <w:u w:val="single"/>
        </w:rPr>
        <w:t xml:space="preserve">Pkt. 9.1. w zakresie przedmiotowych środków dowodowych otrzymuje brzmienie: </w:t>
      </w:r>
    </w:p>
    <w:tbl>
      <w:tblPr>
        <w:tblW w:w="8222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2"/>
      </w:tblGrid>
      <w:tr w:rsidR="0020517C" w:rsidRPr="00AA0BDF" w14:paraId="6DD986A8" w14:textId="77777777" w:rsidTr="00A81547">
        <w:tc>
          <w:tcPr>
            <w:tcW w:w="8222" w:type="dxa"/>
            <w:shd w:val="clear" w:color="auto" w:fill="BFBFBF"/>
          </w:tcPr>
          <w:p w14:paraId="104979FD" w14:textId="77777777" w:rsidR="0020517C" w:rsidRPr="00AA0BDF" w:rsidRDefault="0020517C" w:rsidP="007B21D8">
            <w:pPr>
              <w:spacing w:before="60" w:after="60" w:line="360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t>PRZEDMIOTOWE ŚRODKI DOWODOWE</w:t>
            </w:r>
          </w:p>
        </w:tc>
      </w:tr>
      <w:tr w:rsidR="0020517C" w:rsidRPr="00AA0BDF" w14:paraId="738CD7C0" w14:textId="77777777" w:rsidTr="00A81547">
        <w:tc>
          <w:tcPr>
            <w:tcW w:w="8222" w:type="dxa"/>
          </w:tcPr>
          <w:p w14:paraId="4D0FD5E0" w14:textId="77777777" w:rsidR="0020517C" w:rsidRPr="00AA0BDF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t>karty techniczne, foldery lub katalogi potwierdzające parametry techniczne - dotyczy oferowanego asortymentu oraz aparatu</w:t>
            </w:r>
          </w:p>
        </w:tc>
      </w:tr>
      <w:tr w:rsidR="0020517C" w:rsidRPr="00AA0BDF" w14:paraId="488A3238" w14:textId="77777777" w:rsidTr="00A81547">
        <w:tc>
          <w:tcPr>
            <w:tcW w:w="8222" w:type="dxa"/>
          </w:tcPr>
          <w:p w14:paraId="7D3DD7BC" w14:textId="77777777" w:rsidR="0020517C" w:rsidRPr="00AA0BDF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t>instrukcja obsługi przedmiotu zamówienia w języku polskim - dotyczy oferowanego aparatu</w:t>
            </w:r>
          </w:p>
        </w:tc>
      </w:tr>
      <w:tr w:rsidR="0020517C" w:rsidRPr="00AA0BDF" w14:paraId="6395974B" w14:textId="77777777" w:rsidTr="00A81547">
        <w:tc>
          <w:tcPr>
            <w:tcW w:w="8222" w:type="dxa"/>
          </w:tcPr>
          <w:p w14:paraId="78B56FF9" w14:textId="233B76CD" w:rsidR="0020517C" w:rsidRPr="00AA0BDF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t>oświadczenie o posiadaniu deklaracji CE - dotyczy aparatu oraz asortymentu oferowanego w formularzu cenowym w części II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t>b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20517C">
              <w:rPr>
                <w:rFonts w:ascii="Arial Narrow" w:hAnsi="Arial Narrow" w:cs="Arial"/>
                <w:b/>
                <w:color w:val="FF0000"/>
                <w:sz w:val="22"/>
                <w:szCs w:val="22"/>
                <w:u w:val="single"/>
              </w:rPr>
              <w:t>( o ile dotyczy)</w:t>
            </w: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20517C" w:rsidRPr="00AA0BDF" w14:paraId="54E05159" w14:textId="77777777" w:rsidTr="00A81547">
        <w:tc>
          <w:tcPr>
            <w:tcW w:w="8222" w:type="dxa"/>
          </w:tcPr>
          <w:p w14:paraId="7CDA118D" w14:textId="77777777" w:rsidR="0020517C" w:rsidRPr="00AA0BDF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t>oświadczenie o posiadaniu deklaracji CE IVD - dotyczy asortymentu oferowanego w formularzu cenowym w części I, IIa, III</w:t>
            </w:r>
          </w:p>
        </w:tc>
      </w:tr>
      <w:tr w:rsidR="0020517C" w:rsidRPr="00AA0BDF" w14:paraId="04EB7AF0" w14:textId="77777777" w:rsidTr="00A81547">
        <w:tc>
          <w:tcPr>
            <w:tcW w:w="8222" w:type="dxa"/>
          </w:tcPr>
          <w:p w14:paraId="3C9D9860" w14:textId="77777777" w:rsidR="0020517C" w:rsidRPr="00AA0BDF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t xml:space="preserve">oświadczenie o posiadaniu wymaganych przepisami prawa dopuszczeń do obrotu </w:t>
            </w:r>
            <w:r w:rsidRPr="00AA0BDF">
              <w:rPr>
                <w:rFonts w:ascii="Arial Narrow" w:hAnsi="Arial Narrow" w:cs="Arial"/>
                <w:b/>
                <w:sz w:val="22"/>
                <w:szCs w:val="22"/>
              </w:rPr>
              <w:br/>
              <w:t>( zgłoszenie, powiadomienie) - dotyczy oferowanego asortymentu oraz aparatu ( o ile dotyczy)</w:t>
            </w:r>
          </w:p>
        </w:tc>
      </w:tr>
    </w:tbl>
    <w:p w14:paraId="3C5F82E7" w14:textId="7F6013EB" w:rsidR="0020517C" w:rsidRPr="0020517C" w:rsidRDefault="0020517C" w:rsidP="0060415D">
      <w:pPr>
        <w:spacing w:before="480" w:after="120" w:line="360" w:lineRule="auto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20517C">
        <w:rPr>
          <w:rFonts w:ascii="Arial Narrow" w:hAnsi="Arial Narrow" w:cs="Arial"/>
          <w:b/>
          <w:bCs/>
          <w:sz w:val="22"/>
          <w:szCs w:val="22"/>
          <w:u w:val="single"/>
        </w:rPr>
        <w:lastRenderedPageBreak/>
        <w:t>Pkt. 10.1. SWZ otrzymuje brzmienie:</w:t>
      </w:r>
    </w:p>
    <w:p w14:paraId="592674DD" w14:textId="77777777" w:rsidR="0020517C" w:rsidRPr="0020517C" w:rsidRDefault="0020517C" w:rsidP="0020517C">
      <w:pPr>
        <w:numPr>
          <w:ilvl w:val="1"/>
          <w:numId w:val="0"/>
        </w:numPr>
        <w:tabs>
          <w:tab w:val="num" w:pos="680"/>
        </w:tabs>
        <w:spacing w:before="120" w:after="60" w:line="360" w:lineRule="auto"/>
        <w:ind w:left="680" w:hanging="680"/>
        <w:jc w:val="both"/>
        <w:outlineLvl w:val="1"/>
        <w:rPr>
          <w:rFonts w:ascii="Arial Narrow" w:hAnsi="Arial Narrow" w:cs="Arial"/>
          <w:bCs/>
          <w:iCs/>
          <w:color w:val="000000"/>
          <w:sz w:val="22"/>
          <w:szCs w:val="22"/>
          <w:lang w:eastAsia="x-none"/>
        </w:rPr>
      </w:pPr>
      <w:r w:rsidRPr="0020517C">
        <w:rPr>
          <w:rFonts w:ascii="Arial Narrow" w:hAnsi="Arial Narrow" w:cs="Arial"/>
          <w:bCs/>
          <w:iCs/>
          <w:color w:val="000000"/>
          <w:sz w:val="22"/>
          <w:szCs w:val="22"/>
          <w:lang w:eastAsia="x-none"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20517C" w:rsidRPr="0020517C" w14:paraId="64913400" w14:textId="77777777" w:rsidTr="007B21D8">
        <w:tc>
          <w:tcPr>
            <w:tcW w:w="709" w:type="dxa"/>
            <w:hideMark/>
          </w:tcPr>
          <w:p w14:paraId="335E25B7" w14:textId="77777777" w:rsidR="0020517C" w:rsidRPr="0020517C" w:rsidRDefault="0020517C" w:rsidP="007B21D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b/>
                <w:sz w:val="18"/>
                <w:szCs w:val="18"/>
              </w:rPr>
              <w:t>Lp.</w:t>
            </w:r>
          </w:p>
        </w:tc>
        <w:tc>
          <w:tcPr>
            <w:tcW w:w="7826" w:type="dxa"/>
            <w:hideMark/>
          </w:tcPr>
          <w:p w14:paraId="3DD9B8BE" w14:textId="77777777" w:rsidR="0020517C" w:rsidRPr="0020517C" w:rsidRDefault="0020517C" w:rsidP="007B21D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b/>
                <w:sz w:val="18"/>
                <w:szCs w:val="18"/>
              </w:rPr>
              <w:t>Wymagany dokument</w:t>
            </w:r>
          </w:p>
        </w:tc>
      </w:tr>
      <w:tr w:rsidR="0020517C" w:rsidRPr="0020517C" w14:paraId="4DDDDB24" w14:textId="77777777" w:rsidTr="007B21D8">
        <w:tc>
          <w:tcPr>
            <w:tcW w:w="709" w:type="dxa"/>
            <w:hideMark/>
          </w:tcPr>
          <w:p w14:paraId="3184E22E" w14:textId="77777777" w:rsidR="0020517C" w:rsidRPr="0020517C" w:rsidRDefault="0020517C" w:rsidP="007B21D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7826" w:type="dxa"/>
            <w:hideMark/>
          </w:tcPr>
          <w:p w14:paraId="51E5D40E" w14:textId="77777777" w:rsidR="0020517C" w:rsidRPr="0020517C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b/>
                <w:sz w:val="22"/>
                <w:szCs w:val="22"/>
              </w:rPr>
              <w:t>karty techniczne, foldery lub katalogi potwierdzające parametry techniczne - dotyczy oferowanego asortymentu oraz aparatu</w:t>
            </w:r>
          </w:p>
          <w:p w14:paraId="7904F2A7" w14:textId="77777777" w:rsidR="0020517C" w:rsidRPr="0020517C" w:rsidRDefault="0020517C" w:rsidP="007B21D8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0517C" w:rsidRPr="0020517C" w14:paraId="72E80506" w14:textId="77777777" w:rsidTr="007B21D8">
        <w:tc>
          <w:tcPr>
            <w:tcW w:w="709" w:type="dxa"/>
            <w:hideMark/>
          </w:tcPr>
          <w:p w14:paraId="532CD243" w14:textId="77777777" w:rsidR="0020517C" w:rsidRPr="0020517C" w:rsidRDefault="0020517C" w:rsidP="007B21D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7826" w:type="dxa"/>
            <w:hideMark/>
          </w:tcPr>
          <w:p w14:paraId="798B3A8A" w14:textId="77777777" w:rsidR="0020517C" w:rsidRPr="0020517C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b/>
                <w:sz w:val="22"/>
                <w:szCs w:val="22"/>
              </w:rPr>
              <w:t>instrukcja obsługi przedmiotu zamówienia w języku polskim - dotyczy oferowanego aparatu</w:t>
            </w:r>
          </w:p>
          <w:p w14:paraId="6D51B70B" w14:textId="77777777" w:rsidR="0020517C" w:rsidRPr="0020517C" w:rsidRDefault="0020517C" w:rsidP="007B21D8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0517C" w:rsidRPr="0020517C" w14:paraId="126955B0" w14:textId="77777777" w:rsidTr="007B21D8">
        <w:tc>
          <w:tcPr>
            <w:tcW w:w="709" w:type="dxa"/>
            <w:hideMark/>
          </w:tcPr>
          <w:p w14:paraId="4A15A3E6" w14:textId="77777777" w:rsidR="0020517C" w:rsidRPr="0020517C" w:rsidRDefault="0020517C" w:rsidP="007B21D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7826" w:type="dxa"/>
            <w:hideMark/>
          </w:tcPr>
          <w:p w14:paraId="3B3D9DF9" w14:textId="2BFD531F" w:rsidR="0020517C" w:rsidRPr="0020517C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b/>
                <w:sz w:val="22"/>
                <w:szCs w:val="22"/>
              </w:rPr>
              <w:t>oświadczenie o posiadaniu deklaracji CE - dotyczy aparatu oraz asortymentu oferowanego w formularzu cenowym w części IIb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20517C">
              <w:rPr>
                <w:rFonts w:ascii="Arial Narrow" w:hAnsi="Arial Narrow" w:cs="Arial"/>
                <w:b/>
                <w:color w:val="FF0000"/>
                <w:sz w:val="22"/>
                <w:szCs w:val="22"/>
                <w:u w:val="single"/>
              </w:rPr>
              <w:t>(o ile dotyczy).</w:t>
            </w:r>
          </w:p>
          <w:p w14:paraId="45E2371E" w14:textId="77777777" w:rsidR="0020517C" w:rsidRPr="0020517C" w:rsidRDefault="0020517C" w:rsidP="007B21D8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0517C" w:rsidRPr="0020517C" w14:paraId="437B768A" w14:textId="77777777" w:rsidTr="007B21D8">
        <w:tc>
          <w:tcPr>
            <w:tcW w:w="709" w:type="dxa"/>
            <w:hideMark/>
          </w:tcPr>
          <w:p w14:paraId="6E0907F8" w14:textId="77777777" w:rsidR="0020517C" w:rsidRPr="0020517C" w:rsidRDefault="0020517C" w:rsidP="007B21D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7826" w:type="dxa"/>
            <w:hideMark/>
          </w:tcPr>
          <w:p w14:paraId="6B83966C" w14:textId="17BA67F2" w:rsidR="0020517C" w:rsidRPr="0020517C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b/>
                <w:sz w:val="22"/>
                <w:szCs w:val="22"/>
              </w:rPr>
              <w:t xml:space="preserve">oświadczenie o posiadaniu deklaracji CE IVD - dotyczy asortymentu oferowanego </w:t>
            </w:r>
            <w:r w:rsidR="00A81547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20517C">
              <w:rPr>
                <w:rFonts w:ascii="Arial Narrow" w:hAnsi="Arial Narrow" w:cs="Arial"/>
                <w:b/>
                <w:sz w:val="22"/>
                <w:szCs w:val="22"/>
              </w:rPr>
              <w:t>w formularzu cenowym w części I, IIa, III</w:t>
            </w:r>
          </w:p>
          <w:p w14:paraId="322EABA4" w14:textId="77777777" w:rsidR="0020517C" w:rsidRPr="0020517C" w:rsidRDefault="0020517C" w:rsidP="007B21D8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0517C" w:rsidRPr="0020517C" w14:paraId="291E372E" w14:textId="77777777" w:rsidTr="007B21D8">
        <w:tc>
          <w:tcPr>
            <w:tcW w:w="709" w:type="dxa"/>
            <w:hideMark/>
          </w:tcPr>
          <w:p w14:paraId="727F5C4E" w14:textId="77777777" w:rsidR="0020517C" w:rsidRPr="0020517C" w:rsidRDefault="0020517C" w:rsidP="007B21D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7826" w:type="dxa"/>
            <w:hideMark/>
          </w:tcPr>
          <w:p w14:paraId="1B0503D1" w14:textId="34A42208" w:rsidR="0020517C" w:rsidRPr="0020517C" w:rsidRDefault="0020517C" w:rsidP="007B21D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517C">
              <w:rPr>
                <w:rFonts w:ascii="Arial Narrow" w:hAnsi="Arial Narrow" w:cs="Arial"/>
                <w:b/>
                <w:sz w:val="22"/>
                <w:szCs w:val="22"/>
              </w:rPr>
              <w:t xml:space="preserve">oświadczenie o posiadaniu wymaganych przepisami prawa dopuszczeń do obrotu </w:t>
            </w:r>
            <w:r w:rsidR="00A81547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20517C">
              <w:rPr>
                <w:rFonts w:ascii="Arial Narrow" w:hAnsi="Arial Narrow" w:cs="Arial"/>
                <w:b/>
                <w:sz w:val="22"/>
                <w:szCs w:val="22"/>
              </w:rPr>
              <w:t>( zgłoszenie, powiadomienie) - dotyczy oferowanego asortymentu oraz aparatu ( o ile dotyczy)</w:t>
            </w:r>
          </w:p>
          <w:p w14:paraId="2A70168F" w14:textId="77777777" w:rsidR="0020517C" w:rsidRPr="0020517C" w:rsidRDefault="0020517C" w:rsidP="007B21D8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61BE5181" w14:textId="306A905F" w:rsidR="0062399B" w:rsidRPr="0062399B" w:rsidRDefault="0020517C" w:rsidP="00903BF8">
      <w:pPr>
        <w:pStyle w:val="Tekstpodstawowy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br/>
      </w:r>
      <w:r w:rsidR="0062399B" w:rsidRPr="00903BF8">
        <w:rPr>
          <w:rFonts w:ascii="Arial Narrow" w:hAnsi="Arial Narrow" w:cs="Arial"/>
          <w:b/>
          <w:sz w:val="22"/>
          <w:szCs w:val="22"/>
          <w:u w:val="single"/>
        </w:rPr>
        <w:t xml:space="preserve">pkt. 17.1. otrzymuje brzmienie: </w:t>
      </w:r>
      <w:r w:rsidR="0062399B" w:rsidRPr="0062399B">
        <w:rPr>
          <w:rFonts w:ascii="Arial Narrow" w:hAnsi="Arial Narrow" w:cs="Arial"/>
          <w:bCs/>
          <w:sz w:val="22"/>
          <w:szCs w:val="22"/>
        </w:rPr>
        <w:t>Wykonawca pozostaje związany ofertą do dnia 2026-04-0</w:t>
      </w:r>
      <w:r w:rsidR="00903BF8">
        <w:rPr>
          <w:rFonts w:ascii="Arial Narrow" w:hAnsi="Arial Narrow" w:cs="Arial"/>
          <w:bCs/>
          <w:sz w:val="22"/>
          <w:szCs w:val="22"/>
        </w:rPr>
        <w:t>3</w:t>
      </w:r>
      <w:r w:rsidR="0062399B" w:rsidRPr="0062399B">
        <w:rPr>
          <w:rFonts w:ascii="Arial Narrow" w:hAnsi="Arial Narrow" w:cs="Arial"/>
          <w:bCs/>
          <w:sz w:val="22"/>
          <w:szCs w:val="22"/>
        </w:rPr>
        <w:t>.</w:t>
      </w:r>
    </w:p>
    <w:p w14:paraId="4CCBDC8D" w14:textId="395740AD" w:rsidR="00EF1037" w:rsidRDefault="0062399B" w:rsidP="00903BF8">
      <w:pPr>
        <w:pStyle w:val="Tekstpodstawowy"/>
        <w:rPr>
          <w:rFonts w:ascii="Arial Narrow" w:hAnsi="Arial Narrow" w:cs="Arial"/>
          <w:bCs/>
          <w:sz w:val="22"/>
          <w:szCs w:val="22"/>
        </w:rPr>
      </w:pPr>
      <w:r w:rsidRPr="00903BF8">
        <w:rPr>
          <w:rFonts w:ascii="Arial Narrow" w:hAnsi="Arial Narrow" w:cs="Arial"/>
          <w:b/>
          <w:sz w:val="22"/>
          <w:szCs w:val="22"/>
          <w:u w:val="single"/>
        </w:rPr>
        <w:t>pkt. 19 i pkt. 20.1</w:t>
      </w:r>
      <w:r w:rsidRPr="0062399B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2026-03-0</w:t>
      </w:r>
      <w:r w:rsidR="00903BF8">
        <w:rPr>
          <w:rFonts w:ascii="Arial Narrow" w:hAnsi="Arial Narrow" w:cs="Arial"/>
          <w:bCs/>
          <w:sz w:val="22"/>
          <w:szCs w:val="22"/>
        </w:rPr>
        <w:t>5</w:t>
      </w:r>
      <w:r w:rsidRPr="0062399B">
        <w:rPr>
          <w:rFonts w:ascii="Arial Narrow" w:hAnsi="Arial Narrow" w:cs="Arial"/>
          <w:bCs/>
          <w:sz w:val="22"/>
          <w:szCs w:val="22"/>
        </w:rPr>
        <w:t>, godzina składania i otwarcia ofert pozostają bez zmian.</w:t>
      </w:r>
    </w:p>
    <w:p w14:paraId="61F3B643" w14:textId="77777777" w:rsidR="00AA0BDF" w:rsidRPr="0062399B" w:rsidRDefault="00AA0BDF" w:rsidP="00903BF8">
      <w:pPr>
        <w:pStyle w:val="Tekstpodstawowy"/>
        <w:rPr>
          <w:rFonts w:ascii="Arial Narrow" w:hAnsi="Arial Narrow" w:cs="Arial"/>
          <w:sz w:val="22"/>
          <w:szCs w:val="22"/>
        </w:rPr>
      </w:pPr>
    </w:p>
    <w:p w14:paraId="7C0BB341" w14:textId="77777777" w:rsidR="0020517C" w:rsidRDefault="0020517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43D8EB8F" w14:textId="3AEB9DA6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2399B">
        <w:rPr>
          <w:rFonts w:ascii="Arial Narrow" w:hAnsi="Arial Narrow" w:cs="Arial"/>
          <w:i/>
          <w:sz w:val="22"/>
          <w:szCs w:val="22"/>
        </w:rPr>
        <w:t>Zamawiający</w:t>
      </w:r>
    </w:p>
    <w:p w14:paraId="30A7A0FD" w14:textId="77777777" w:rsidR="00F463CE" w:rsidRPr="00F463CE" w:rsidRDefault="00F463CE" w:rsidP="00F463CE"/>
    <w:p w14:paraId="55E2411E" w14:textId="77777777" w:rsidR="00F463CE" w:rsidRPr="00F463CE" w:rsidRDefault="00F463CE" w:rsidP="00F463CE"/>
    <w:p w14:paraId="7BB7DEDD" w14:textId="77777777" w:rsidR="00F463CE" w:rsidRPr="00F463CE" w:rsidRDefault="00F463CE" w:rsidP="00F463CE"/>
    <w:p w14:paraId="55645A81" w14:textId="77777777" w:rsidR="00F463CE" w:rsidRPr="00F463CE" w:rsidRDefault="00F463CE" w:rsidP="00F463CE"/>
    <w:p w14:paraId="0633BC32" w14:textId="77777777" w:rsidR="00F463CE" w:rsidRPr="00F463CE" w:rsidRDefault="00F463CE" w:rsidP="00F463CE"/>
    <w:p w14:paraId="4312466F" w14:textId="77777777" w:rsidR="00F463CE" w:rsidRPr="00F463CE" w:rsidRDefault="00F463CE" w:rsidP="00F463CE"/>
    <w:p w14:paraId="36A839E3" w14:textId="77777777" w:rsidR="00F463CE" w:rsidRPr="00F463CE" w:rsidRDefault="00F463CE" w:rsidP="00F463CE"/>
    <w:p w14:paraId="1214D655" w14:textId="77777777" w:rsidR="00F463CE" w:rsidRPr="00F463CE" w:rsidRDefault="00F463CE" w:rsidP="00F463CE"/>
    <w:p w14:paraId="78A2A71B" w14:textId="77777777" w:rsidR="00F463CE" w:rsidRDefault="00F463CE" w:rsidP="00F463CE">
      <w:pPr>
        <w:rPr>
          <w:rFonts w:ascii="Arial Narrow" w:hAnsi="Arial Narrow" w:cs="Arial"/>
          <w:i/>
          <w:sz w:val="22"/>
          <w:szCs w:val="22"/>
        </w:rPr>
      </w:pPr>
    </w:p>
    <w:p w14:paraId="024F0298" w14:textId="77777777" w:rsidR="00A50C18" w:rsidRDefault="00A50C18" w:rsidP="00F463CE">
      <w:pPr>
        <w:rPr>
          <w:rFonts w:ascii="Arial Narrow" w:hAnsi="Arial Narrow"/>
        </w:rPr>
      </w:pPr>
    </w:p>
    <w:p w14:paraId="6038C4DA" w14:textId="77777777" w:rsidR="00A50C18" w:rsidRDefault="00A50C18" w:rsidP="00F463CE">
      <w:pPr>
        <w:rPr>
          <w:rFonts w:ascii="Arial Narrow" w:hAnsi="Arial Narrow"/>
        </w:rPr>
      </w:pPr>
    </w:p>
    <w:p w14:paraId="6E28399A" w14:textId="77777777" w:rsidR="00A50C18" w:rsidRDefault="00A50C18" w:rsidP="00F463CE">
      <w:pPr>
        <w:rPr>
          <w:rFonts w:ascii="Arial Narrow" w:hAnsi="Arial Narrow"/>
        </w:rPr>
      </w:pPr>
    </w:p>
    <w:p w14:paraId="073D1AA9" w14:textId="77777777" w:rsidR="00A50C18" w:rsidRDefault="00A50C18" w:rsidP="00F463CE">
      <w:pPr>
        <w:rPr>
          <w:rFonts w:ascii="Arial Narrow" w:hAnsi="Arial Narrow"/>
        </w:rPr>
      </w:pPr>
    </w:p>
    <w:p w14:paraId="4F4166D8" w14:textId="77777777" w:rsidR="00A50C18" w:rsidRDefault="00A50C18" w:rsidP="00F463CE">
      <w:pPr>
        <w:rPr>
          <w:rFonts w:ascii="Arial Narrow" w:hAnsi="Arial Narrow"/>
        </w:rPr>
      </w:pPr>
    </w:p>
    <w:p w14:paraId="4A8C82CA" w14:textId="4E3480E3" w:rsidR="00F463CE" w:rsidRPr="00BE183E" w:rsidRDefault="00F463CE" w:rsidP="00F463CE">
      <w:pPr>
        <w:rPr>
          <w:rFonts w:ascii="Arial Narrow" w:hAnsi="Arial Narrow"/>
        </w:rPr>
      </w:pPr>
      <w:r>
        <w:rPr>
          <w:rFonts w:ascii="Arial Narrow" w:hAnsi="Arial Narrow"/>
        </w:rPr>
        <w:t>Wy</w:t>
      </w:r>
      <w:r w:rsidRPr="00BE183E">
        <w:rPr>
          <w:rFonts w:ascii="Arial Narrow" w:hAnsi="Arial Narrow"/>
        </w:rPr>
        <w:t>konano w 2 egz. na</w:t>
      </w:r>
      <w:r>
        <w:rPr>
          <w:rFonts w:ascii="Arial Narrow" w:hAnsi="Arial Narrow"/>
        </w:rPr>
        <w:t xml:space="preserve"> 1</w:t>
      </w:r>
      <w:r w:rsidRPr="00BE183E">
        <w:rPr>
          <w:rFonts w:ascii="Arial Narrow" w:hAnsi="Arial Narrow"/>
        </w:rPr>
        <w:t xml:space="preserve"> ark.</w:t>
      </w:r>
    </w:p>
    <w:p w14:paraId="0B826CC8" w14:textId="77777777" w:rsidR="00F463CE" w:rsidRPr="00BE183E" w:rsidRDefault="00F463CE" w:rsidP="00F463C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Egz. 1 – a/a kancelaria</w:t>
      </w:r>
    </w:p>
    <w:p w14:paraId="2593EFA0" w14:textId="77777777" w:rsidR="00F463CE" w:rsidRPr="00BE183E" w:rsidRDefault="00F463CE" w:rsidP="00F463C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Egz. 2 – uczestnicy postępowania ( platforma e-propublico.pl); SZPubl. T 2612 B5</w:t>
      </w:r>
    </w:p>
    <w:p w14:paraId="375CA517" w14:textId="77777777" w:rsidR="00F463CE" w:rsidRPr="00BE183E" w:rsidRDefault="00F463CE" w:rsidP="00F463C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BE183E">
          <w:rPr>
            <w:rStyle w:val="Hipercze"/>
            <w:rFonts w:ascii="Arial Narrow" w:hAnsi="Arial Narrow"/>
          </w:rPr>
          <w:t>kornowska4835@10wsk.mil.pl</w:t>
        </w:r>
      </w:hyperlink>
      <w:r w:rsidRPr="00BE183E">
        <w:rPr>
          <w:rFonts w:ascii="Arial Narrow" w:hAnsi="Arial Narrow"/>
        </w:rPr>
        <w:t xml:space="preserve"> </w:t>
      </w:r>
    </w:p>
    <w:p w14:paraId="783646A2" w14:textId="6F80BE1C" w:rsidR="00F463CE" w:rsidRPr="00BE183E" w:rsidRDefault="00F463CE" w:rsidP="00F463CE">
      <w:pPr>
        <w:rPr>
          <w:rFonts w:ascii="Arial Narrow" w:hAnsi="Arial Narrow"/>
        </w:rPr>
      </w:pPr>
      <w:r w:rsidRPr="00BE183E">
        <w:rPr>
          <w:rFonts w:ascii="Arial Narrow" w:hAnsi="Arial Narrow"/>
        </w:rPr>
        <w:t>Data: 2026-0</w:t>
      </w:r>
      <w:r w:rsidR="00B23AF7">
        <w:rPr>
          <w:rFonts w:ascii="Arial Narrow" w:hAnsi="Arial Narrow"/>
        </w:rPr>
        <w:t>3</w:t>
      </w:r>
      <w:r w:rsidRPr="00BE183E">
        <w:rPr>
          <w:rFonts w:ascii="Arial Narrow" w:hAnsi="Arial Narrow"/>
        </w:rPr>
        <w:t>-</w:t>
      </w:r>
      <w:r w:rsidR="00B23AF7">
        <w:rPr>
          <w:rFonts w:ascii="Arial Narrow" w:hAnsi="Arial Narrow"/>
        </w:rPr>
        <w:t>02</w:t>
      </w:r>
    </w:p>
    <w:p w14:paraId="5DEA0121" w14:textId="77777777" w:rsidR="00F463CE" w:rsidRPr="00F463CE" w:rsidRDefault="00F463CE" w:rsidP="00F463CE"/>
    <w:sectPr w:rsidR="00F463CE" w:rsidRPr="00F463CE" w:rsidSect="00F463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33520" w14:textId="77777777" w:rsidR="00DF0C78" w:rsidRDefault="00DF0C78">
      <w:r>
        <w:separator/>
      </w:r>
    </w:p>
  </w:endnote>
  <w:endnote w:type="continuationSeparator" w:id="0">
    <w:p w14:paraId="2FDB19F3" w14:textId="77777777" w:rsidR="00DF0C78" w:rsidRDefault="00DF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F8C1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2F15B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83F8A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AA37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C2DD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B6A6D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2C0A08" w14:textId="77777777" w:rsidR="00EF1037" w:rsidRDefault="00EF1037">
    <w:pPr>
      <w:pStyle w:val="Stopka"/>
      <w:tabs>
        <w:tab w:val="clear" w:pos="4536"/>
        <w:tab w:val="left" w:pos="6237"/>
      </w:tabs>
    </w:pPr>
  </w:p>
  <w:p w14:paraId="6989B30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FA825" w14:textId="77777777" w:rsidR="00DF0C78" w:rsidRDefault="00DF0C78">
      <w:r>
        <w:separator/>
      </w:r>
    </w:p>
  </w:footnote>
  <w:footnote w:type="continuationSeparator" w:id="0">
    <w:p w14:paraId="3A649FD3" w14:textId="77777777" w:rsidR="00DF0C78" w:rsidRDefault="00DF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2A0AA" w14:textId="77777777" w:rsidR="007979A8" w:rsidRDefault="007979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3ADAE" w14:textId="77777777" w:rsidR="007979A8" w:rsidRDefault="007979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060B5" w14:textId="77777777" w:rsidR="007979A8" w:rsidRDefault="007979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1B5"/>
    <w:rsid w:val="00057D02"/>
    <w:rsid w:val="000613E0"/>
    <w:rsid w:val="0007763A"/>
    <w:rsid w:val="000852B7"/>
    <w:rsid w:val="00152970"/>
    <w:rsid w:val="001A571A"/>
    <w:rsid w:val="0020517C"/>
    <w:rsid w:val="002B1C74"/>
    <w:rsid w:val="00384EFD"/>
    <w:rsid w:val="003D23F9"/>
    <w:rsid w:val="004222DA"/>
    <w:rsid w:val="00453637"/>
    <w:rsid w:val="00453E59"/>
    <w:rsid w:val="00460DC4"/>
    <w:rsid w:val="004E5BB3"/>
    <w:rsid w:val="005079A4"/>
    <w:rsid w:val="00554D72"/>
    <w:rsid w:val="0055546F"/>
    <w:rsid w:val="005869DA"/>
    <w:rsid w:val="005C0930"/>
    <w:rsid w:val="0060415D"/>
    <w:rsid w:val="00610235"/>
    <w:rsid w:val="0062399B"/>
    <w:rsid w:val="006D4AE5"/>
    <w:rsid w:val="007979A8"/>
    <w:rsid w:val="00854803"/>
    <w:rsid w:val="00860A6D"/>
    <w:rsid w:val="00862B7D"/>
    <w:rsid w:val="0087224A"/>
    <w:rsid w:val="00881C07"/>
    <w:rsid w:val="00903BF8"/>
    <w:rsid w:val="009149C3"/>
    <w:rsid w:val="00953AA1"/>
    <w:rsid w:val="0095641D"/>
    <w:rsid w:val="009D169F"/>
    <w:rsid w:val="00A220FB"/>
    <w:rsid w:val="00A50C18"/>
    <w:rsid w:val="00A81547"/>
    <w:rsid w:val="00AA0BDF"/>
    <w:rsid w:val="00AB5D68"/>
    <w:rsid w:val="00B23AF7"/>
    <w:rsid w:val="00B26D41"/>
    <w:rsid w:val="00B361A9"/>
    <w:rsid w:val="00C152AE"/>
    <w:rsid w:val="00C8781B"/>
    <w:rsid w:val="00CA0E2A"/>
    <w:rsid w:val="00CE1776"/>
    <w:rsid w:val="00CF444F"/>
    <w:rsid w:val="00D1574A"/>
    <w:rsid w:val="00D248D2"/>
    <w:rsid w:val="00DE306E"/>
    <w:rsid w:val="00DF0C78"/>
    <w:rsid w:val="00E02559"/>
    <w:rsid w:val="00E32881"/>
    <w:rsid w:val="00E4553E"/>
    <w:rsid w:val="00E52369"/>
    <w:rsid w:val="00E74582"/>
    <w:rsid w:val="00EB3650"/>
    <w:rsid w:val="00ED52DD"/>
    <w:rsid w:val="00EF1037"/>
    <w:rsid w:val="00F004A8"/>
    <w:rsid w:val="00F16162"/>
    <w:rsid w:val="00F32F80"/>
    <w:rsid w:val="00F361B5"/>
    <w:rsid w:val="00F463C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8C8A00"/>
  <w15:chartTrackingRefBased/>
  <w15:docId w15:val="{11DB73EC-0A81-42F9-A274-980AF4A4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F463C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15</cp:revision>
  <cp:lastPrinted>2001-02-10T18:08:00Z</cp:lastPrinted>
  <dcterms:created xsi:type="dcterms:W3CDTF">2026-03-02T06:28:00Z</dcterms:created>
  <dcterms:modified xsi:type="dcterms:W3CDTF">2026-03-02T07:00:00Z</dcterms:modified>
</cp:coreProperties>
</file>