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3AF58" w14:textId="0AD6F2D6" w:rsidR="00986737" w:rsidRPr="009432A1" w:rsidRDefault="00D64737" w:rsidP="009C4CA3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64737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D64737">
        <w:rPr>
          <w:rFonts w:ascii="Arial" w:hAnsi="Arial" w:cs="Arial"/>
          <w:sz w:val="24"/>
          <w:szCs w:val="24"/>
        </w:rPr>
        <w:t>2026-03-02</w:t>
      </w:r>
    </w:p>
    <w:p w14:paraId="628BBA45" w14:textId="77777777" w:rsidR="00D64737" w:rsidRPr="00D64737" w:rsidRDefault="00D64737" w:rsidP="009C4CA3">
      <w:pPr>
        <w:rPr>
          <w:rFonts w:ascii="Arial" w:hAnsi="Arial" w:cs="Arial"/>
          <w:b/>
          <w:bCs/>
          <w:sz w:val="24"/>
          <w:szCs w:val="24"/>
        </w:rPr>
      </w:pPr>
      <w:r w:rsidRPr="00D6473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0EA80DD" w14:textId="2575E0A7" w:rsidR="00986737" w:rsidRPr="009432A1" w:rsidRDefault="00D64737" w:rsidP="009C4CA3">
      <w:pPr>
        <w:rPr>
          <w:rFonts w:ascii="Arial" w:hAnsi="Arial" w:cs="Arial"/>
          <w:b/>
          <w:bCs/>
          <w:sz w:val="24"/>
          <w:szCs w:val="24"/>
        </w:rPr>
      </w:pPr>
      <w:r w:rsidRPr="00D6473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F5E531C" w14:textId="2EC987A5" w:rsidR="00986737" w:rsidRPr="009432A1" w:rsidRDefault="00D64737" w:rsidP="009C4CA3">
      <w:pPr>
        <w:rPr>
          <w:rFonts w:ascii="Arial" w:hAnsi="Arial" w:cs="Arial"/>
          <w:sz w:val="24"/>
          <w:szCs w:val="24"/>
        </w:rPr>
      </w:pPr>
      <w:r w:rsidRPr="00D64737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64737">
        <w:rPr>
          <w:rFonts w:ascii="Arial" w:hAnsi="Arial" w:cs="Arial"/>
          <w:sz w:val="24"/>
          <w:szCs w:val="24"/>
        </w:rPr>
        <w:t>7/19</w:t>
      </w:r>
    </w:p>
    <w:p w14:paraId="20A73530" w14:textId="3978A8E6" w:rsidR="00986737" w:rsidRPr="009432A1" w:rsidRDefault="00D64737" w:rsidP="009C4CA3">
      <w:pPr>
        <w:rPr>
          <w:rFonts w:ascii="Arial" w:hAnsi="Arial" w:cs="Arial"/>
          <w:sz w:val="24"/>
          <w:szCs w:val="24"/>
        </w:rPr>
      </w:pPr>
      <w:r w:rsidRPr="00D64737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64737">
        <w:rPr>
          <w:rFonts w:ascii="Arial" w:hAnsi="Arial" w:cs="Arial"/>
          <w:sz w:val="24"/>
          <w:szCs w:val="24"/>
        </w:rPr>
        <w:t>Poznań</w:t>
      </w:r>
    </w:p>
    <w:p w14:paraId="07B39C47" w14:textId="309961EF" w:rsidR="00986737" w:rsidRDefault="00986737" w:rsidP="009C4CA3">
      <w:pPr>
        <w:jc w:val="both"/>
        <w:rPr>
          <w:rFonts w:ascii="Arial" w:hAnsi="Arial" w:cs="Arial"/>
          <w:bCs/>
          <w:sz w:val="18"/>
          <w:szCs w:val="18"/>
        </w:rPr>
      </w:pPr>
    </w:p>
    <w:p w14:paraId="783440C6" w14:textId="77777777" w:rsidR="009C4CA3" w:rsidRDefault="009C4CA3" w:rsidP="009C4CA3">
      <w:pPr>
        <w:jc w:val="both"/>
        <w:rPr>
          <w:rFonts w:ascii="Arial" w:hAnsi="Arial" w:cs="Arial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710F7DDE" w14:textId="77777777" w:rsidTr="009C4CA3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7EF1D0" w14:textId="77777777" w:rsidR="00986737" w:rsidRPr="00CF7835" w:rsidRDefault="00986737" w:rsidP="009C4CA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A5CAE86" w14:textId="77777777" w:rsidR="00986737" w:rsidRPr="00382A4A" w:rsidRDefault="00986737" w:rsidP="009C4CA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0A034B4" w14:textId="77777777" w:rsidR="00986737" w:rsidRPr="004E4B64" w:rsidRDefault="00986737" w:rsidP="009C4CA3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21EEFE4" w14:textId="77777777" w:rsidTr="005A632E">
        <w:tc>
          <w:tcPr>
            <w:tcW w:w="2269" w:type="dxa"/>
          </w:tcPr>
          <w:p w14:paraId="2D12B821" w14:textId="77777777" w:rsidR="00986737" w:rsidRPr="004E4B64" w:rsidRDefault="00986737" w:rsidP="009C4CA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22EA28E" w14:textId="0C1954BF" w:rsidR="00986737" w:rsidRPr="004E4B64" w:rsidRDefault="00D64737" w:rsidP="009C4CA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64737">
              <w:rPr>
                <w:rFonts w:ascii="Arial" w:hAnsi="Arial" w:cs="Arial"/>
                <w:bCs/>
                <w:sz w:val="24"/>
                <w:szCs w:val="24"/>
              </w:rPr>
              <w:t>Zakup USG, defibrylatora oraz trzech aparatów KTG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64737" w:rsidRPr="004E4B64" w14:paraId="6FF48ABA" w14:textId="77777777" w:rsidTr="00634277">
        <w:tc>
          <w:tcPr>
            <w:tcW w:w="2269" w:type="dxa"/>
          </w:tcPr>
          <w:p w14:paraId="3D9BE0F6" w14:textId="77777777" w:rsidR="00D64737" w:rsidRPr="004E4B64" w:rsidRDefault="00D64737" w:rsidP="009C4CA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0120FCA" w14:textId="6ED513B5" w:rsidR="00D64737" w:rsidRPr="004E4B64" w:rsidRDefault="00D64737" w:rsidP="009C4CA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64737">
              <w:rPr>
                <w:rFonts w:ascii="Arial" w:hAnsi="Arial" w:cs="Arial"/>
                <w:bCs/>
                <w:sz w:val="24"/>
                <w:szCs w:val="24"/>
              </w:rPr>
              <w:t>SZW/DZP/9/2026</w:t>
            </w:r>
          </w:p>
        </w:tc>
      </w:tr>
    </w:tbl>
    <w:p w14:paraId="4226DEDC" w14:textId="77777777" w:rsidR="00A80738" w:rsidRDefault="00A80738" w:rsidP="009C4CA3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7A7F0AA1" w14:textId="77777777" w:rsidR="002222DB" w:rsidRPr="00986737" w:rsidRDefault="002222DB" w:rsidP="009C4CA3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68408552" w14:textId="7FA52CF0" w:rsidR="00D665F5" w:rsidRDefault="00D665F5" w:rsidP="009C4CA3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64737" w:rsidRPr="00D64737">
        <w:rPr>
          <w:rFonts w:ascii="Arial" w:hAnsi="Arial" w:cs="Arial"/>
          <w:sz w:val="24"/>
          <w:szCs w:val="24"/>
        </w:rPr>
        <w:t>(</w:t>
      </w:r>
      <w:proofErr w:type="spellStart"/>
      <w:r w:rsidR="00D64737" w:rsidRPr="00D64737">
        <w:rPr>
          <w:rFonts w:ascii="Arial" w:hAnsi="Arial" w:cs="Arial"/>
          <w:sz w:val="24"/>
          <w:szCs w:val="24"/>
        </w:rPr>
        <w:t>t.j</w:t>
      </w:r>
      <w:proofErr w:type="spellEnd"/>
      <w:r w:rsidR="00D64737" w:rsidRPr="00D64737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D64737" w:rsidRPr="00D64737">
        <w:rPr>
          <w:rFonts w:ascii="Arial" w:hAnsi="Arial" w:cs="Arial"/>
          <w:sz w:val="24"/>
          <w:szCs w:val="24"/>
        </w:rPr>
        <w:t>późn</w:t>
      </w:r>
      <w:proofErr w:type="spellEnd"/>
      <w:r w:rsidR="00D64737" w:rsidRPr="00D64737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9C4CA3">
        <w:rPr>
          <w:rFonts w:ascii="Arial" w:hAnsi="Arial" w:cs="Arial"/>
          <w:sz w:val="24"/>
          <w:szCs w:val="24"/>
        </w:rPr>
        <w:t>udostępnia</w:t>
      </w:r>
      <w:r w:rsidR="00F95C33" w:rsidRPr="009C4CA3">
        <w:rPr>
          <w:rFonts w:ascii="Arial" w:hAnsi="Arial" w:cs="Arial"/>
          <w:sz w:val="24"/>
          <w:szCs w:val="24"/>
        </w:rPr>
        <w:t xml:space="preserve"> </w:t>
      </w:r>
      <w:r w:rsidR="004C7E9B" w:rsidRPr="009C4CA3">
        <w:rPr>
          <w:rFonts w:ascii="Arial" w:hAnsi="Arial" w:cs="Arial"/>
          <w:sz w:val="24"/>
          <w:szCs w:val="24"/>
        </w:rPr>
        <w:t>informacj</w:t>
      </w:r>
      <w:r w:rsidR="00577BC6" w:rsidRPr="009C4CA3">
        <w:rPr>
          <w:rFonts w:ascii="Arial" w:hAnsi="Arial" w:cs="Arial"/>
          <w:sz w:val="24"/>
          <w:szCs w:val="24"/>
        </w:rPr>
        <w:t>ę</w:t>
      </w:r>
      <w:r w:rsidR="00035488" w:rsidRPr="009C4CA3">
        <w:rPr>
          <w:rFonts w:ascii="Arial" w:hAnsi="Arial" w:cs="Arial"/>
          <w:sz w:val="24"/>
          <w:szCs w:val="24"/>
        </w:rPr>
        <w:t xml:space="preserve"> z otwarcia ofert</w:t>
      </w:r>
      <w:r w:rsidR="00577BC6" w:rsidRPr="009C4CA3">
        <w:rPr>
          <w:rFonts w:ascii="Arial" w:hAnsi="Arial" w:cs="Arial"/>
          <w:sz w:val="24"/>
          <w:szCs w:val="24"/>
        </w:rPr>
        <w:t>.</w:t>
      </w:r>
    </w:p>
    <w:p w14:paraId="2D1AB4FB" w14:textId="77777777" w:rsidR="009C4CA3" w:rsidRPr="009C4CA3" w:rsidRDefault="009C4CA3" w:rsidP="009C4CA3">
      <w:pPr>
        <w:jc w:val="both"/>
        <w:rPr>
          <w:rFonts w:ascii="Arial" w:hAnsi="Arial" w:cs="Arial"/>
          <w:sz w:val="24"/>
          <w:szCs w:val="24"/>
        </w:rPr>
      </w:pPr>
    </w:p>
    <w:p w14:paraId="5591DAC2" w14:textId="77777777" w:rsidR="009C4CA3" w:rsidRPr="009C4CA3" w:rsidRDefault="009C4CA3" w:rsidP="009C4CA3">
      <w:pPr>
        <w:rPr>
          <w:rFonts w:ascii="Arial" w:hAnsi="Arial" w:cs="Arial"/>
          <w:sz w:val="24"/>
          <w:szCs w:val="24"/>
        </w:rPr>
      </w:pPr>
      <w:r w:rsidRPr="009C4CA3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66FF3FC" w14:textId="3F405B4F" w:rsidR="009C4CA3" w:rsidRPr="009C4CA3" w:rsidRDefault="009C4CA3" w:rsidP="009C4CA3">
      <w:pPr>
        <w:rPr>
          <w:rFonts w:ascii="Arial" w:hAnsi="Arial" w:cs="Arial"/>
          <w:sz w:val="24"/>
          <w:szCs w:val="24"/>
        </w:rPr>
      </w:pPr>
      <w:r w:rsidRPr="009C4CA3">
        <w:rPr>
          <w:rFonts w:ascii="Arial" w:hAnsi="Arial" w:cs="Arial"/>
          <w:sz w:val="24"/>
          <w:szCs w:val="24"/>
        </w:rPr>
        <w:t>Zadanie 1 -</w:t>
      </w:r>
      <w:r w:rsidRPr="009C4CA3">
        <w:rPr>
          <w:rFonts w:ascii="Arial" w:hAnsi="Arial" w:cs="Arial"/>
          <w:sz w:val="24"/>
          <w:szCs w:val="24"/>
        </w:rPr>
        <w:t xml:space="preserve"> </w:t>
      </w:r>
      <w:r w:rsidRPr="009C4CA3">
        <w:rPr>
          <w:rFonts w:ascii="Arial" w:hAnsi="Arial" w:cs="Arial"/>
          <w:sz w:val="24"/>
          <w:szCs w:val="24"/>
        </w:rPr>
        <w:t>400000,00 zł brutto</w:t>
      </w:r>
    </w:p>
    <w:p w14:paraId="318F5656" w14:textId="2E96C6D1" w:rsidR="009C4CA3" w:rsidRPr="009C4CA3" w:rsidRDefault="009C4CA3" w:rsidP="009C4CA3">
      <w:pPr>
        <w:rPr>
          <w:rFonts w:ascii="Arial" w:hAnsi="Arial" w:cs="Arial"/>
          <w:sz w:val="24"/>
          <w:szCs w:val="24"/>
        </w:rPr>
      </w:pPr>
      <w:r w:rsidRPr="009C4CA3">
        <w:rPr>
          <w:rFonts w:ascii="Arial" w:hAnsi="Arial" w:cs="Arial"/>
          <w:sz w:val="24"/>
          <w:szCs w:val="24"/>
        </w:rPr>
        <w:t>Zadanie 2 -</w:t>
      </w:r>
      <w:r w:rsidRPr="009C4CA3">
        <w:rPr>
          <w:rFonts w:ascii="Arial" w:hAnsi="Arial" w:cs="Arial"/>
          <w:sz w:val="24"/>
          <w:szCs w:val="24"/>
        </w:rPr>
        <w:t xml:space="preserve"> </w:t>
      </w:r>
      <w:r w:rsidRPr="009C4CA3">
        <w:rPr>
          <w:rFonts w:ascii="Arial" w:hAnsi="Arial" w:cs="Arial"/>
          <w:sz w:val="24"/>
          <w:szCs w:val="24"/>
        </w:rPr>
        <w:t>70000,00 zł brutto</w:t>
      </w:r>
    </w:p>
    <w:p w14:paraId="291EC1B8" w14:textId="749DCDC2" w:rsidR="009C4CA3" w:rsidRPr="009C4CA3" w:rsidRDefault="009C4CA3" w:rsidP="009C4CA3">
      <w:pPr>
        <w:rPr>
          <w:rFonts w:ascii="Arial" w:hAnsi="Arial" w:cs="Arial"/>
          <w:sz w:val="24"/>
          <w:szCs w:val="24"/>
        </w:rPr>
      </w:pPr>
      <w:r w:rsidRPr="009C4CA3">
        <w:rPr>
          <w:rFonts w:ascii="Arial" w:hAnsi="Arial" w:cs="Arial"/>
          <w:sz w:val="24"/>
          <w:szCs w:val="24"/>
        </w:rPr>
        <w:t>Zadanie 3 -</w:t>
      </w:r>
      <w:r w:rsidRPr="009C4CA3">
        <w:rPr>
          <w:rFonts w:ascii="Arial" w:hAnsi="Arial" w:cs="Arial"/>
          <w:sz w:val="24"/>
          <w:szCs w:val="24"/>
        </w:rPr>
        <w:t xml:space="preserve"> </w:t>
      </w:r>
      <w:r w:rsidRPr="009C4CA3">
        <w:rPr>
          <w:rFonts w:ascii="Arial" w:hAnsi="Arial" w:cs="Arial"/>
          <w:sz w:val="24"/>
          <w:szCs w:val="24"/>
        </w:rPr>
        <w:t>135000,00 zł brutto</w:t>
      </w:r>
      <w:r>
        <w:rPr>
          <w:rFonts w:ascii="Arial" w:hAnsi="Arial" w:cs="Arial"/>
          <w:sz w:val="24"/>
          <w:szCs w:val="24"/>
        </w:rPr>
        <w:t>.</w:t>
      </w:r>
    </w:p>
    <w:p w14:paraId="3C8D6E2A" w14:textId="77777777" w:rsidR="009C4CA3" w:rsidRPr="009C4CA3" w:rsidRDefault="009C4CA3" w:rsidP="009C4CA3">
      <w:pPr>
        <w:jc w:val="both"/>
        <w:rPr>
          <w:rFonts w:ascii="Arial" w:hAnsi="Arial" w:cs="Arial"/>
          <w:sz w:val="24"/>
          <w:szCs w:val="24"/>
        </w:rPr>
      </w:pPr>
    </w:p>
    <w:p w14:paraId="0E478E1B" w14:textId="2DD50F9B" w:rsidR="00A80738" w:rsidRDefault="00D665F5" w:rsidP="009C4CA3">
      <w:pPr>
        <w:jc w:val="both"/>
        <w:rPr>
          <w:rFonts w:ascii="Arial" w:hAnsi="Arial" w:cs="Arial"/>
          <w:sz w:val="24"/>
          <w:szCs w:val="24"/>
        </w:rPr>
      </w:pPr>
      <w:r w:rsidRPr="009C4CA3">
        <w:rPr>
          <w:rFonts w:ascii="Arial" w:hAnsi="Arial" w:cs="Arial"/>
          <w:sz w:val="24"/>
          <w:szCs w:val="24"/>
        </w:rPr>
        <w:t>Podczas otwarcia</w:t>
      </w:r>
      <w:r w:rsidRPr="00BB547B">
        <w:rPr>
          <w:rFonts w:ascii="Arial" w:hAnsi="Arial" w:cs="Arial"/>
          <w:sz w:val="24"/>
          <w:szCs w:val="24"/>
        </w:rPr>
        <w:t xml:space="preserve">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C4CA3">
        <w:rPr>
          <w:rFonts w:ascii="Arial" w:hAnsi="Arial" w:cs="Arial"/>
          <w:sz w:val="24"/>
          <w:szCs w:val="24"/>
        </w:rPr>
        <w:t>02/03/2026r.</w:t>
      </w:r>
      <w:r w:rsidR="00FF4AB1" w:rsidRPr="00BB547B">
        <w:rPr>
          <w:rFonts w:ascii="Arial" w:hAnsi="Arial" w:cs="Arial"/>
          <w:sz w:val="24"/>
          <w:szCs w:val="24"/>
        </w:rPr>
        <w:t xml:space="preserve"> o godz.</w:t>
      </w:r>
      <w:r w:rsidR="009C4CA3">
        <w:rPr>
          <w:rFonts w:ascii="Arial" w:hAnsi="Arial" w:cs="Arial"/>
          <w:sz w:val="24"/>
          <w:szCs w:val="24"/>
        </w:rPr>
        <w:t xml:space="preserve"> 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232E71D6" w14:textId="77777777" w:rsidR="001C5C09" w:rsidRPr="00BB547B" w:rsidRDefault="001C5C09" w:rsidP="009C4CA3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4111"/>
        <w:gridCol w:w="1417"/>
        <w:gridCol w:w="2127"/>
      </w:tblGrid>
      <w:tr w:rsidR="009546B1" w:rsidRPr="009546B1" w14:paraId="5D680652" w14:textId="77777777" w:rsidTr="009546B1">
        <w:tc>
          <w:tcPr>
            <w:tcW w:w="851" w:type="dxa"/>
            <w:shd w:val="clear" w:color="auto" w:fill="F2F2F2"/>
            <w:vAlign w:val="center"/>
          </w:tcPr>
          <w:p w14:paraId="6A236A30" w14:textId="77777777" w:rsidR="009546B1" w:rsidRPr="009546B1" w:rsidRDefault="009546B1" w:rsidP="009C4CA3">
            <w:pPr>
              <w:jc w:val="center"/>
              <w:rPr>
                <w:rFonts w:ascii="Arial" w:hAnsi="Arial" w:cs="Arial"/>
              </w:rPr>
            </w:pPr>
            <w:r w:rsidRPr="009546B1">
              <w:rPr>
                <w:rFonts w:ascii="Arial" w:hAnsi="Arial" w:cs="Arial"/>
              </w:rPr>
              <w:t>Oferta nr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6BAD9F1B" w14:textId="17CDC899" w:rsidR="009546B1" w:rsidRPr="009546B1" w:rsidRDefault="009546B1" w:rsidP="009C4CA3">
            <w:pPr>
              <w:jc w:val="center"/>
              <w:rPr>
                <w:rFonts w:ascii="Arial" w:hAnsi="Arial" w:cs="Arial"/>
              </w:rPr>
            </w:pPr>
            <w:r w:rsidRPr="009546B1">
              <w:rPr>
                <w:rFonts w:ascii="Arial" w:hAnsi="Arial" w:cs="Arial"/>
              </w:rPr>
              <w:t>Zadanie nr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7EBDCFAF" w14:textId="77777777" w:rsidR="009546B1" w:rsidRPr="009546B1" w:rsidRDefault="009546B1" w:rsidP="009C4CA3">
            <w:pPr>
              <w:jc w:val="center"/>
              <w:rPr>
                <w:rFonts w:ascii="Arial" w:hAnsi="Arial" w:cs="Arial"/>
              </w:rPr>
            </w:pPr>
            <w:r w:rsidRPr="009546B1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</w:tcPr>
          <w:p w14:paraId="1C8F6AB2" w14:textId="26C64E5C" w:rsidR="009546B1" w:rsidRPr="009546B1" w:rsidRDefault="009546B1" w:rsidP="009C4C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Gwarancja 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52D55699" w14:textId="1880B43E" w:rsidR="009546B1" w:rsidRPr="009546B1" w:rsidRDefault="009546B1" w:rsidP="009C4CA3">
            <w:pPr>
              <w:jc w:val="center"/>
              <w:rPr>
                <w:rFonts w:ascii="Arial" w:hAnsi="Arial" w:cs="Arial"/>
              </w:rPr>
            </w:pPr>
            <w:r w:rsidRPr="009546B1">
              <w:rPr>
                <w:rFonts w:ascii="Arial" w:hAnsi="Arial" w:cs="Arial"/>
              </w:rPr>
              <w:t>Cena oferty</w:t>
            </w:r>
          </w:p>
        </w:tc>
      </w:tr>
      <w:tr w:rsidR="009546B1" w:rsidRPr="00BB547B" w14:paraId="70F080D0" w14:textId="77777777" w:rsidTr="009546B1">
        <w:tc>
          <w:tcPr>
            <w:tcW w:w="851" w:type="dxa"/>
            <w:vAlign w:val="center"/>
          </w:tcPr>
          <w:p w14:paraId="2A1E7C85" w14:textId="40B07532" w:rsidR="009546B1" w:rsidRPr="00986737" w:rsidRDefault="009546B1" w:rsidP="009C4C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473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14:paraId="6E9BB475" w14:textId="530BE5EC" w:rsidR="009546B1" w:rsidRPr="00986737" w:rsidRDefault="009546B1" w:rsidP="009C4C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473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14:paraId="1E5A9E63" w14:textId="77777777" w:rsidR="009546B1" w:rsidRDefault="009546B1" w:rsidP="009C4CA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4737">
              <w:rPr>
                <w:rFonts w:ascii="Arial" w:hAnsi="Arial" w:cs="Arial"/>
                <w:sz w:val="24"/>
                <w:szCs w:val="24"/>
              </w:rPr>
              <w:t>Paramedica</w:t>
            </w:r>
            <w:proofErr w:type="spellEnd"/>
            <w:r w:rsidRPr="00D64737">
              <w:rPr>
                <w:rFonts w:ascii="Arial" w:hAnsi="Arial" w:cs="Arial"/>
                <w:sz w:val="24"/>
                <w:szCs w:val="24"/>
              </w:rPr>
              <w:t xml:space="preserve"> Polska </w:t>
            </w:r>
          </w:p>
          <w:p w14:paraId="6666EAE8" w14:textId="737D05F6" w:rsidR="009546B1" w:rsidRPr="00986737" w:rsidRDefault="009546B1" w:rsidP="009C4CA3">
            <w:pPr>
              <w:rPr>
                <w:rFonts w:ascii="Arial" w:hAnsi="Arial" w:cs="Arial"/>
                <w:sz w:val="24"/>
                <w:szCs w:val="24"/>
              </w:rPr>
            </w:pPr>
            <w:r w:rsidRPr="00D64737">
              <w:rPr>
                <w:rFonts w:ascii="Arial" w:hAnsi="Arial" w:cs="Arial"/>
                <w:sz w:val="24"/>
                <w:szCs w:val="24"/>
              </w:rPr>
              <w:t>Sp. z o.o. Sp.k.</w:t>
            </w:r>
          </w:p>
          <w:p w14:paraId="154EB09C" w14:textId="3EE323FC" w:rsidR="009546B1" w:rsidRPr="00986737" w:rsidRDefault="009546B1" w:rsidP="009C4CA3">
            <w:pPr>
              <w:rPr>
                <w:rFonts w:ascii="Arial" w:hAnsi="Arial" w:cs="Arial"/>
                <w:sz w:val="24"/>
                <w:szCs w:val="24"/>
              </w:rPr>
            </w:pPr>
            <w:r w:rsidRPr="00D64737">
              <w:rPr>
                <w:rFonts w:ascii="Arial" w:hAnsi="Arial" w:cs="Arial"/>
                <w:sz w:val="24"/>
                <w:szCs w:val="24"/>
              </w:rPr>
              <w:t>ul. Farbiarska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4737">
              <w:rPr>
                <w:rFonts w:ascii="Arial" w:hAnsi="Arial" w:cs="Arial"/>
                <w:sz w:val="24"/>
                <w:szCs w:val="24"/>
              </w:rPr>
              <w:t>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D9FA7C" w14:textId="37DE0688" w:rsidR="009546B1" w:rsidRPr="00986737" w:rsidRDefault="009546B1" w:rsidP="009C4C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4737">
              <w:rPr>
                <w:rFonts w:ascii="Arial" w:hAnsi="Arial" w:cs="Arial"/>
                <w:sz w:val="24"/>
                <w:szCs w:val="24"/>
              </w:rPr>
              <w:t>02-862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473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417" w:type="dxa"/>
          </w:tcPr>
          <w:p w14:paraId="783B2A70" w14:textId="77777777" w:rsidR="009546B1" w:rsidRDefault="009546B1" w:rsidP="009C4C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86C1DED" w14:textId="1E1D0484" w:rsidR="009546B1" w:rsidRDefault="009546B1" w:rsidP="009C4C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  <w:p w14:paraId="3563B657" w14:textId="77777777" w:rsidR="009546B1" w:rsidRPr="00D64737" w:rsidRDefault="009546B1" w:rsidP="009546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736B2828" w14:textId="44FCE82C" w:rsidR="009546B1" w:rsidRPr="00986737" w:rsidRDefault="009546B1" w:rsidP="009C4C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4737">
              <w:rPr>
                <w:rFonts w:ascii="Arial" w:hAnsi="Arial" w:cs="Arial"/>
                <w:sz w:val="24"/>
                <w:szCs w:val="24"/>
              </w:rPr>
              <w:t>64 839.96 zł</w:t>
            </w:r>
          </w:p>
        </w:tc>
      </w:tr>
      <w:tr w:rsidR="009546B1" w:rsidRPr="00BB547B" w14:paraId="0AFF0233" w14:textId="77777777" w:rsidTr="009546B1">
        <w:tc>
          <w:tcPr>
            <w:tcW w:w="851" w:type="dxa"/>
            <w:vAlign w:val="center"/>
          </w:tcPr>
          <w:p w14:paraId="1D1A0C01" w14:textId="5A534C1F" w:rsidR="009546B1" w:rsidRPr="00986737" w:rsidRDefault="009546B1" w:rsidP="009C4C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473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14:paraId="0B4B3E89" w14:textId="29E4EDCE" w:rsidR="009546B1" w:rsidRPr="00986737" w:rsidRDefault="009546B1" w:rsidP="009C4C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473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14:paraId="60AABBC6" w14:textId="05E3FB45" w:rsidR="009546B1" w:rsidRPr="00986737" w:rsidRDefault="009546B1" w:rsidP="009C4CA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EMS-</w:t>
            </w:r>
            <w:r w:rsidRPr="00D64737">
              <w:rPr>
                <w:rFonts w:ascii="Arial" w:hAnsi="Arial" w:cs="Arial"/>
                <w:sz w:val="24"/>
                <w:szCs w:val="24"/>
              </w:rPr>
              <w:t xml:space="preserve">EUROMED </w:t>
            </w:r>
            <w:proofErr w:type="spellStart"/>
            <w:r w:rsidRPr="00D64737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D64737">
              <w:rPr>
                <w:rFonts w:ascii="Arial" w:hAnsi="Arial" w:cs="Arial"/>
                <w:sz w:val="24"/>
                <w:szCs w:val="24"/>
              </w:rPr>
              <w:t xml:space="preserve"> Solution Sp. z o.o. </w:t>
            </w:r>
          </w:p>
          <w:p w14:paraId="10F28901" w14:textId="1F68B2F2" w:rsidR="009546B1" w:rsidRPr="00986737" w:rsidRDefault="002222DB" w:rsidP="009C4CA3">
            <w:pPr>
              <w:rPr>
                <w:rFonts w:ascii="Arial" w:hAnsi="Arial" w:cs="Arial"/>
                <w:sz w:val="24"/>
                <w:szCs w:val="24"/>
              </w:rPr>
            </w:pPr>
            <w:r w:rsidRPr="00D64737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546B1">
              <w:rPr>
                <w:rFonts w:ascii="Arial" w:hAnsi="Arial" w:cs="Arial"/>
                <w:sz w:val="24"/>
                <w:szCs w:val="24"/>
              </w:rPr>
              <w:t>Grunwaldzka 137</w:t>
            </w:r>
          </w:p>
          <w:p w14:paraId="437E9852" w14:textId="2624954B" w:rsidR="009546B1" w:rsidRPr="00986737" w:rsidRDefault="009546B1" w:rsidP="009C4C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61-313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4737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1417" w:type="dxa"/>
          </w:tcPr>
          <w:p w14:paraId="44DE7461" w14:textId="77777777" w:rsidR="009546B1" w:rsidRDefault="009546B1" w:rsidP="009C4C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52393F8" w14:textId="77777777" w:rsidR="009546B1" w:rsidRDefault="009546B1" w:rsidP="009546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  <w:p w14:paraId="1CF66E90" w14:textId="77777777" w:rsidR="009546B1" w:rsidRPr="00D64737" w:rsidRDefault="009546B1" w:rsidP="009C4C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6AA65B07" w14:textId="4D56FB60" w:rsidR="009546B1" w:rsidRPr="00986737" w:rsidRDefault="009546B1" w:rsidP="009C4C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4737">
              <w:rPr>
                <w:rFonts w:ascii="Arial" w:hAnsi="Arial" w:cs="Arial"/>
                <w:sz w:val="24"/>
                <w:szCs w:val="24"/>
              </w:rPr>
              <w:t>144 999.99 zł</w:t>
            </w:r>
          </w:p>
        </w:tc>
      </w:tr>
    </w:tbl>
    <w:p w14:paraId="6A1E42EF" w14:textId="77777777" w:rsidR="002222DB" w:rsidRDefault="002222DB" w:rsidP="009C4CA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45655E7" w14:textId="6F88B1EA" w:rsidR="00A80738" w:rsidRDefault="00A80738" w:rsidP="009C4CA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9513C9C" w14:textId="77777777" w:rsidR="002222DB" w:rsidRPr="00567724" w:rsidRDefault="002222DB" w:rsidP="002222DB">
      <w:pPr>
        <w:pStyle w:val="Tekstpodstawowy"/>
        <w:jc w:val="right"/>
        <w:rPr>
          <w:rFonts w:ascii="Arial" w:hAnsi="Arial" w:cs="Arial"/>
          <w:i/>
          <w:sz w:val="20"/>
        </w:rPr>
      </w:pPr>
      <w:r w:rsidRPr="00F10044">
        <w:rPr>
          <w:rFonts w:ascii="Arial" w:hAnsi="Arial" w:cs="Arial"/>
          <w:szCs w:val="24"/>
        </w:rPr>
        <w:t xml:space="preserve">  </w:t>
      </w:r>
      <w:r w:rsidRPr="00567724">
        <w:rPr>
          <w:rFonts w:ascii="Arial" w:hAnsi="Arial" w:cs="Arial"/>
          <w:sz w:val="20"/>
        </w:rPr>
        <w:t xml:space="preserve">  </w:t>
      </w:r>
      <w:r w:rsidRPr="00567724">
        <w:rPr>
          <w:rFonts w:ascii="Arial" w:hAnsi="Arial" w:cs="Arial"/>
          <w:i/>
          <w:sz w:val="20"/>
        </w:rPr>
        <w:t xml:space="preserve">/-/ Z-ca Dyrektora ds. </w:t>
      </w:r>
      <w:r>
        <w:rPr>
          <w:rFonts w:ascii="Arial" w:hAnsi="Arial" w:cs="Arial"/>
          <w:i/>
          <w:sz w:val="20"/>
        </w:rPr>
        <w:t>Administracyjnych</w:t>
      </w:r>
    </w:p>
    <w:p w14:paraId="1C8F242F" w14:textId="77777777" w:rsidR="002222DB" w:rsidRPr="00E935D6" w:rsidRDefault="002222DB" w:rsidP="002222DB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i/>
          <w:sz w:val="20"/>
        </w:rPr>
        <w:t>Aneta Jałowiecka</w:t>
      </w:r>
    </w:p>
    <w:bookmarkEnd w:id="0"/>
    <w:p w14:paraId="6D96C8F5" w14:textId="77777777" w:rsidR="002222DB" w:rsidRPr="00BB547B" w:rsidRDefault="002222DB" w:rsidP="009C4CA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2222DB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42F58" w14:textId="77777777" w:rsidR="001B7824" w:rsidRDefault="001B7824">
      <w:r>
        <w:separator/>
      </w:r>
    </w:p>
  </w:endnote>
  <w:endnote w:type="continuationSeparator" w:id="0">
    <w:p w14:paraId="59E9BB5E" w14:textId="77777777" w:rsidR="001B7824" w:rsidRDefault="001B7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BDFC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2412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DF0A4" w14:textId="640781DC" w:rsidR="00986737" w:rsidRPr="00986737" w:rsidRDefault="002222DB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17909B9" wp14:editId="497D392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9E7BE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49599F8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31DE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8F7D5D" w14:textId="77777777" w:rsidR="009F189D" w:rsidRDefault="009F189D">
    <w:pPr>
      <w:pStyle w:val="Stopka"/>
      <w:tabs>
        <w:tab w:val="clear" w:pos="4536"/>
      </w:tabs>
      <w:jc w:val="center"/>
    </w:pPr>
  </w:p>
  <w:p w14:paraId="0AC92D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12CB1" w14:textId="77777777" w:rsidR="001B7824" w:rsidRDefault="001B7824">
      <w:r>
        <w:separator/>
      </w:r>
    </w:p>
  </w:footnote>
  <w:footnote w:type="continuationSeparator" w:id="0">
    <w:p w14:paraId="199F1E19" w14:textId="77777777" w:rsidR="001B7824" w:rsidRDefault="001B7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2FD17" w14:textId="77777777" w:rsidR="00D64737" w:rsidRDefault="00D647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354B6" w14:textId="77777777" w:rsidR="00D64737" w:rsidRDefault="00D647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5EF92" w14:textId="77777777" w:rsidR="00D64737" w:rsidRDefault="00D647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12A"/>
    <w:rsid w:val="00007727"/>
    <w:rsid w:val="00017720"/>
    <w:rsid w:val="00035488"/>
    <w:rsid w:val="000D7F25"/>
    <w:rsid w:val="000E00E5"/>
    <w:rsid w:val="00173B20"/>
    <w:rsid w:val="001B7824"/>
    <w:rsid w:val="001C5C09"/>
    <w:rsid w:val="001C69FF"/>
    <w:rsid w:val="002222DB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546B1"/>
    <w:rsid w:val="00986737"/>
    <w:rsid w:val="009C4CA3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4737"/>
    <w:rsid w:val="00D665F5"/>
    <w:rsid w:val="00D7128F"/>
    <w:rsid w:val="00EA3476"/>
    <w:rsid w:val="00F16C60"/>
    <w:rsid w:val="00F6412A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FDFC0E"/>
  <w15:chartTrackingRefBased/>
  <w15:docId w15:val="{17F1C4FF-E207-495C-992B-829BD3220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2026-03-02T08:47:00Z</cp:lastPrinted>
  <dcterms:created xsi:type="dcterms:W3CDTF">2026-03-02T08:48:00Z</dcterms:created>
  <dcterms:modified xsi:type="dcterms:W3CDTF">2026-03-02T08:48:00Z</dcterms:modified>
</cp:coreProperties>
</file>