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CF28E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CF28E1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1821A9" w:rsidRPr="00CF28E1">
        <w:rPr>
          <w:rFonts w:ascii="Arial Narrow" w:eastAsia="Times New Roman" w:hAnsi="Arial Narrow" w:cs="Arial"/>
          <w:bCs/>
          <w:sz w:val="20"/>
          <w:szCs w:val="20"/>
          <w:lang w:eastAsia="pl-PL"/>
        </w:rPr>
        <w:t>6</w:t>
      </w:r>
      <w:r w:rsidRPr="00CF28E1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CF28E1" w:rsidTr="00D62E6E">
        <w:tc>
          <w:tcPr>
            <w:tcW w:w="2800" w:type="dxa"/>
          </w:tcPr>
          <w:p w:rsidR="00D62E6E" w:rsidRPr="00CF28E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F28E1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F28E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D62E6E" w:rsidRPr="00CF2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CF2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F28E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CF28E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CF28E1" w:rsidTr="00D62E6E">
        <w:tc>
          <w:tcPr>
            <w:tcW w:w="2800" w:type="dxa"/>
          </w:tcPr>
          <w:p w:rsidR="00D62E6E" w:rsidRPr="00CF28E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F28E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D62E6E" w:rsidRPr="00CF2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CF28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F28E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CF28E1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CF28E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21A9" w:rsidRPr="00CF28E1" w:rsidTr="00DF469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821A9" w:rsidRPr="00CF28E1" w:rsidRDefault="001821A9" w:rsidP="00DF469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1821A9" w:rsidRPr="00CF28E1" w:rsidRDefault="001821A9" w:rsidP="00DF469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r. poz. 1320 z późn. zm.)</w:t>
            </w: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1821A9" w:rsidRPr="00CF28E1" w:rsidRDefault="001821A9" w:rsidP="00DF469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1821A9" w:rsidRPr="00CF28E1" w:rsidRDefault="001821A9" w:rsidP="00DF469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CF28E1" w:rsidRDefault="001821A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F28E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CF28E1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CF28E1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CF28E1" w:rsidTr="00D62E6E">
        <w:tc>
          <w:tcPr>
            <w:tcW w:w="2269" w:type="dxa"/>
          </w:tcPr>
          <w:p w:rsidR="00D62E6E" w:rsidRPr="00CF28E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CF28E1" w:rsidRDefault="001821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821A9" w:rsidRPr="00CF28E1" w:rsidTr="00DF4698">
        <w:tc>
          <w:tcPr>
            <w:tcW w:w="2269" w:type="dxa"/>
          </w:tcPr>
          <w:p w:rsidR="001821A9" w:rsidRPr="00CF28E1" w:rsidRDefault="001821A9" w:rsidP="00DF46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821A9" w:rsidRPr="00CF28E1" w:rsidRDefault="001821A9" w:rsidP="00DF46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17/2026</w:t>
            </w:r>
          </w:p>
        </w:tc>
      </w:tr>
    </w:tbl>
    <w:p w:rsidR="00BC121E" w:rsidRPr="00CF28E1" w:rsidRDefault="001821A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CF28E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CF28E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CF28E1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CF28E1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CF28E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CF28E1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CF28E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CF28E1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CF28E1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CF28E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CF28E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CF28E1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CF28E1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CF28E1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CF28E1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F69A4" w:rsidRPr="00CF28E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F28E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CF28E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CF28E1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F28E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CF28E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CF28E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28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CF28E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CF28E1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CF28E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F28E1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F28E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CF28E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CF28E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CF28E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CF28E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CF28E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CF28E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p w:rsidR="00067B62" w:rsidRPr="00CF28E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F28E1" w:rsidTr="00620E37">
        <w:tc>
          <w:tcPr>
            <w:tcW w:w="2660" w:type="dxa"/>
          </w:tcPr>
          <w:p w:rsidR="00BC121E" w:rsidRPr="00CF28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CF28E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C121E" w:rsidRPr="00CF28E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C121E"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CF28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CF28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C121E" w:rsidRPr="00CF28E1" w:rsidRDefault="00844A96" w:rsidP="001821A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1821A9"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="00BC121E"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CF28E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:rsidR="00106AC7" w:rsidRPr="00CF28E1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CF28E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7F5" w:rsidRDefault="007067F5">
      <w:r>
        <w:separator/>
      </w:r>
    </w:p>
  </w:endnote>
  <w:endnote w:type="continuationSeparator" w:id="1">
    <w:p w:rsidR="007067F5" w:rsidRDefault="00706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8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8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1A9" w:rsidRDefault="001821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7F5" w:rsidRDefault="007067F5">
      <w:r>
        <w:separator/>
      </w:r>
    </w:p>
  </w:footnote>
  <w:footnote w:type="continuationSeparator" w:id="1">
    <w:p w:rsidR="007067F5" w:rsidRDefault="007067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1A9" w:rsidRDefault="001821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1A9" w:rsidRDefault="001821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1A9" w:rsidRDefault="001821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1A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821A9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67F5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CF28E1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2026-03-02T14:02:00Z</dcterms:created>
  <dcterms:modified xsi:type="dcterms:W3CDTF">2026-03-02T14:02:00Z</dcterms:modified>
</cp:coreProperties>
</file>