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F0DB" w14:textId="25849D41" w:rsidR="00906D1A" w:rsidRPr="000D5CD5" w:rsidRDefault="001E362D" w:rsidP="00F71096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0D5CD5">
        <w:rPr>
          <w:rFonts w:ascii="Arial" w:hAnsi="Arial" w:cs="Arial"/>
          <w:sz w:val="22"/>
          <w:szCs w:val="22"/>
        </w:rPr>
        <w:t>Poznań</w:t>
      </w:r>
      <w:r w:rsidR="00906D1A" w:rsidRPr="000D5CD5">
        <w:rPr>
          <w:rFonts w:ascii="Arial" w:hAnsi="Arial" w:cs="Arial"/>
          <w:sz w:val="22"/>
          <w:szCs w:val="22"/>
        </w:rPr>
        <w:t xml:space="preserve"> dnia: </w:t>
      </w:r>
      <w:r w:rsidR="007A6C57" w:rsidRPr="000D5CD5">
        <w:rPr>
          <w:rFonts w:ascii="Arial" w:hAnsi="Arial" w:cs="Arial"/>
          <w:sz w:val="22"/>
          <w:szCs w:val="22"/>
        </w:rPr>
        <w:t>202</w:t>
      </w:r>
      <w:r w:rsidR="006F169F" w:rsidRPr="000D5CD5">
        <w:rPr>
          <w:rFonts w:ascii="Arial" w:hAnsi="Arial" w:cs="Arial"/>
          <w:sz w:val="22"/>
          <w:szCs w:val="22"/>
        </w:rPr>
        <w:t>6-02-</w:t>
      </w:r>
      <w:r w:rsidR="00517034">
        <w:rPr>
          <w:rFonts w:ascii="Arial" w:hAnsi="Arial" w:cs="Arial"/>
          <w:sz w:val="22"/>
          <w:szCs w:val="22"/>
        </w:rPr>
        <w:t>24</w:t>
      </w:r>
    </w:p>
    <w:p w14:paraId="6BDBD4CD" w14:textId="77777777" w:rsidR="001E362D" w:rsidRPr="000D5CD5" w:rsidRDefault="001E362D" w:rsidP="00F71096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0D5CD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B7FB51B" w14:textId="77777777" w:rsidR="00906D1A" w:rsidRPr="000D5CD5" w:rsidRDefault="001E362D" w:rsidP="00F71096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0D5CD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D53B7BC" w14:textId="77777777" w:rsidR="00906D1A" w:rsidRPr="000D5CD5" w:rsidRDefault="001E362D" w:rsidP="00F71096">
      <w:pPr>
        <w:ind w:right="4410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>Juraszów</w:t>
      </w:r>
      <w:r w:rsidR="00906D1A" w:rsidRPr="000D5CD5">
        <w:rPr>
          <w:rFonts w:ascii="Arial" w:hAnsi="Arial" w:cs="Arial"/>
          <w:sz w:val="22"/>
          <w:szCs w:val="22"/>
        </w:rPr>
        <w:t xml:space="preserve"> </w:t>
      </w:r>
      <w:r w:rsidRPr="000D5CD5">
        <w:rPr>
          <w:rFonts w:ascii="Arial" w:hAnsi="Arial" w:cs="Arial"/>
          <w:sz w:val="22"/>
          <w:szCs w:val="22"/>
        </w:rPr>
        <w:t>7/19</w:t>
      </w:r>
    </w:p>
    <w:p w14:paraId="2FBC6291" w14:textId="77777777" w:rsidR="00906D1A" w:rsidRPr="000D5CD5" w:rsidRDefault="001E362D" w:rsidP="00F71096">
      <w:pPr>
        <w:tabs>
          <w:tab w:val="left" w:pos="5670"/>
        </w:tabs>
        <w:ind w:right="4410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>60-479</w:t>
      </w:r>
      <w:r w:rsidR="00906D1A" w:rsidRPr="000D5CD5">
        <w:rPr>
          <w:rFonts w:ascii="Arial" w:hAnsi="Arial" w:cs="Arial"/>
          <w:sz w:val="22"/>
          <w:szCs w:val="22"/>
        </w:rPr>
        <w:t xml:space="preserve"> </w:t>
      </w:r>
      <w:r w:rsidRPr="000D5CD5">
        <w:rPr>
          <w:rFonts w:ascii="Arial" w:hAnsi="Arial" w:cs="Arial"/>
          <w:sz w:val="22"/>
          <w:szCs w:val="22"/>
        </w:rPr>
        <w:t>Poznań</w:t>
      </w:r>
    </w:p>
    <w:p w14:paraId="5BF8468E" w14:textId="77777777" w:rsidR="00A151B5" w:rsidRPr="000D5CD5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0D5CD5">
        <w:rPr>
          <w:rFonts w:ascii="Arial" w:hAnsi="Arial" w:cs="Arial"/>
          <w:b/>
          <w:sz w:val="22"/>
          <w:szCs w:val="22"/>
        </w:rPr>
        <w:t>WYKONAWCY</w:t>
      </w:r>
    </w:p>
    <w:p w14:paraId="5EB792B8" w14:textId="77777777" w:rsidR="00906D1A" w:rsidRPr="000D5CD5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>ubiegający się o zamówienie</w:t>
      </w:r>
    </w:p>
    <w:p w14:paraId="7ED7EA6A" w14:textId="77777777" w:rsidR="00F71096" w:rsidRDefault="00F71096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F922A2" w14:paraId="7BC4F9A6" w14:textId="77777777" w:rsidTr="00C2214A">
        <w:tc>
          <w:tcPr>
            <w:tcW w:w="9962" w:type="dxa"/>
            <w:shd w:val="clear" w:color="auto" w:fill="F2F2F2"/>
            <w:hideMark/>
          </w:tcPr>
          <w:p w14:paraId="43849494" w14:textId="4B3E0415" w:rsidR="00906D1A" w:rsidRPr="00F922A2" w:rsidRDefault="00D6235C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II </w:t>
            </w:r>
            <w:r w:rsidR="00906D1A" w:rsidRPr="00F922A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</w:t>
            </w: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A</w:t>
            </w:r>
          </w:p>
          <w:p w14:paraId="1C26F290" w14:textId="77777777" w:rsidR="00906D1A" w:rsidRPr="00F922A2" w:rsidRDefault="00906D1A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922A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14:paraId="5044D5A5" w14:textId="64A53E4E" w:rsidR="007A6C57" w:rsidRPr="00F922A2" w:rsidRDefault="007A6C57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922A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- dotyczy zadania nr </w:t>
            </w:r>
            <w:r w:rsidR="006F169F" w:rsidRPr="00F922A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10</w:t>
            </w:r>
          </w:p>
        </w:tc>
      </w:tr>
    </w:tbl>
    <w:p w14:paraId="72096304" w14:textId="77777777" w:rsidR="00A514F0" w:rsidRDefault="00A514F0" w:rsidP="00F71096">
      <w:pPr>
        <w:jc w:val="both"/>
        <w:rPr>
          <w:rFonts w:ascii="Arial" w:eastAsia="Calibri" w:hAnsi="Arial" w:cs="Arial"/>
          <w:lang w:eastAsia="en-US"/>
        </w:rPr>
      </w:pPr>
    </w:p>
    <w:p w14:paraId="08583160" w14:textId="3AD4613F" w:rsidR="00061A5D" w:rsidRPr="000D5CD5" w:rsidRDefault="00061A5D" w:rsidP="00061A5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D5CD5">
        <w:rPr>
          <w:rFonts w:ascii="Arial" w:eastAsia="Calibri" w:hAnsi="Arial" w:cs="Arial"/>
          <w:sz w:val="22"/>
          <w:szCs w:val="22"/>
          <w:lang w:eastAsia="en-US"/>
        </w:rPr>
        <w:t xml:space="preserve">  Dotyczy </w:t>
      </w:r>
      <w:r w:rsidRPr="000D5CD5">
        <w:rPr>
          <w:rFonts w:ascii="Arial" w:hAnsi="Arial" w:cs="Arial"/>
          <w:sz w:val="22"/>
          <w:szCs w:val="22"/>
        </w:rPr>
        <w:t>postępowania o udzielenie zamówienia publicznego</w:t>
      </w:r>
      <w:r w:rsidRPr="000D5CD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F7F45" w:rsidRPr="000D5CD5" w14:paraId="28B009DF" w14:textId="77777777" w:rsidTr="00383D3C">
        <w:tc>
          <w:tcPr>
            <w:tcW w:w="2269" w:type="dxa"/>
          </w:tcPr>
          <w:p w14:paraId="36340BCE" w14:textId="77777777" w:rsidR="00BF7F45" w:rsidRPr="000D5CD5" w:rsidRDefault="00BF7F45" w:rsidP="00383D3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5B5C0BF" w14:textId="77777777" w:rsidR="00BF7F45" w:rsidRPr="000D5CD5" w:rsidRDefault="00BF7F45" w:rsidP="00383D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 xml:space="preserve">Sukcesywna dostawa materiałów opatrunkowych, </w:t>
            </w:r>
            <w:proofErr w:type="spellStart"/>
            <w:r w:rsidRPr="000D5CD5">
              <w:rPr>
                <w:rFonts w:ascii="Arial" w:hAnsi="Arial" w:cs="Arial"/>
                <w:bCs/>
                <w:sz w:val="22"/>
                <w:szCs w:val="22"/>
              </w:rPr>
              <w:t>szewnych</w:t>
            </w:r>
            <w:proofErr w:type="spellEnd"/>
            <w:r w:rsidRPr="000D5CD5">
              <w:rPr>
                <w:rFonts w:ascii="Arial" w:hAnsi="Arial" w:cs="Arial"/>
                <w:bCs/>
                <w:sz w:val="22"/>
                <w:szCs w:val="22"/>
              </w:rPr>
              <w:t xml:space="preserve"> oraz </w:t>
            </w:r>
            <w:proofErr w:type="spellStart"/>
            <w:r w:rsidRPr="000D5CD5">
              <w:rPr>
                <w:rFonts w:ascii="Arial" w:hAnsi="Arial" w:cs="Arial"/>
                <w:bCs/>
                <w:sz w:val="22"/>
                <w:szCs w:val="22"/>
              </w:rPr>
              <w:t>obłożeń</w:t>
            </w:r>
            <w:proofErr w:type="spellEnd"/>
            <w:r w:rsidRPr="000D5CD5">
              <w:rPr>
                <w:rFonts w:ascii="Arial" w:hAnsi="Arial" w:cs="Arial"/>
                <w:bCs/>
                <w:sz w:val="22"/>
                <w:szCs w:val="22"/>
              </w:rPr>
              <w:t xml:space="preserve"> operacyjnych do Szpitala Wojewódzkiego w Poznaniu</w:t>
            </w:r>
          </w:p>
        </w:tc>
      </w:tr>
      <w:tr w:rsidR="00BF7F45" w:rsidRPr="000D5CD5" w14:paraId="0CBBA997" w14:textId="77777777" w:rsidTr="00383D3C">
        <w:tc>
          <w:tcPr>
            <w:tcW w:w="2269" w:type="dxa"/>
          </w:tcPr>
          <w:p w14:paraId="0477897B" w14:textId="77777777" w:rsidR="00BF7F45" w:rsidRPr="000D5CD5" w:rsidRDefault="00BF7F45" w:rsidP="00383D3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8E1E283" w14:textId="77777777" w:rsidR="00BF7F45" w:rsidRPr="000D5CD5" w:rsidRDefault="00BF7F45" w:rsidP="00383D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SZW/DZP/148/2025</w:t>
            </w:r>
          </w:p>
        </w:tc>
      </w:tr>
    </w:tbl>
    <w:p w14:paraId="25EFE0ED" w14:textId="77777777" w:rsidR="00BF7F45" w:rsidRPr="000D5CD5" w:rsidRDefault="00BF7F45" w:rsidP="00061A5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F2819F8" w14:textId="0BAD8494" w:rsidR="006028EC" w:rsidRDefault="007A6C57" w:rsidP="00D6235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 xml:space="preserve">Zamawiający, </w:t>
      </w:r>
      <w:r w:rsidRPr="000D5CD5">
        <w:rPr>
          <w:rFonts w:ascii="Arial" w:hAnsi="Arial" w:cs="Arial"/>
          <w:b/>
          <w:sz w:val="22"/>
          <w:szCs w:val="22"/>
        </w:rPr>
        <w:t>Szpital Wojewódzki w Poznaniu, Dział Zamówień Publicznych</w:t>
      </w:r>
      <w:r w:rsidRPr="000D5CD5">
        <w:rPr>
          <w:rFonts w:ascii="Arial" w:hAnsi="Arial" w:cs="Arial"/>
          <w:sz w:val="22"/>
          <w:szCs w:val="22"/>
        </w:rPr>
        <w:t>, działając na podstawie art. 253 ust. 1 ustawy z dnia 11 września 2019r. Prawo zamówień publicznych (</w:t>
      </w:r>
      <w:proofErr w:type="spellStart"/>
      <w:r w:rsidRPr="000D5CD5">
        <w:rPr>
          <w:rFonts w:ascii="Arial" w:hAnsi="Arial" w:cs="Arial"/>
          <w:sz w:val="22"/>
          <w:szCs w:val="22"/>
        </w:rPr>
        <w:t>t.j</w:t>
      </w:r>
      <w:proofErr w:type="spellEnd"/>
      <w:r w:rsidRPr="000D5CD5">
        <w:rPr>
          <w:rFonts w:ascii="Arial" w:hAnsi="Arial" w:cs="Arial"/>
          <w:sz w:val="22"/>
          <w:szCs w:val="22"/>
        </w:rPr>
        <w:t xml:space="preserve">. Dz. U. z 2024 poz. 1320), zwanej dalej „ustawą </w:t>
      </w:r>
      <w:proofErr w:type="spellStart"/>
      <w:r w:rsidRPr="000D5CD5">
        <w:rPr>
          <w:rFonts w:ascii="Arial" w:hAnsi="Arial" w:cs="Arial"/>
          <w:sz w:val="22"/>
          <w:szCs w:val="22"/>
        </w:rPr>
        <w:t>Pzp</w:t>
      </w:r>
      <w:proofErr w:type="spellEnd"/>
      <w:r w:rsidRPr="000D5CD5">
        <w:rPr>
          <w:rFonts w:ascii="Arial" w:hAnsi="Arial" w:cs="Arial"/>
          <w:sz w:val="22"/>
          <w:szCs w:val="22"/>
        </w:rPr>
        <w:t xml:space="preserve">”, </w:t>
      </w:r>
      <w:r w:rsidR="00D6235C">
        <w:rPr>
          <w:rFonts w:ascii="Arial" w:hAnsi="Arial" w:cs="Arial"/>
          <w:sz w:val="22"/>
          <w:szCs w:val="22"/>
        </w:rPr>
        <w:t xml:space="preserve">po ponownym przeanalizowaniu ofert złożonych do zadania nr 10 </w:t>
      </w:r>
      <w:r w:rsidRPr="000D5CD5">
        <w:rPr>
          <w:rFonts w:ascii="Arial" w:hAnsi="Arial" w:cs="Arial"/>
          <w:sz w:val="22"/>
          <w:szCs w:val="22"/>
        </w:rPr>
        <w:t>informuje</w:t>
      </w:r>
      <w:r w:rsidR="000E4BE0" w:rsidRPr="000D5CD5">
        <w:rPr>
          <w:rFonts w:ascii="Arial" w:hAnsi="Arial" w:cs="Arial"/>
          <w:sz w:val="22"/>
          <w:szCs w:val="22"/>
        </w:rPr>
        <w:t xml:space="preserve"> </w:t>
      </w:r>
      <w:r w:rsidR="006028EC" w:rsidRPr="000D5CD5">
        <w:rPr>
          <w:rFonts w:ascii="Arial" w:hAnsi="Arial" w:cs="Arial"/>
          <w:sz w:val="22"/>
          <w:szCs w:val="22"/>
        </w:rPr>
        <w:t>że jako najkorzystniejsza wybrana została oferta złożona przez wykonawcę:</w:t>
      </w:r>
    </w:p>
    <w:p w14:paraId="59CEDE61" w14:textId="77777777" w:rsidR="00D6235C" w:rsidRPr="000D5CD5" w:rsidRDefault="00D6235C" w:rsidP="00D6235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395E" w:rsidRPr="000D5CD5" w14:paraId="4A88C4BD" w14:textId="77777777" w:rsidTr="00366C2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7689" w14:textId="77777777" w:rsidR="006028EC" w:rsidRPr="000D5CD5" w:rsidRDefault="006028EC" w:rsidP="006028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5CD5">
              <w:rPr>
                <w:rFonts w:ascii="Arial" w:hAnsi="Arial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D5CD5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0D5CD5">
              <w:rPr>
                <w:rFonts w:ascii="Arial" w:hAnsi="Arial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0D5CD5">
              <w:rPr>
                <w:rFonts w:ascii="Arial" w:hAnsi="Arial" w:cs="Arial"/>
                <w:b/>
                <w:sz w:val="22"/>
                <w:szCs w:val="22"/>
              </w:rPr>
              <w:t>Sp.K</w:t>
            </w:r>
            <w:proofErr w:type="spellEnd"/>
            <w:r w:rsidRPr="000D5CD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713A4EF7" w14:textId="77777777" w:rsidR="006028EC" w:rsidRPr="000D5CD5" w:rsidRDefault="006028EC" w:rsidP="006028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 xml:space="preserve">ul. Pod Borem 18 </w:t>
            </w:r>
          </w:p>
          <w:p w14:paraId="64F45AD4" w14:textId="77777777" w:rsidR="006028EC" w:rsidRPr="000D5CD5" w:rsidRDefault="006028EC" w:rsidP="006028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41-808 Zabrze</w:t>
            </w:r>
          </w:p>
          <w:p w14:paraId="0D4D7606" w14:textId="77777777" w:rsidR="006028EC" w:rsidRPr="000D5CD5" w:rsidRDefault="006028EC" w:rsidP="006028E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0D5CD5">
              <w:rPr>
                <w:rFonts w:ascii="Arial" w:hAnsi="Arial" w:cs="Arial"/>
                <w:b/>
                <w:sz w:val="22"/>
                <w:szCs w:val="22"/>
              </w:rPr>
              <w:t>46 568,95zł</w:t>
            </w:r>
            <w:r w:rsidRPr="000D5C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5C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0D5C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FB57315" w14:textId="77777777" w:rsidR="006028EC" w:rsidRPr="000D5CD5" w:rsidRDefault="006028EC" w:rsidP="006028E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5C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5C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991697E" w14:textId="1F0CE198" w:rsidR="00E6395E" w:rsidRPr="000D5CD5" w:rsidRDefault="006028EC" w:rsidP="006028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7BF068D0" w14:textId="77777777" w:rsidR="00E6395E" w:rsidRPr="00B9677B" w:rsidRDefault="00E6395E" w:rsidP="00E6395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0F1F1D1" w14:textId="77777777" w:rsidR="00E6395E" w:rsidRPr="00B9677B" w:rsidRDefault="00E6395E" w:rsidP="00E639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9677B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B9677B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E6395E" w:rsidRPr="000D5CD5" w14:paraId="20669E53" w14:textId="77777777" w:rsidTr="00366C2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CD6BB4F" w14:textId="77777777" w:rsidR="00E6395E" w:rsidRPr="000D5CD5" w:rsidRDefault="00E6395E" w:rsidP="00366C2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4DCC47B" w14:textId="77777777" w:rsidR="00E6395E" w:rsidRPr="000D5CD5" w:rsidRDefault="00E6395E" w:rsidP="00366C2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46A630D" w14:textId="77777777" w:rsidR="00E6395E" w:rsidRPr="000D5CD5" w:rsidRDefault="00E6395E" w:rsidP="00366C2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Uzasadnienie odrzucenia oferty</w:t>
            </w:r>
          </w:p>
        </w:tc>
      </w:tr>
      <w:tr w:rsidR="00E6395E" w:rsidRPr="000D5CD5" w14:paraId="09E159B7" w14:textId="77777777" w:rsidTr="00366C2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D49D43" w14:textId="0023794D" w:rsidR="00E6395E" w:rsidRPr="000D5CD5" w:rsidRDefault="00D861B7" w:rsidP="00366C2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214AFC" w14:textId="77777777" w:rsidR="00D861B7" w:rsidRPr="000D5CD5" w:rsidRDefault="00D861B7" w:rsidP="00D861B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D5CD5">
              <w:rPr>
                <w:rFonts w:ascii="Arial" w:hAnsi="Arial" w:cs="Arial"/>
                <w:b/>
                <w:sz w:val="22"/>
                <w:szCs w:val="22"/>
              </w:rPr>
              <w:t>Polmil</w:t>
            </w:r>
            <w:proofErr w:type="spellEnd"/>
            <w:r w:rsidRPr="000D5CD5">
              <w:rPr>
                <w:rFonts w:ascii="Arial" w:hAnsi="Arial" w:cs="Arial"/>
                <w:b/>
                <w:sz w:val="22"/>
                <w:szCs w:val="22"/>
              </w:rPr>
              <w:t xml:space="preserve"> Sp. z o.o., S.K.A</w:t>
            </w:r>
          </w:p>
          <w:p w14:paraId="7146756B" w14:textId="77777777" w:rsidR="00D861B7" w:rsidRPr="000D5CD5" w:rsidRDefault="00D861B7" w:rsidP="00D861B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 xml:space="preserve">Przemysłowa 8B </w:t>
            </w:r>
          </w:p>
          <w:p w14:paraId="37137BD7" w14:textId="77777777" w:rsidR="00D861B7" w:rsidRPr="000D5CD5" w:rsidRDefault="00D861B7" w:rsidP="00D861B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D5">
              <w:rPr>
                <w:rFonts w:ascii="Arial" w:hAnsi="Arial" w:cs="Arial"/>
                <w:bCs/>
                <w:sz w:val="22"/>
                <w:szCs w:val="22"/>
              </w:rPr>
              <w:t>85-758 Bydgoszcz</w:t>
            </w:r>
          </w:p>
          <w:p w14:paraId="48A6C8DF" w14:textId="17D3A302" w:rsidR="00E6395E" w:rsidRPr="000D5CD5" w:rsidRDefault="00E6395E" w:rsidP="00D861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74DCD1" w14:textId="7A0657EC" w:rsidR="00E6395E" w:rsidRPr="000D5CD5" w:rsidRDefault="00E6395E" w:rsidP="00366C28">
            <w:pPr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6028EC" w:rsidRPr="000D5CD5">
              <w:rPr>
                <w:rFonts w:ascii="Arial" w:hAnsi="Arial" w:cs="Arial"/>
                <w:sz w:val="22"/>
                <w:szCs w:val="22"/>
              </w:rPr>
              <w:t>10</w:t>
            </w:r>
            <w:r w:rsidRPr="000D5CD5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0D5CD5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0D5CD5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0D5CD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D5CD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B48148B" w14:textId="77777777" w:rsidR="00E6395E" w:rsidRPr="000D5CD5" w:rsidRDefault="00E6395E" w:rsidP="00366C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48F16F" w14:textId="77777777" w:rsidR="00E6395E" w:rsidRPr="000D5CD5" w:rsidRDefault="00E6395E" w:rsidP="00366C28">
            <w:pPr>
              <w:rPr>
                <w:rFonts w:ascii="Arial" w:hAnsi="Arial" w:cs="Arial"/>
                <w:sz w:val="22"/>
                <w:szCs w:val="22"/>
              </w:rPr>
            </w:pPr>
            <w:r w:rsidRPr="000D5CD5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B7FC5CB" w14:textId="77777777" w:rsidR="00E6395E" w:rsidRDefault="00E6395E" w:rsidP="00366C2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5CD5">
              <w:rPr>
                <w:rFonts w:ascii="Arial" w:hAnsi="Arial" w:cs="Arial"/>
                <w:color w:val="000000"/>
                <w:sz w:val="22"/>
                <w:szCs w:val="22"/>
              </w:rPr>
              <w:t xml:space="preserve">Zamawiający w poz. </w:t>
            </w:r>
            <w:r w:rsidR="000D5CD5">
              <w:rPr>
                <w:rFonts w:ascii="Arial" w:hAnsi="Arial" w:cs="Arial"/>
                <w:color w:val="000000"/>
                <w:sz w:val="22"/>
                <w:szCs w:val="22"/>
              </w:rPr>
              <w:t>2-3</w:t>
            </w:r>
            <w:r w:rsidRPr="000D5CD5">
              <w:rPr>
                <w:rFonts w:ascii="Arial" w:hAnsi="Arial" w:cs="Arial"/>
                <w:color w:val="000000"/>
                <w:sz w:val="22"/>
                <w:szCs w:val="22"/>
              </w:rPr>
              <w:t xml:space="preserve"> wymagał </w:t>
            </w:r>
            <w:r w:rsidR="000D5CD5">
              <w:rPr>
                <w:rFonts w:ascii="Arial" w:hAnsi="Arial" w:cs="Arial"/>
                <w:color w:val="000000"/>
                <w:sz w:val="22"/>
                <w:szCs w:val="22"/>
              </w:rPr>
              <w:t>gazy jałowej sterylizowanej parą wodną</w:t>
            </w:r>
            <w:r w:rsidRPr="000D5CD5">
              <w:rPr>
                <w:rFonts w:ascii="Arial" w:hAnsi="Arial" w:cs="Arial"/>
                <w:color w:val="000000"/>
                <w:sz w:val="22"/>
                <w:szCs w:val="22"/>
              </w:rPr>
              <w:t xml:space="preserve">, a Wykonawca przedstawił </w:t>
            </w:r>
            <w:r w:rsidR="00F922A2">
              <w:rPr>
                <w:rFonts w:ascii="Arial" w:hAnsi="Arial" w:cs="Arial"/>
                <w:color w:val="000000"/>
                <w:sz w:val="22"/>
                <w:szCs w:val="22"/>
              </w:rPr>
              <w:t>inny sposób sterylizacji</w:t>
            </w:r>
            <w:r w:rsidRPr="000D5CD5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4632078" w14:textId="6C36C59A" w:rsidR="00F922A2" w:rsidRPr="00F922A2" w:rsidRDefault="008A785F" w:rsidP="00366C2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85F">
              <w:rPr>
                <w:rFonts w:ascii="Arial" w:hAnsi="Arial" w:cs="Arial"/>
                <w:color w:val="000000"/>
                <w:sz w:val="22"/>
                <w:szCs w:val="22"/>
              </w:rPr>
              <w:t>Zamawiający w poz. 3 i 4 zaoferowała ten sam produkt tj. gazę bawełnianą sterylną o czym świadczy ten sam nr katalogowy podany w obu pozycjach, natomiast w pozycji 4 Zamawiający wymagał zaoferowania gazy niejałowej oraz na etapie odpowiedzi na pytania nie dopuścił zaoferowania w pozycji 4 gazy jałowej.</w:t>
            </w:r>
          </w:p>
        </w:tc>
      </w:tr>
    </w:tbl>
    <w:p w14:paraId="253B64D9" w14:textId="77777777" w:rsidR="00E6395E" w:rsidRPr="00B9677B" w:rsidRDefault="00E6395E" w:rsidP="00E6395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12DA692" w14:textId="77777777" w:rsidR="009F0E5C" w:rsidRPr="000D5CD5" w:rsidRDefault="009F0E5C" w:rsidP="00F71096">
      <w:pPr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0D5CD5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1F5BEF2E" w14:textId="77777777" w:rsidR="00F960D7" w:rsidRPr="000D5CD5" w:rsidRDefault="00A029B8" w:rsidP="00F71096">
      <w:pPr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>U</w:t>
      </w:r>
      <w:r w:rsidR="00F960D7" w:rsidRPr="000D5CD5">
        <w:rPr>
          <w:rFonts w:ascii="Arial" w:hAnsi="Arial" w:cs="Arial"/>
          <w:sz w:val="22"/>
          <w:szCs w:val="22"/>
        </w:rPr>
        <w:t>mowa w sp</w:t>
      </w:r>
      <w:r w:rsidR="004C3459" w:rsidRPr="000D5CD5">
        <w:rPr>
          <w:rFonts w:ascii="Arial" w:hAnsi="Arial" w:cs="Arial"/>
          <w:sz w:val="22"/>
          <w:szCs w:val="22"/>
        </w:rPr>
        <w:t>r</w:t>
      </w:r>
      <w:r w:rsidR="00F960D7" w:rsidRPr="000D5CD5">
        <w:rPr>
          <w:rFonts w:ascii="Arial" w:hAnsi="Arial" w:cs="Arial"/>
          <w:sz w:val="22"/>
          <w:szCs w:val="22"/>
        </w:rPr>
        <w:t>awie zamówienia publicznego</w:t>
      </w:r>
      <w:r w:rsidR="00D8427E" w:rsidRPr="000D5CD5">
        <w:rPr>
          <w:rFonts w:ascii="Arial" w:hAnsi="Arial" w:cs="Arial"/>
          <w:sz w:val="22"/>
          <w:szCs w:val="22"/>
        </w:rPr>
        <w:t xml:space="preserve">, zgodnie z art. </w:t>
      </w:r>
      <w:r w:rsidR="009F18DC" w:rsidRPr="000D5CD5">
        <w:rPr>
          <w:rFonts w:ascii="Arial" w:hAnsi="Arial" w:cs="Arial"/>
          <w:sz w:val="22"/>
          <w:szCs w:val="22"/>
        </w:rPr>
        <w:t>308</w:t>
      </w:r>
      <w:r w:rsidR="00D8427E" w:rsidRPr="000D5CD5">
        <w:rPr>
          <w:rFonts w:ascii="Arial" w:hAnsi="Arial" w:cs="Arial"/>
          <w:sz w:val="22"/>
          <w:szCs w:val="22"/>
        </w:rPr>
        <w:t xml:space="preserve"> ust. </w:t>
      </w:r>
      <w:r w:rsidR="009F18DC" w:rsidRPr="000D5CD5">
        <w:rPr>
          <w:rFonts w:ascii="Arial" w:hAnsi="Arial" w:cs="Arial"/>
          <w:sz w:val="22"/>
          <w:szCs w:val="22"/>
        </w:rPr>
        <w:t>2</w:t>
      </w:r>
      <w:r w:rsidR="00D8427E" w:rsidRPr="000D5CD5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="00D8427E" w:rsidRPr="000D5CD5">
        <w:rPr>
          <w:rFonts w:ascii="Arial" w:hAnsi="Arial" w:cs="Arial"/>
          <w:sz w:val="22"/>
          <w:szCs w:val="22"/>
        </w:rPr>
        <w:t>Pzp</w:t>
      </w:r>
      <w:proofErr w:type="spellEnd"/>
      <w:r w:rsidR="00D8427E" w:rsidRPr="000D5CD5">
        <w:rPr>
          <w:rFonts w:ascii="Arial" w:hAnsi="Arial" w:cs="Arial"/>
          <w:sz w:val="22"/>
          <w:szCs w:val="22"/>
        </w:rPr>
        <w:t>,</w:t>
      </w:r>
      <w:r w:rsidRPr="000D5CD5">
        <w:rPr>
          <w:rFonts w:ascii="Arial" w:hAnsi="Arial" w:cs="Arial"/>
          <w:sz w:val="22"/>
          <w:szCs w:val="22"/>
        </w:rPr>
        <w:t xml:space="preserve"> zostanie</w:t>
      </w:r>
      <w:r w:rsidR="00F960D7" w:rsidRPr="000D5CD5">
        <w:rPr>
          <w:rFonts w:ascii="Arial" w:hAnsi="Arial" w:cs="Arial"/>
          <w:sz w:val="22"/>
          <w:szCs w:val="22"/>
        </w:rPr>
        <w:t xml:space="preserve"> zawarta,</w:t>
      </w:r>
      <w:r w:rsidRPr="000D5CD5">
        <w:rPr>
          <w:rFonts w:ascii="Arial" w:hAnsi="Arial" w:cs="Arial"/>
          <w:sz w:val="22"/>
          <w:szCs w:val="22"/>
        </w:rPr>
        <w:t xml:space="preserve"> </w:t>
      </w:r>
      <w:r w:rsidR="00F960D7" w:rsidRPr="000D5CD5">
        <w:rPr>
          <w:rFonts w:ascii="Arial" w:hAnsi="Arial" w:cs="Arial"/>
          <w:sz w:val="22"/>
          <w:szCs w:val="22"/>
        </w:rPr>
        <w:t xml:space="preserve">z </w:t>
      </w:r>
      <w:r w:rsidRPr="000D5CD5">
        <w:rPr>
          <w:rFonts w:ascii="Arial" w:hAnsi="Arial" w:cs="Arial"/>
          <w:sz w:val="22"/>
          <w:szCs w:val="22"/>
        </w:rPr>
        <w:t xml:space="preserve">uwzględnieniem art. 577 ustawy </w:t>
      </w:r>
      <w:proofErr w:type="spellStart"/>
      <w:r w:rsidRPr="000D5CD5">
        <w:rPr>
          <w:rFonts w:ascii="Arial" w:hAnsi="Arial" w:cs="Arial"/>
          <w:sz w:val="22"/>
          <w:szCs w:val="22"/>
        </w:rPr>
        <w:t>Pzp</w:t>
      </w:r>
      <w:proofErr w:type="spellEnd"/>
      <w:r w:rsidRPr="000D5CD5">
        <w:rPr>
          <w:rFonts w:ascii="Arial" w:hAnsi="Arial" w:cs="Arial"/>
          <w:sz w:val="22"/>
          <w:szCs w:val="22"/>
        </w:rPr>
        <w:t xml:space="preserve">, </w:t>
      </w:r>
      <w:r w:rsidR="00F960D7" w:rsidRPr="000D5CD5">
        <w:rPr>
          <w:rFonts w:ascii="Arial" w:hAnsi="Arial" w:cs="Arial"/>
          <w:sz w:val="22"/>
          <w:szCs w:val="22"/>
        </w:rPr>
        <w:t>w terminie</w:t>
      </w:r>
      <w:r w:rsidR="00D8427E" w:rsidRPr="000D5CD5">
        <w:rPr>
          <w:rFonts w:ascii="Arial" w:hAnsi="Arial" w:cs="Arial"/>
          <w:sz w:val="22"/>
          <w:szCs w:val="22"/>
        </w:rPr>
        <w:t xml:space="preserve"> </w:t>
      </w:r>
      <w:r w:rsidR="001E362D" w:rsidRPr="000D5CD5">
        <w:rPr>
          <w:rFonts w:ascii="Arial" w:hAnsi="Arial" w:cs="Arial"/>
          <w:sz w:val="22"/>
          <w:szCs w:val="22"/>
        </w:rPr>
        <w:t>nie krótszym niż 5 dni od dnia przesłania niniejszej informacji o wyborze najkorzystniejszej oferty.</w:t>
      </w:r>
    </w:p>
    <w:p w14:paraId="24F37DC5" w14:textId="77777777" w:rsidR="00F960D7" w:rsidRPr="000D5CD5" w:rsidRDefault="00D8427E" w:rsidP="00F71096">
      <w:pPr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 xml:space="preserve">Umowa </w:t>
      </w:r>
      <w:r w:rsidR="00F960D7" w:rsidRPr="000D5CD5">
        <w:rPr>
          <w:rFonts w:ascii="Arial" w:hAnsi="Arial" w:cs="Arial"/>
          <w:sz w:val="22"/>
          <w:szCs w:val="22"/>
        </w:rPr>
        <w:t>w sprawie zamówienia publicznego</w:t>
      </w:r>
      <w:r w:rsidRPr="000D5CD5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0D5CD5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0D5CD5">
        <w:rPr>
          <w:rFonts w:ascii="Arial" w:hAnsi="Arial" w:cs="Arial"/>
          <w:sz w:val="22"/>
          <w:szCs w:val="22"/>
        </w:rPr>
        <w:t xml:space="preserve">art. </w:t>
      </w:r>
      <w:r w:rsidR="009F18DC" w:rsidRPr="000D5CD5">
        <w:rPr>
          <w:rFonts w:ascii="Arial" w:hAnsi="Arial" w:cs="Arial"/>
          <w:sz w:val="22"/>
          <w:szCs w:val="22"/>
        </w:rPr>
        <w:t>308</w:t>
      </w:r>
      <w:r w:rsidR="00F960D7" w:rsidRPr="000D5CD5">
        <w:rPr>
          <w:rFonts w:ascii="Arial" w:hAnsi="Arial" w:cs="Arial"/>
          <w:sz w:val="22"/>
          <w:szCs w:val="22"/>
        </w:rPr>
        <w:t xml:space="preserve"> ust. </w:t>
      </w:r>
      <w:r w:rsidR="009F18DC" w:rsidRPr="000D5CD5">
        <w:rPr>
          <w:rFonts w:ascii="Arial" w:hAnsi="Arial" w:cs="Arial"/>
          <w:sz w:val="22"/>
          <w:szCs w:val="22"/>
        </w:rPr>
        <w:t>3</w:t>
      </w:r>
      <w:r w:rsidR="00F960D7" w:rsidRPr="000D5CD5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="00F960D7" w:rsidRPr="000D5CD5">
        <w:rPr>
          <w:rFonts w:ascii="Arial" w:hAnsi="Arial" w:cs="Arial"/>
          <w:sz w:val="22"/>
          <w:szCs w:val="22"/>
        </w:rPr>
        <w:t>P</w:t>
      </w:r>
      <w:r w:rsidR="004657DA" w:rsidRPr="000D5CD5">
        <w:rPr>
          <w:rFonts w:ascii="Arial" w:hAnsi="Arial" w:cs="Arial"/>
          <w:sz w:val="22"/>
          <w:szCs w:val="22"/>
        </w:rPr>
        <w:t>zp</w:t>
      </w:r>
      <w:proofErr w:type="spellEnd"/>
      <w:r w:rsidR="00F960D7" w:rsidRPr="000D5CD5">
        <w:rPr>
          <w:rFonts w:ascii="Arial" w:hAnsi="Arial" w:cs="Arial"/>
          <w:sz w:val="22"/>
          <w:szCs w:val="22"/>
        </w:rPr>
        <w:t>.</w:t>
      </w:r>
    </w:p>
    <w:p w14:paraId="7A7E9376" w14:textId="77777777" w:rsidR="008A785F" w:rsidRDefault="008A785F" w:rsidP="00F7109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6D286C3" w14:textId="77777777" w:rsidR="00D6235C" w:rsidRDefault="00D6235C" w:rsidP="00F7109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6976FF3" w14:textId="77777777" w:rsidR="00D6235C" w:rsidRDefault="00D6235C" w:rsidP="00F7109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C2CC20A" w14:textId="7588A7BA" w:rsidR="00906D1A" w:rsidRPr="000D5CD5" w:rsidRDefault="00906D1A" w:rsidP="00F7109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D5CD5">
        <w:rPr>
          <w:rFonts w:ascii="Arial" w:hAnsi="Arial" w:cs="Arial"/>
          <w:b/>
          <w:bCs/>
          <w:sz w:val="22"/>
          <w:szCs w:val="22"/>
        </w:rPr>
        <w:lastRenderedPageBreak/>
        <w:t>Pouczenie</w:t>
      </w:r>
    </w:p>
    <w:p w14:paraId="4C1CBA72" w14:textId="77777777" w:rsidR="00906D1A" w:rsidRPr="000D5CD5" w:rsidRDefault="00906D1A" w:rsidP="00F71096">
      <w:pPr>
        <w:jc w:val="both"/>
        <w:rPr>
          <w:rFonts w:ascii="Arial" w:hAnsi="Arial" w:cs="Arial"/>
          <w:sz w:val="22"/>
          <w:szCs w:val="22"/>
        </w:rPr>
      </w:pPr>
      <w:r w:rsidRPr="000D5CD5">
        <w:rPr>
          <w:rFonts w:ascii="Arial" w:hAnsi="Arial" w:cs="Arial"/>
          <w:sz w:val="22"/>
          <w:szCs w:val="22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0D5CD5">
        <w:rPr>
          <w:rFonts w:ascii="Arial" w:hAnsi="Arial" w:cs="Arial"/>
          <w:sz w:val="22"/>
          <w:szCs w:val="22"/>
        </w:rPr>
        <w:t>Pzp</w:t>
      </w:r>
      <w:proofErr w:type="spellEnd"/>
      <w:r w:rsidRPr="000D5CD5">
        <w:rPr>
          <w:rFonts w:ascii="Arial" w:hAnsi="Arial" w:cs="Arial"/>
          <w:sz w:val="22"/>
          <w:szCs w:val="22"/>
        </w:rPr>
        <w:t>.</w:t>
      </w:r>
    </w:p>
    <w:p w14:paraId="513CB518" w14:textId="77777777" w:rsidR="008A785F" w:rsidRDefault="008A785F" w:rsidP="00F71096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052985D4" w14:textId="64EC1DB6" w:rsidR="00906D1A" w:rsidRDefault="00906D1A" w:rsidP="00F71096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D5CD5">
        <w:rPr>
          <w:rFonts w:ascii="Arial" w:hAnsi="Arial" w:cs="Arial"/>
          <w:i/>
          <w:sz w:val="22"/>
          <w:szCs w:val="22"/>
        </w:rPr>
        <w:t>Zamawiający</w:t>
      </w:r>
      <w:bookmarkEnd w:id="0"/>
    </w:p>
    <w:p w14:paraId="00221C72" w14:textId="77777777" w:rsidR="00D6235C" w:rsidRDefault="00D6235C" w:rsidP="00F71096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1055BF1" w14:textId="77777777" w:rsidR="00F74973" w:rsidRPr="00F74973" w:rsidRDefault="00F74973" w:rsidP="00F74973">
      <w:pPr>
        <w:pStyle w:val="Tekstpodstawowy"/>
        <w:jc w:val="right"/>
        <w:rPr>
          <w:rFonts w:ascii="Arial" w:hAnsi="Arial" w:cs="Arial"/>
          <w:i/>
          <w:sz w:val="20"/>
        </w:rPr>
      </w:pPr>
      <w:r w:rsidRPr="00F74973">
        <w:rPr>
          <w:rFonts w:ascii="Arial" w:hAnsi="Arial" w:cs="Arial"/>
          <w:i/>
          <w:sz w:val="20"/>
        </w:rPr>
        <w:t>/-/ Dyrektor Szpitala Wojewódzkiego w Poznaniu</w:t>
      </w:r>
    </w:p>
    <w:p w14:paraId="15A4F7EE" w14:textId="77777777" w:rsidR="00F74973" w:rsidRPr="00F74973" w:rsidRDefault="00F74973" w:rsidP="00F74973">
      <w:pPr>
        <w:pStyle w:val="Tekstpodstawowy"/>
        <w:jc w:val="right"/>
        <w:rPr>
          <w:rFonts w:ascii="Arial" w:hAnsi="Arial" w:cs="Arial"/>
          <w:i/>
          <w:sz w:val="20"/>
        </w:rPr>
      </w:pPr>
      <w:r w:rsidRPr="00F74973">
        <w:rPr>
          <w:rFonts w:ascii="Arial" w:hAnsi="Arial" w:cs="Arial"/>
          <w:i/>
          <w:sz w:val="20"/>
        </w:rPr>
        <w:t xml:space="preserve">                     dr hab. n.med. – prof. UZ </w:t>
      </w:r>
    </w:p>
    <w:p w14:paraId="1001CB09" w14:textId="74C834F5" w:rsidR="00D6235C" w:rsidRPr="000D5CD5" w:rsidRDefault="00F74973" w:rsidP="00F74973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F74973">
        <w:rPr>
          <w:rFonts w:ascii="Arial" w:hAnsi="Arial" w:cs="Arial"/>
          <w:i/>
          <w:sz w:val="20"/>
        </w:rPr>
        <w:t xml:space="preserve">Dawid Murawa                                                                                    </w:t>
      </w:r>
    </w:p>
    <w:sectPr w:rsidR="00D6235C" w:rsidRPr="000D5CD5" w:rsidSect="00E37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094C5" w14:textId="77777777" w:rsidR="000F485F" w:rsidRDefault="000F485F">
      <w:r>
        <w:separator/>
      </w:r>
    </w:p>
  </w:endnote>
  <w:endnote w:type="continuationSeparator" w:id="0">
    <w:p w14:paraId="4490E052" w14:textId="77777777" w:rsidR="000F485F" w:rsidRDefault="000F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7E83E" w14:textId="77777777" w:rsidR="001E362D" w:rsidRDefault="001E3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620A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D9FBB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913A0" w14:textId="77777777" w:rsidR="001E362D" w:rsidRDefault="001E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D613A" w14:textId="77777777" w:rsidR="000F485F" w:rsidRDefault="000F485F">
      <w:r>
        <w:separator/>
      </w:r>
    </w:p>
  </w:footnote>
  <w:footnote w:type="continuationSeparator" w:id="0">
    <w:p w14:paraId="448F4FDA" w14:textId="77777777" w:rsidR="000F485F" w:rsidRDefault="000F4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DFEE" w14:textId="77777777" w:rsidR="001E362D" w:rsidRDefault="001E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2588" w14:textId="77777777" w:rsidR="001E362D" w:rsidRDefault="001E3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6BCC" w14:textId="77777777" w:rsidR="001E362D" w:rsidRDefault="001E3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EC"/>
    <w:rsid w:val="00022322"/>
    <w:rsid w:val="00042497"/>
    <w:rsid w:val="00061A5D"/>
    <w:rsid w:val="000660E2"/>
    <w:rsid w:val="00074D88"/>
    <w:rsid w:val="00084AEF"/>
    <w:rsid w:val="000C1E6F"/>
    <w:rsid w:val="000C4D70"/>
    <w:rsid w:val="000D5CD5"/>
    <w:rsid w:val="000E4BE0"/>
    <w:rsid w:val="000E4E56"/>
    <w:rsid w:val="000F485F"/>
    <w:rsid w:val="0013291B"/>
    <w:rsid w:val="00150EE5"/>
    <w:rsid w:val="001A1468"/>
    <w:rsid w:val="001B7815"/>
    <w:rsid w:val="001E362D"/>
    <w:rsid w:val="002B1E4F"/>
    <w:rsid w:val="002B6761"/>
    <w:rsid w:val="00337CEC"/>
    <w:rsid w:val="00342DB1"/>
    <w:rsid w:val="00343F70"/>
    <w:rsid w:val="003445A0"/>
    <w:rsid w:val="00353D8C"/>
    <w:rsid w:val="00356D2C"/>
    <w:rsid w:val="003755B0"/>
    <w:rsid w:val="003A0AFC"/>
    <w:rsid w:val="003D611C"/>
    <w:rsid w:val="003E018C"/>
    <w:rsid w:val="00431C0B"/>
    <w:rsid w:val="00437CAD"/>
    <w:rsid w:val="004657DA"/>
    <w:rsid w:val="004B2665"/>
    <w:rsid w:val="004C3459"/>
    <w:rsid w:val="004E324A"/>
    <w:rsid w:val="004E7234"/>
    <w:rsid w:val="00517034"/>
    <w:rsid w:val="0054734E"/>
    <w:rsid w:val="005918B6"/>
    <w:rsid w:val="00596FD7"/>
    <w:rsid w:val="005E5BFF"/>
    <w:rsid w:val="006028EC"/>
    <w:rsid w:val="00607F9B"/>
    <w:rsid w:val="00627246"/>
    <w:rsid w:val="00644DCB"/>
    <w:rsid w:val="00651719"/>
    <w:rsid w:val="00657C1E"/>
    <w:rsid w:val="006942D1"/>
    <w:rsid w:val="006E3089"/>
    <w:rsid w:val="006F169F"/>
    <w:rsid w:val="007068EC"/>
    <w:rsid w:val="00712C39"/>
    <w:rsid w:val="00752FFB"/>
    <w:rsid w:val="00756CDA"/>
    <w:rsid w:val="007806B8"/>
    <w:rsid w:val="007A6C57"/>
    <w:rsid w:val="007D0A8A"/>
    <w:rsid w:val="007E2ACC"/>
    <w:rsid w:val="007E68C5"/>
    <w:rsid w:val="007E7BC5"/>
    <w:rsid w:val="00810FD3"/>
    <w:rsid w:val="00832144"/>
    <w:rsid w:val="008567C7"/>
    <w:rsid w:val="008642B3"/>
    <w:rsid w:val="008A6C10"/>
    <w:rsid w:val="008A785F"/>
    <w:rsid w:val="008E5102"/>
    <w:rsid w:val="00906D1A"/>
    <w:rsid w:val="00915B9E"/>
    <w:rsid w:val="00952256"/>
    <w:rsid w:val="0095562E"/>
    <w:rsid w:val="00975770"/>
    <w:rsid w:val="0097748A"/>
    <w:rsid w:val="009902AA"/>
    <w:rsid w:val="009C4041"/>
    <w:rsid w:val="009C6A38"/>
    <w:rsid w:val="009D7038"/>
    <w:rsid w:val="009F0E5C"/>
    <w:rsid w:val="009F18DC"/>
    <w:rsid w:val="00A00EC7"/>
    <w:rsid w:val="00A02579"/>
    <w:rsid w:val="00A029B8"/>
    <w:rsid w:val="00A151B5"/>
    <w:rsid w:val="00A514F0"/>
    <w:rsid w:val="00AA02AC"/>
    <w:rsid w:val="00AB1E04"/>
    <w:rsid w:val="00AC56AD"/>
    <w:rsid w:val="00B32D12"/>
    <w:rsid w:val="00B464D3"/>
    <w:rsid w:val="00B8185B"/>
    <w:rsid w:val="00BD2174"/>
    <w:rsid w:val="00BE5A50"/>
    <w:rsid w:val="00BF7F45"/>
    <w:rsid w:val="00C2214A"/>
    <w:rsid w:val="00C423DD"/>
    <w:rsid w:val="00C60D7B"/>
    <w:rsid w:val="00C65E53"/>
    <w:rsid w:val="00C7707B"/>
    <w:rsid w:val="00CA0B33"/>
    <w:rsid w:val="00CA3511"/>
    <w:rsid w:val="00CE0F3F"/>
    <w:rsid w:val="00CF04D7"/>
    <w:rsid w:val="00D01E5B"/>
    <w:rsid w:val="00D04203"/>
    <w:rsid w:val="00D065FE"/>
    <w:rsid w:val="00D26ED6"/>
    <w:rsid w:val="00D35A19"/>
    <w:rsid w:val="00D42C90"/>
    <w:rsid w:val="00D6235C"/>
    <w:rsid w:val="00D762CB"/>
    <w:rsid w:val="00D8427E"/>
    <w:rsid w:val="00D861B7"/>
    <w:rsid w:val="00DA1DDD"/>
    <w:rsid w:val="00DA4EC6"/>
    <w:rsid w:val="00DD3585"/>
    <w:rsid w:val="00E30B2D"/>
    <w:rsid w:val="00E374EC"/>
    <w:rsid w:val="00E407E4"/>
    <w:rsid w:val="00E428E9"/>
    <w:rsid w:val="00E62859"/>
    <w:rsid w:val="00E6395E"/>
    <w:rsid w:val="00E85D70"/>
    <w:rsid w:val="00EF318B"/>
    <w:rsid w:val="00F2204B"/>
    <w:rsid w:val="00F33C66"/>
    <w:rsid w:val="00F71096"/>
    <w:rsid w:val="00F74973"/>
    <w:rsid w:val="00F922A2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B8A68"/>
  <w15:chartTrackingRefBased/>
  <w15:docId w15:val="{55A5A7B6-B55E-455F-BFFB-C0704186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D3585"/>
    <w:rPr>
      <w:sz w:val="24"/>
    </w:rPr>
  </w:style>
  <w:style w:type="character" w:customStyle="1" w:styleId="NagwekZnak">
    <w:name w:val="Nagłówek Znak"/>
    <w:link w:val="Nagwek"/>
    <w:rsid w:val="007A6C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23</cp:revision>
  <cp:lastPrinted>2026-02-24T11:45:00Z</cp:lastPrinted>
  <dcterms:created xsi:type="dcterms:W3CDTF">2024-02-27T10:44:00Z</dcterms:created>
  <dcterms:modified xsi:type="dcterms:W3CDTF">2026-03-03T06:56:00Z</dcterms:modified>
</cp:coreProperties>
</file>