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1FECDE2E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251EBF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5DD7C37C" w:rsidR="00EB5703" w:rsidRPr="00EB5703" w:rsidRDefault="00251EBF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Sprzęt </w:t>
            </w:r>
            <w:r w:rsidR="00F53927">
              <w:rPr>
                <w:rFonts w:ascii="Times New Roman" w:eastAsia="Times New Roman" w:hAnsi="Times New Roman"/>
                <w:b/>
                <w:bCs/>
                <w:lang w:eastAsia="pl-PL"/>
              </w:rPr>
              <w:t>Specjalistyczny dla Bloku Operacyjnego</w:t>
            </w:r>
            <w:r w:rsidR="00EB5703" w:rsidRPr="00EB5703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26C6C62E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F53927">
              <w:rPr>
                <w:rFonts w:ascii="Times New Roman" w:eastAsia="Times New Roman" w:hAnsi="Times New Roman"/>
                <w:bCs/>
                <w:lang w:eastAsia="pl-PL"/>
              </w:rPr>
              <w:t>19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F53927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F53927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lastRenderedPageBreak/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4201"/>
    <w:rsid w:val="00E37A20"/>
    <w:rsid w:val="00EB5703"/>
    <w:rsid w:val="00EB5766"/>
    <w:rsid w:val="00EC667E"/>
    <w:rsid w:val="00F361DD"/>
    <w:rsid w:val="00F46593"/>
    <w:rsid w:val="00F53927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213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8</cp:revision>
  <cp:lastPrinted>2010-01-07T09:39:00Z</cp:lastPrinted>
  <dcterms:created xsi:type="dcterms:W3CDTF">2025-03-10T08:55:00Z</dcterms:created>
  <dcterms:modified xsi:type="dcterms:W3CDTF">2026-03-03T10:45:00Z</dcterms:modified>
</cp:coreProperties>
</file>