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E9DBC" w14:textId="42A7A451" w:rsidR="00B95C96" w:rsidRPr="00C81E6B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C81E6B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523D84">
        <w:rPr>
          <w:rFonts w:ascii="Arial Black" w:hAnsi="Arial Black" w:cs="Arial"/>
          <w:bCs/>
          <w:i w:val="0"/>
          <w:sz w:val="20"/>
        </w:rPr>
        <w:t>7</w:t>
      </w:r>
      <w:r w:rsidRPr="00C81E6B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49962DA2" w14:textId="77777777" w:rsidR="00B95C96" w:rsidRPr="00C81E6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C81E6B">
        <w:rPr>
          <w:rFonts w:ascii="Arial Narrow" w:hAnsi="Arial Narrow" w:cs="Arial"/>
          <w:b/>
          <w:sz w:val="20"/>
          <w:szCs w:val="20"/>
        </w:rPr>
        <w:t>Zamawiający:</w:t>
      </w:r>
    </w:p>
    <w:p w14:paraId="21616EE7" w14:textId="3D067895" w:rsidR="00B95C96" w:rsidRPr="00C81E6B" w:rsidRDefault="00846F7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31E85F99" w14:textId="322647FF" w:rsidR="00B95C96" w:rsidRPr="00C81E6B" w:rsidRDefault="00846F7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>ul. Powstańców Warszawy</w:t>
      </w:r>
      <w:r w:rsidR="00B95C96" w:rsidRPr="00C81E6B">
        <w:rPr>
          <w:rFonts w:ascii="Arial Narrow" w:hAnsi="Arial Narrow" w:cs="Arial"/>
          <w:sz w:val="20"/>
          <w:szCs w:val="20"/>
        </w:rPr>
        <w:t xml:space="preserve"> </w:t>
      </w:r>
      <w:r w:rsidRPr="00C81E6B">
        <w:rPr>
          <w:rFonts w:ascii="Arial Narrow" w:hAnsi="Arial Narrow" w:cs="Arial"/>
          <w:sz w:val="20"/>
          <w:szCs w:val="20"/>
        </w:rPr>
        <w:t>5</w:t>
      </w:r>
      <w:r w:rsidR="00B95C96" w:rsidRPr="00C81E6B">
        <w:rPr>
          <w:rFonts w:ascii="Arial Narrow" w:hAnsi="Arial Narrow" w:cs="Arial"/>
          <w:sz w:val="20"/>
          <w:szCs w:val="20"/>
        </w:rPr>
        <w:t xml:space="preserve"> </w:t>
      </w:r>
    </w:p>
    <w:p w14:paraId="3AA83597" w14:textId="4EA3B8CC" w:rsidR="00B95C96" w:rsidRPr="00C81E6B" w:rsidRDefault="00846F7F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>85-681</w:t>
      </w:r>
      <w:r w:rsidR="00B95C96" w:rsidRPr="00C81E6B">
        <w:rPr>
          <w:rFonts w:ascii="Arial Narrow" w:hAnsi="Arial Narrow" w:cs="Arial"/>
          <w:sz w:val="20"/>
          <w:szCs w:val="20"/>
        </w:rPr>
        <w:t xml:space="preserve"> </w:t>
      </w:r>
      <w:r w:rsidRPr="00C81E6B">
        <w:rPr>
          <w:rFonts w:ascii="Arial Narrow" w:hAnsi="Arial Narrow" w:cs="Arial"/>
          <w:sz w:val="20"/>
          <w:szCs w:val="20"/>
        </w:rPr>
        <w:t>Bydgoszcz</w:t>
      </w:r>
    </w:p>
    <w:p w14:paraId="621CC6DB" w14:textId="77777777" w:rsidR="00B95C96" w:rsidRPr="00C81E6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C81E6B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0505BA12" w14:textId="77777777" w:rsidR="00B95C96" w:rsidRPr="00C81E6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C81E6B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47BFF757" w14:textId="77777777" w:rsidR="00B95C96" w:rsidRPr="00C81E6B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81E6B" w14:paraId="4F57268D" w14:textId="77777777" w:rsidTr="006C3667">
        <w:tc>
          <w:tcPr>
            <w:tcW w:w="2800" w:type="dxa"/>
          </w:tcPr>
          <w:p w14:paraId="2A80A44A" w14:textId="77777777" w:rsidR="00B95C96" w:rsidRPr="00C81E6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81E6B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C81E6B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42B8300" w14:textId="77777777" w:rsidR="00B95C96" w:rsidRPr="00C81E6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44D61DB" w14:textId="77777777" w:rsidR="00B95C96" w:rsidRPr="00C81E6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AFD3A5" w14:textId="77777777" w:rsidR="00B95C96" w:rsidRPr="00C81E6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C81E6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C81E6B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C81E6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C81E6B" w14:paraId="40636F2A" w14:textId="77777777" w:rsidTr="006C3667">
        <w:tc>
          <w:tcPr>
            <w:tcW w:w="2800" w:type="dxa"/>
          </w:tcPr>
          <w:p w14:paraId="5D6EBF3F" w14:textId="77777777" w:rsidR="00B95C96" w:rsidRPr="00C81E6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81E6B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CABAD6C" w14:textId="77777777" w:rsidR="00B95C96" w:rsidRPr="00C81E6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1290AC2" w14:textId="77777777" w:rsidR="00B95C96" w:rsidRPr="00C81E6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8E9E7F" w14:textId="77777777" w:rsidR="00B95C96" w:rsidRPr="00C81E6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C81E6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C81E6B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C81E6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41AC7001" w14:textId="77777777" w:rsidR="00484F88" w:rsidRPr="00C81E6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46F7F" w:rsidRPr="00C81E6B" w14:paraId="7531FD2D" w14:textId="77777777" w:rsidTr="00B17B01">
        <w:tc>
          <w:tcPr>
            <w:tcW w:w="9104" w:type="dxa"/>
            <w:shd w:val="clear" w:color="auto" w:fill="D9D9D9"/>
          </w:tcPr>
          <w:p w14:paraId="1F4581AF" w14:textId="77777777" w:rsidR="00846F7F" w:rsidRPr="00C81E6B" w:rsidRDefault="00846F7F" w:rsidP="00B17B0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81E6B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488CDB49" w14:textId="0F22F70B" w:rsidR="00846F7F" w:rsidRPr="00C81E6B" w:rsidRDefault="00846F7F" w:rsidP="00B17B0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81E6B">
              <w:rPr>
                <w:rFonts w:ascii="Arial Narrow" w:hAnsi="Arial Narrow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C81E6B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C81E6B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C81E6B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C81E6B">
              <w:rPr>
                <w:rFonts w:ascii="Arial Narrow" w:hAnsi="Arial Narrow" w:cs="Arial"/>
                <w:sz w:val="20"/>
                <w:szCs w:val="20"/>
              </w:rPr>
              <w:t>. zm.) (dalej jako</w:t>
            </w:r>
            <w:proofErr w:type="gramStart"/>
            <w:r w:rsidRPr="00C81E6B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C81E6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81E6B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C81E6B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5EC548A6" w14:textId="77777777" w:rsidR="00846F7F" w:rsidRPr="00C81E6B" w:rsidRDefault="00846F7F" w:rsidP="00B17B0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81E6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C81E6B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C81E6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5180ECEF" w14:textId="77777777" w:rsidR="00846F7F" w:rsidRPr="00C81E6B" w:rsidRDefault="00846F7F" w:rsidP="00B17B01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1E6B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5A0E647D" w14:textId="77777777" w:rsidR="00846F7F" w:rsidRPr="00C81E6B" w:rsidRDefault="00846F7F" w:rsidP="00B17B0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1E6B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C81E6B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5908CAC3" w14:textId="77777777" w:rsidR="00B95C96" w:rsidRPr="00C81E6B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15771FB" w14:textId="77777777" w:rsidR="00B95C96" w:rsidRPr="00C81E6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81E6B" w14:paraId="4CB92BB3" w14:textId="77777777" w:rsidTr="006C3667">
        <w:tc>
          <w:tcPr>
            <w:tcW w:w="2269" w:type="dxa"/>
          </w:tcPr>
          <w:p w14:paraId="52BC8D8A" w14:textId="77777777" w:rsidR="00B95C96" w:rsidRPr="00C81E6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8EBB6E" w14:textId="1F3A43F3" w:rsidR="00B95C96" w:rsidRPr="00C81E6B" w:rsidRDefault="00846F7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Dostawa produktów </w:t>
            </w:r>
            <w:r w:rsidR="00C81E6B" w:rsidRPr="00C81E6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leczniczych i</w:t>
            </w:r>
            <w:r w:rsidRPr="00C81E6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środków spożywczych specjalnego przeznaczenia żywieniowego do żywienia pozajelitowego i dojelitowego na okres 24 miesięcy z prawem opcji na 6 miesięcy</w:t>
            </w:r>
            <w:r w:rsidR="00B95C96" w:rsidRPr="00C81E6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846F7F" w:rsidRPr="00C81E6B" w14:paraId="0DE21175" w14:textId="77777777" w:rsidTr="00B17B01">
        <w:tc>
          <w:tcPr>
            <w:tcW w:w="2269" w:type="dxa"/>
          </w:tcPr>
          <w:p w14:paraId="78CF9529" w14:textId="77777777" w:rsidR="00846F7F" w:rsidRPr="00C81E6B" w:rsidRDefault="00846F7F" w:rsidP="00B17B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E9A3B4E" w14:textId="6BE86EC7" w:rsidR="00846F7F" w:rsidRPr="00C81E6B" w:rsidRDefault="00846F7F" w:rsidP="00B17B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32/2026</w:t>
            </w:r>
          </w:p>
        </w:tc>
      </w:tr>
    </w:tbl>
    <w:p w14:paraId="59EFE030" w14:textId="77777777" w:rsidR="00B95C96" w:rsidRPr="00C81E6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627878E9" w14:textId="52ADF24B" w:rsidR="004115BC" w:rsidRPr="00C81E6B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>prowadzonego</w:t>
      </w:r>
      <w:r w:rsidR="005434B3" w:rsidRPr="00C81E6B">
        <w:rPr>
          <w:rFonts w:ascii="Arial Narrow" w:hAnsi="Arial Narrow" w:cs="Arial"/>
          <w:sz w:val="20"/>
          <w:szCs w:val="20"/>
        </w:rPr>
        <w:t xml:space="preserve"> przez </w:t>
      </w:r>
      <w:r w:rsidR="00846F7F" w:rsidRPr="00C81E6B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C81E6B">
        <w:rPr>
          <w:rFonts w:ascii="Arial Narrow" w:hAnsi="Arial Narrow" w:cs="Arial"/>
          <w:b/>
          <w:sz w:val="20"/>
          <w:szCs w:val="20"/>
        </w:rPr>
        <w:t>,</w:t>
      </w:r>
      <w:r w:rsidR="002B2AD9" w:rsidRPr="00C81E6B">
        <w:rPr>
          <w:rFonts w:ascii="Arial Narrow" w:hAnsi="Arial Narrow" w:cs="Arial"/>
          <w:sz w:val="20"/>
          <w:szCs w:val="20"/>
        </w:rPr>
        <w:t xml:space="preserve"> </w:t>
      </w:r>
      <w:r w:rsidR="00E65685" w:rsidRPr="00C81E6B">
        <w:rPr>
          <w:rFonts w:ascii="Arial Narrow" w:hAnsi="Arial Narrow" w:cs="Arial"/>
          <w:sz w:val="20"/>
          <w:szCs w:val="20"/>
        </w:rPr>
        <w:t>oświa</w:t>
      </w:r>
      <w:r w:rsidR="00825A09" w:rsidRPr="00C81E6B">
        <w:rPr>
          <w:rFonts w:ascii="Arial Narrow" w:hAnsi="Arial Narrow" w:cs="Arial"/>
          <w:sz w:val="20"/>
          <w:szCs w:val="20"/>
        </w:rPr>
        <w:t>dczam</w:t>
      </w:r>
      <w:r w:rsidR="00E65685" w:rsidRPr="00C81E6B">
        <w:rPr>
          <w:rFonts w:ascii="Arial Narrow" w:hAnsi="Arial Narrow" w:cs="Arial"/>
          <w:sz w:val="20"/>
          <w:szCs w:val="20"/>
        </w:rPr>
        <w:t>,</w:t>
      </w:r>
      <w:r w:rsidR="00471B8D" w:rsidRPr="00C81E6B">
        <w:rPr>
          <w:rFonts w:ascii="Arial Narrow" w:hAnsi="Arial Narrow" w:cs="Arial"/>
          <w:sz w:val="20"/>
          <w:szCs w:val="20"/>
        </w:rPr>
        <w:t xml:space="preserve"> że</w:t>
      </w:r>
      <w:r w:rsidR="00715B48" w:rsidRPr="00C81E6B">
        <w:rPr>
          <w:rFonts w:ascii="Arial Narrow" w:hAnsi="Arial Narrow" w:cs="Arial"/>
          <w:sz w:val="20"/>
          <w:szCs w:val="20"/>
        </w:rPr>
        <w:t xml:space="preserve"> </w:t>
      </w:r>
      <w:r w:rsidR="00886689" w:rsidRPr="00C81E6B">
        <w:rPr>
          <w:rFonts w:ascii="Arial Narrow" w:hAnsi="Arial Narrow" w:cs="Arial"/>
          <w:sz w:val="20"/>
          <w:szCs w:val="20"/>
        </w:rPr>
        <w:t>informacje zawarte w</w:t>
      </w:r>
      <w:r w:rsidR="00715B48" w:rsidRPr="00C81E6B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C81E6B">
        <w:rPr>
          <w:rFonts w:ascii="Arial Narrow" w:hAnsi="Arial Narrow" w:cs="Arial"/>
          <w:sz w:val="20"/>
          <w:szCs w:val="20"/>
        </w:rPr>
        <w:t>m</w:t>
      </w:r>
      <w:r w:rsidR="00886689" w:rsidRPr="00C81E6B">
        <w:rPr>
          <w:rFonts w:ascii="Arial Narrow" w:hAnsi="Arial Narrow" w:cs="Arial"/>
          <w:sz w:val="20"/>
          <w:szCs w:val="20"/>
        </w:rPr>
        <w:t xml:space="preserve"> </w:t>
      </w:r>
      <w:r w:rsidR="00552625" w:rsidRPr="00C81E6B">
        <w:rPr>
          <w:rFonts w:ascii="Arial Narrow" w:hAnsi="Arial Narrow" w:cs="Arial"/>
          <w:sz w:val="20"/>
          <w:szCs w:val="20"/>
        </w:rPr>
        <w:t>przez nas</w:t>
      </w:r>
      <w:r w:rsidR="004115BC" w:rsidRPr="00C81E6B">
        <w:rPr>
          <w:rFonts w:ascii="Arial Narrow" w:hAnsi="Arial Narrow" w:cs="Arial"/>
          <w:sz w:val="20"/>
          <w:szCs w:val="20"/>
        </w:rPr>
        <w:t>:</w:t>
      </w:r>
      <w:r w:rsidR="00552625" w:rsidRPr="00C81E6B">
        <w:rPr>
          <w:rFonts w:ascii="Arial Narrow" w:hAnsi="Arial Narrow" w:cs="Arial"/>
          <w:sz w:val="20"/>
          <w:szCs w:val="20"/>
        </w:rPr>
        <w:t xml:space="preserve"> </w:t>
      </w:r>
    </w:p>
    <w:p w14:paraId="42C37CED" w14:textId="77777777" w:rsidR="002A4E3C" w:rsidRPr="00C81E6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C81E6B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C81E6B">
        <w:rPr>
          <w:rFonts w:ascii="Arial Narrow" w:hAnsi="Arial Narrow" w:cs="Arial"/>
          <w:sz w:val="20"/>
          <w:szCs w:val="20"/>
        </w:rPr>
        <w:t>,</w:t>
      </w:r>
      <w:r w:rsidR="00886689" w:rsidRPr="00C81E6B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C81E6B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C81E6B">
        <w:rPr>
          <w:rFonts w:ascii="Arial Narrow" w:hAnsi="Arial Narrow" w:cs="Arial"/>
          <w:sz w:val="20"/>
          <w:szCs w:val="20"/>
        </w:rPr>
        <w:t>:</w:t>
      </w:r>
      <w:r w:rsidR="00886689" w:rsidRPr="00C81E6B">
        <w:rPr>
          <w:rFonts w:ascii="Arial Narrow" w:hAnsi="Arial Narrow" w:cs="Arial"/>
          <w:sz w:val="20"/>
          <w:szCs w:val="20"/>
        </w:rPr>
        <w:t xml:space="preserve">  </w:t>
      </w:r>
    </w:p>
    <w:p w14:paraId="609C7AB8" w14:textId="77777777" w:rsidR="00602087" w:rsidRPr="00C81E6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C81E6B">
        <w:rPr>
          <w:rFonts w:ascii="Arial Narrow" w:hAnsi="Arial Narrow" w:cs="Arial"/>
          <w:sz w:val="20"/>
          <w:szCs w:val="20"/>
        </w:rPr>
        <w:t>ustawy Pzp</w:t>
      </w:r>
      <w:r w:rsidR="001B16D9" w:rsidRPr="00C81E6B">
        <w:rPr>
          <w:rFonts w:ascii="Arial Narrow" w:hAnsi="Arial Narrow" w:cs="Arial"/>
          <w:sz w:val="20"/>
          <w:szCs w:val="20"/>
        </w:rPr>
        <w:t>,</w:t>
      </w:r>
    </w:p>
    <w:p w14:paraId="6E1CD0E3" w14:textId="77777777" w:rsidR="00697361" w:rsidRPr="00C81E6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C81E6B">
        <w:rPr>
          <w:rFonts w:ascii="Arial Narrow" w:hAnsi="Arial Narrow" w:cs="Arial"/>
          <w:sz w:val="20"/>
          <w:szCs w:val="20"/>
        </w:rPr>
        <w:t>pkt 4 ustawy Pzp</w:t>
      </w:r>
      <w:r w:rsidR="001B16D9" w:rsidRPr="00C81E6B">
        <w:rPr>
          <w:rFonts w:ascii="Arial Narrow" w:hAnsi="Arial Narrow" w:cs="Arial"/>
          <w:sz w:val="20"/>
          <w:szCs w:val="20"/>
        </w:rPr>
        <w:t>,</w:t>
      </w:r>
    </w:p>
    <w:p w14:paraId="628691D1" w14:textId="77777777" w:rsidR="00697361" w:rsidRPr="00C81E6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C81E6B">
        <w:rPr>
          <w:rFonts w:ascii="Arial Narrow" w:hAnsi="Arial Narrow" w:cs="Arial"/>
          <w:sz w:val="20"/>
          <w:szCs w:val="20"/>
        </w:rPr>
        <w:t>,</w:t>
      </w:r>
      <w:r w:rsidRPr="00C81E6B">
        <w:rPr>
          <w:rFonts w:ascii="Arial Narrow" w:hAnsi="Arial Narrow" w:cs="Arial"/>
          <w:sz w:val="20"/>
          <w:szCs w:val="20"/>
        </w:rPr>
        <w:t xml:space="preserve"> </w:t>
      </w:r>
    </w:p>
    <w:p w14:paraId="5F94FAC8" w14:textId="77777777" w:rsidR="001B16D9" w:rsidRPr="00C81E6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C81E6B">
        <w:rPr>
          <w:rFonts w:ascii="Arial Narrow" w:hAnsi="Arial Narrow" w:cs="Arial"/>
          <w:sz w:val="20"/>
          <w:szCs w:val="20"/>
        </w:rPr>
        <w:t>6</w:t>
      </w:r>
      <w:r w:rsidRPr="00C81E6B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C81E6B">
        <w:rPr>
          <w:rFonts w:ascii="Arial Narrow" w:hAnsi="Arial Narrow" w:cs="Arial"/>
          <w:sz w:val="20"/>
          <w:szCs w:val="20"/>
        </w:rPr>
        <w:t>,</w:t>
      </w:r>
    </w:p>
    <w:p w14:paraId="2BA82CEC" w14:textId="77777777" w:rsidR="00846F7F" w:rsidRPr="00C81E6B" w:rsidRDefault="00846F7F" w:rsidP="00846F7F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6DD03465" w14:textId="77777777" w:rsidR="00846F7F" w:rsidRPr="00C81E6B" w:rsidRDefault="00846F7F" w:rsidP="00846F7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81E6B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C81E6B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C81E6B">
        <w:rPr>
          <w:rFonts w:ascii="Arial Narrow" w:hAnsi="Arial Narrow" w:cs="Arial"/>
          <w:bCs/>
          <w:sz w:val="20"/>
          <w:szCs w:val="20"/>
        </w:rPr>
        <w:t>,</w:t>
      </w:r>
    </w:p>
    <w:p w14:paraId="290237B0" w14:textId="77777777" w:rsidR="00846F7F" w:rsidRPr="00C81E6B" w:rsidRDefault="00846F7F" w:rsidP="00846F7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551F31EE" w14:textId="77777777" w:rsidR="00846F7F" w:rsidRPr="00C81E6B" w:rsidRDefault="00846F7F" w:rsidP="00846F7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81E6B">
        <w:rPr>
          <w:rFonts w:ascii="Arial Narrow" w:hAnsi="Arial Narrow" w:cs="Arial"/>
          <w:bCs/>
          <w:sz w:val="20"/>
          <w:szCs w:val="20"/>
        </w:rPr>
        <w:lastRenderedPageBreak/>
        <w:t>art. 109 ust. 1 pkt 10</w:t>
      </w:r>
      <w:r w:rsidRPr="00C81E6B">
        <w:rPr>
          <w:rFonts w:ascii="Arial Narrow" w:hAnsi="Arial Narrow" w:cs="Arial"/>
          <w:b/>
          <w:sz w:val="20"/>
          <w:szCs w:val="20"/>
        </w:rPr>
        <w:t xml:space="preserve"> </w:t>
      </w:r>
      <w:r w:rsidRPr="00C81E6B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C81E6B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C81E6B">
        <w:rPr>
          <w:rFonts w:ascii="Arial Narrow" w:hAnsi="Arial Narrow" w:cs="Arial"/>
          <w:bCs/>
          <w:sz w:val="20"/>
          <w:szCs w:val="20"/>
        </w:rPr>
        <w:t>,</w:t>
      </w:r>
    </w:p>
    <w:p w14:paraId="50EFFD85" w14:textId="4531F7F4" w:rsidR="00023477" w:rsidRPr="00C81E6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21DDC6BD" w14:textId="77777777" w:rsidR="004115BC" w:rsidRPr="00C81E6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C81E6B">
        <w:rPr>
          <w:rFonts w:ascii="Arial Narrow" w:hAnsi="Arial Narrow" w:cs="Arial"/>
          <w:b/>
          <w:sz w:val="20"/>
          <w:szCs w:val="20"/>
        </w:rPr>
        <w:t>O</w:t>
      </w:r>
      <w:r w:rsidR="004115BC" w:rsidRPr="00C81E6B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C81E6B">
        <w:rPr>
          <w:rFonts w:ascii="Arial Narrow" w:hAnsi="Arial Narrow" w:cs="Arial"/>
          <w:bCs/>
          <w:sz w:val="20"/>
          <w:szCs w:val="20"/>
        </w:rPr>
        <w:t>,</w:t>
      </w:r>
      <w:r w:rsidR="004115BC" w:rsidRPr="00C81E6B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C81E6B">
        <w:rPr>
          <w:rFonts w:ascii="Arial Narrow" w:hAnsi="Arial Narrow" w:cs="Arial"/>
          <w:bCs/>
          <w:sz w:val="20"/>
          <w:szCs w:val="20"/>
        </w:rPr>
        <w:t>ym</w:t>
      </w:r>
      <w:r w:rsidR="004115BC" w:rsidRPr="00C81E6B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C81E6B">
        <w:rPr>
          <w:rFonts w:ascii="Arial Narrow" w:hAnsi="Arial Narrow" w:cs="Arial"/>
          <w:sz w:val="20"/>
          <w:szCs w:val="20"/>
        </w:rPr>
        <w:t>, o których mowa w:</w:t>
      </w:r>
    </w:p>
    <w:p w14:paraId="541DF7F5" w14:textId="77777777" w:rsidR="00743884" w:rsidRPr="00C81E6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C81E6B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C81E6B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C81E6B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C81E6B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C81E6B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C81E6B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C81E6B">
        <w:rPr>
          <w:rFonts w:ascii="Arial Narrow" w:hAnsi="Arial Narrow" w:cs="Arial"/>
          <w:bCs/>
          <w:sz w:val="20"/>
          <w:szCs w:val="20"/>
        </w:rPr>
        <w:t>14</w:t>
      </w:r>
      <w:r w:rsidRPr="00C81E6B">
        <w:rPr>
          <w:rFonts w:ascii="Arial Narrow" w:hAnsi="Arial Narrow" w:cs="Arial"/>
          <w:bCs/>
          <w:sz w:val="20"/>
          <w:szCs w:val="20"/>
        </w:rPr>
        <w:t>)</w:t>
      </w:r>
      <w:r w:rsidR="00C90B4D" w:rsidRPr="00C81E6B">
        <w:rPr>
          <w:rFonts w:ascii="Arial Narrow" w:hAnsi="Arial Narrow" w:cs="Arial"/>
          <w:bCs/>
          <w:sz w:val="20"/>
          <w:szCs w:val="20"/>
        </w:rPr>
        <w:t>.</w:t>
      </w:r>
    </w:p>
    <w:p w14:paraId="1CBE4DCB" w14:textId="558A7E24" w:rsidR="00846F7F" w:rsidRPr="00C81E6B" w:rsidRDefault="00C90B4D" w:rsidP="00846F7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C81E6B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4BBB2BC7" w14:textId="1A513047" w:rsidR="00C90B4D" w:rsidRPr="00C81E6B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14:paraId="668B529F" w14:textId="77777777" w:rsidR="000B3481" w:rsidRPr="00C81E6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09ED9C18" w14:textId="77777777" w:rsidR="000B3481" w:rsidRPr="00C81E6B" w:rsidRDefault="000B3481" w:rsidP="00C81E6B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C81E6B">
        <w:rPr>
          <w:rFonts w:ascii="Arial Narrow" w:hAnsi="Arial Narrow" w:cs="Arial"/>
          <w:b/>
        </w:rPr>
        <w:t>są aktualne.</w:t>
      </w:r>
    </w:p>
    <w:p w14:paraId="7B8A01A2" w14:textId="77777777" w:rsidR="00C62F57" w:rsidRPr="00C81E6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786D978A" w14:textId="77777777" w:rsidR="00FA3E7B" w:rsidRPr="00C81E6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1F5B745C" w14:textId="77777777" w:rsidR="00FE4E2B" w:rsidRPr="00C81E6B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C81E6B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C81E6B">
        <w:rPr>
          <w:rFonts w:ascii="Arial Narrow" w:hAnsi="Arial Narrow" w:cs="Arial"/>
          <w:sz w:val="20"/>
          <w:szCs w:val="20"/>
        </w:rPr>
        <w:t>niniejszym</w:t>
      </w:r>
      <w:r w:rsidRPr="00C81E6B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C81E6B">
        <w:rPr>
          <w:rFonts w:ascii="Arial Narrow" w:hAnsi="Arial Narrow" w:cs="Arial"/>
          <w:sz w:val="20"/>
          <w:szCs w:val="20"/>
        </w:rPr>
        <w:t>u</w:t>
      </w:r>
      <w:r w:rsidRPr="00C81E6B">
        <w:rPr>
          <w:rFonts w:ascii="Arial Narrow" w:hAnsi="Arial Narrow" w:cs="Arial"/>
          <w:sz w:val="20"/>
          <w:szCs w:val="20"/>
        </w:rPr>
        <w:t xml:space="preserve"> są</w:t>
      </w:r>
      <w:r w:rsidR="002C3302" w:rsidRPr="00C81E6B">
        <w:rPr>
          <w:rFonts w:ascii="Arial Narrow" w:hAnsi="Arial Narrow" w:cs="Arial"/>
          <w:sz w:val="20"/>
          <w:szCs w:val="20"/>
        </w:rPr>
        <w:t xml:space="preserve"> </w:t>
      </w:r>
      <w:r w:rsidRPr="00C81E6B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C81E6B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81E6B" w14:paraId="02361172" w14:textId="77777777" w:rsidTr="006C3667">
        <w:tc>
          <w:tcPr>
            <w:tcW w:w="2660" w:type="dxa"/>
          </w:tcPr>
          <w:p w14:paraId="128B9E34" w14:textId="77777777" w:rsidR="00B95C96" w:rsidRPr="00C81E6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140EDE3" w14:textId="77777777" w:rsidR="00B95C96" w:rsidRPr="00C81E6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2F2CB66" w14:textId="77777777" w:rsidR="00B95C96" w:rsidRPr="00C81E6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771C8CB" w14:textId="77777777" w:rsidR="00B95C96" w:rsidRPr="00C81E6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330EB31" w14:textId="77777777" w:rsidR="00B95C96" w:rsidRPr="00C81E6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6BB804F" w14:textId="1F97C143" w:rsidR="00B95C96" w:rsidRPr="00C81E6B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81E6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846F7F" w:rsidRPr="00C81E6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C81E6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6F480579" w14:textId="77777777" w:rsidR="00484F88" w:rsidRPr="00C81E6B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C81E6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C3C61" w14:textId="77777777" w:rsidR="00B62775" w:rsidRDefault="00B62775" w:rsidP="0038231F">
      <w:pPr>
        <w:spacing w:after="0" w:line="240" w:lineRule="auto"/>
      </w:pPr>
      <w:r>
        <w:separator/>
      </w:r>
    </w:p>
  </w:endnote>
  <w:endnote w:type="continuationSeparator" w:id="0">
    <w:p w14:paraId="797BBCD3" w14:textId="77777777" w:rsidR="00B62775" w:rsidRDefault="00B627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CD7B4" w14:textId="77777777" w:rsidR="00846F7F" w:rsidRDefault="00846F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C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C31D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2FB83" w14:textId="77777777" w:rsidR="00846F7F" w:rsidRDefault="00846F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D6014" w14:textId="77777777" w:rsidR="00B62775" w:rsidRDefault="00B62775" w:rsidP="0038231F">
      <w:pPr>
        <w:spacing w:after="0" w:line="240" w:lineRule="auto"/>
      </w:pPr>
      <w:r>
        <w:separator/>
      </w:r>
    </w:p>
  </w:footnote>
  <w:footnote w:type="continuationSeparator" w:id="0">
    <w:p w14:paraId="1073000C" w14:textId="77777777" w:rsidR="00B62775" w:rsidRDefault="00B627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63A95" w14:textId="77777777" w:rsidR="00846F7F" w:rsidRDefault="00846F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9B42E" w14:textId="77777777" w:rsidR="00846F7F" w:rsidRDefault="00846F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15D3C" w14:textId="77777777" w:rsidR="00846F7F" w:rsidRDefault="00846F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822659">
    <w:abstractNumId w:val="12"/>
  </w:num>
  <w:num w:numId="2" w16cid:durableId="1085107219">
    <w:abstractNumId w:val="0"/>
  </w:num>
  <w:num w:numId="3" w16cid:durableId="1940143499">
    <w:abstractNumId w:val="11"/>
  </w:num>
  <w:num w:numId="4" w16cid:durableId="865799953">
    <w:abstractNumId w:val="16"/>
  </w:num>
  <w:num w:numId="5" w16cid:durableId="672950060">
    <w:abstractNumId w:val="13"/>
  </w:num>
  <w:num w:numId="6" w16cid:durableId="1384207346">
    <w:abstractNumId w:val="10"/>
  </w:num>
  <w:num w:numId="7" w16cid:durableId="983318780">
    <w:abstractNumId w:val="1"/>
  </w:num>
  <w:num w:numId="8" w16cid:durableId="1361275970">
    <w:abstractNumId w:val="6"/>
  </w:num>
  <w:num w:numId="9" w16cid:durableId="1632904374">
    <w:abstractNumId w:val="4"/>
  </w:num>
  <w:num w:numId="10" w16cid:durableId="167721315">
    <w:abstractNumId w:val="7"/>
  </w:num>
  <w:num w:numId="11" w16cid:durableId="1229610407">
    <w:abstractNumId w:val="5"/>
  </w:num>
  <w:num w:numId="12" w16cid:durableId="130833944">
    <w:abstractNumId w:val="9"/>
  </w:num>
  <w:num w:numId="13" w16cid:durableId="2131583601">
    <w:abstractNumId w:val="3"/>
  </w:num>
  <w:num w:numId="14" w16cid:durableId="1637831848">
    <w:abstractNumId w:val="2"/>
  </w:num>
  <w:num w:numId="15" w16cid:durableId="1807314684">
    <w:abstractNumId w:val="15"/>
  </w:num>
  <w:num w:numId="16" w16cid:durableId="471101118">
    <w:abstractNumId w:val="8"/>
  </w:num>
  <w:num w:numId="17" w16cid:durableId="13312486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3E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02D8"/>
    <w:rsid w:val="001B16D9"/>
    <w:rsid w:val="001C33EB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3D8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6F7F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2775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1E6B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4D3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73F42"/>
  <w15:docId w15:val="{712DF007-0135-451E-AAA3-88C749B2A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2026-03-04T08:05:00Z</cp:lastPrinted>
  <dcterms:created xsi:type="dcterms:W3CDTF">2026-03-04T08:05:00Z</dcterms:created>
  <dcterms:modified xsi:type="dcterms:W3CDTF">2026-03-04T08:05:00Z</dcterms:modified>
</cp:coreProperties>
</file>