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516346" w14:textId="77777777" w:rsidR="00081D13" w:rsidRPr="004B583B" w:rsidRDefault="009956A0" w:rsidP="00081D13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4B583B">
        <w:rPr>
          <w:rFonts w:ascii="Arial Narrow" w:hAnsi="Arial Narrow" w:cs="Arial"/>
          <w:sz w:val="22"/>
          <w:szCs w:val="22"/>
        </w:rPr>
        <w:t>Bydgoszcz</w:t>
      </w:r>
      <w:r w:rsidR="00081D13" w:rsidRPr="004B583B">
        <w:rPr>
          <w:rFonts w:ascii="Arial Narrow" w:hAnsi="Arial Narrow" w:cs="Arial"/>
          <w:sz w:val="22"/>
          <w:szCs w:val="22"/>
        </w:rPr>
        <w:t xml:space="preserve"> dnia: </w:t>
      </w:r>
      <w:r w:rsidRPr="004B583B">
        <w:rPr>
          <w:rFonts w:ascii="Arial Narrow" w:hAnsi="Arial Narrow" w:cs="Arial"/>
          <w:sz w:val="22"/>
          <w:szCs w:val="22"/>
        </w:rPr>
        <w:t>2026-03-04</w:t>
      </w:r>
    </w:p>
    <w:p w14:paraId="355A2476" w14:textId="77777777" w:rsidR="00081D13" w:rsidRPr="004B583B" w:rsidRDefault="009956A0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4B583B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E3586E7" w14:textId="77777777" w:rsidR="00081D13" w:rsidRPr="004B583B" w:rsidRDefault="009956A0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4B583B">
        <w:rPr>
          <w:rFonts w:ascii="Arial Narrow" w:hAnsi="Arial Narrow" w:cs="Arial"/>
          <w:sz w:val="22"/>
          <w:szCs w:val="22"/>
        </w:rPr>
        <w:t>Powstańców Warszawy</w:t>
      </w:r>
      <w:r w:rsidR="00081D13" w:rsidRPr="004B583B">
        <w:rPr>
          <w:rFonts w:ascii="Arial Narrow" w:hAnsi="Arial Narrow" w:cs="Arial"/>
          <w:sz w:val="22"/>
          <w:szCs w:val="22"/>
        </w:rPr>
        <w:t xml:space="preserve"> </w:t>
      </w:r>
      <w:r w:rsidRPr="004B583B">
        <w:rPr>
          <w:rFonts w:ascii="Arial Narrow" w:hAnsi="Arial Narrow" w:cs="Arial"/>
          <w:sz w:val="22"/>
          <w:szCs w:val="22"/>
        </w:rPr>
        <w:t>5</w:t>
      </w:r>
    </w:p>
    <w:p w14:paraId="4685230F" w14:textId="77777777" w:rsidR="00081D13" w:rsidRPr="004B583B" w:rsidRDefault="009956A0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4B583B">
        <w:rPr>
          <w:rFonts w:ascii="Arial Narrow" w:hAnsi="Arial Narrow" w:cs="Arial"/>
          <w:sz w:val="22"/>
          <w:szCs w:val="22"/>
        </w:rPr>
        <w:t>85-681</w:t>
      </w:r>
      <w:r w:rsidR="00081D13" w:rsidRPr="004B583B">
        <w:rPr>
          <w:rFonts w:ascii="Arial Narrow" w:hAnsi="Arial Narrow" w:cs="Arial"/>
          <w:sz w:val="22"/>
          <w:szCs w:val="22"/>
        </w:rPr>
        <w:t xml:space="preserve"> </w:t>
      </w:r>
      <w:r w:rsidRPr="004B583B">
        <w:rPr>
          <w:rFonts w:ascii="Arial Narrow" w:hAnsi="Arial Narrow" w:cs="Arial"/>
          <w:sz w:val="22"/>
          <w:szCs w:val="22"/>
        </w:rPr>
        <w:t>Bydgoszcz</w:t>
      </w:r>
    </w:p>
    <w:p w14:paraId="7C9ED9CD" w14:textId="77777777" w:rsidR="00081D13" w:rsidRPr="004B583B" w:rsidRDefault="00081D13" w:rsidP="00081D13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4B583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5168821" w14:textId="77777777" w:rsidR="00081D13" w:rsidRPr="004B583B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4B583B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7C714129" w14:textId="77777777" w:rsidR="00081D13" w:rsidRPr="004B583B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4B583B" w14:paraId="15F5EC99" w14:textId="77777777" w:rsidTr="00C13EA9">
        <w:tc>
          <w:tcPr>
            <w:tcW w:w="10065" w:type="dxa"/>
            <w:shd w:val="clear" w:color="auto" w:fill="F2F2F2"/>
            <w:hideMark/>
          </w:tcPr>
          <w:p w14:paraId="1FDDC6BF" w14:textId="77777777" w:rsidR="00081D13" w:rsidRPr="004B583B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4B583B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1A1E42D0" w14:textId="77777777" w:rsidR="00081D13" w:rsidRPr="004B583B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4B583B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1682648E" w14:textId="77777777" w:rsidR="00081D13" w:rsidRPr="004B583B" w:rsidRDefault="00081D13" w:rsidP="00081D13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23584D31" w14:textId="77777777" w:rsidR="00081D13" w:rsidRPr="004B583B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B583B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B583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B583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4B583B" w14:paraId="1C6771D9" w14:textId="77777777" w:rsidTr="00081D13">
        <w:tc>
          <w:tcPr>
            <w:tcW w:w="2269" w:type="dxa"/>
          </w:tcPr>
          <w:p w14:paraId="0D960DB9" w14:textId="77777777" w:rsidR="00081D13" w:rsidRPr="004B583B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B583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</w:tcPr>
          <w:p w14:paraId="5099192B" w14:textId="77777777" w:rsidR="00081D13" w:rsidRPr="004B583B" w:rsidRDefault="009956A0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B583B">
              <w:rPr>
                <w:rFonts w:ascii="Arial Narrow" w:hAnsi="Arial Narrow" w:cs="Arial"/>
                <w:bCs/>
                <w:sz w:val="22"/>
                <w:szCs w:val="22"/>
              </w:rPr>
              <w:t>wykonanie usługi w zakresie dezynsekcji, deratyzacji i monitoringu oraz utylizacji gryzoni i padłych zwierząt w wyznaczonych budynkach 10 Wojskowego Szpitala Klinicznego z Polikliniką w Bydgoszczy oraz bloku mieszkalnego "Dom Medyka" przy ulicy Skromna 5.</w:t>
            </w:r>
          </w:p>
        </w:tc>
      </w:tr>
      <w:tr w:rsidR="009956A0" w:rsidRPr="004B583B" w14:paraId="2DF8FCF3" w14:textId="77777777" w:rsidTr="00FB7000">
        <w:tc>
          <w:tcPr>
            <w:tcW w:w="2269" w:type="dxa"/>
          </w:tcPr>
          <w:p w14:paraId="47874289" w14:textId="77777777" w:rsidR="009956A0" w:rsidRPr="004B583B" w:rsidRDefault="009956A0" w:rsidP="00FB700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B583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</w:tcPr>
          <w:p w14:paraId="2B105E28" w14:textId="77777777" w:rsidR="009956A0" w:rsidRPr="004B583B" w:rsidRDefault="009956A0" w:rsidP="00FB700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B583B">
              <w:rPr>
                <w:rFonts w:ascii="Arial Narrow" w:hAnsi="Arial Narrow" w:cs="Arial"/>
                <w:bCs/>
                <w:sz w:val="22"/>
                <w:szCs w:val="22"/>
              </w:rPr>
              <w:t>3/2026</w:t>
            </w:r>
          </w:p>
        </w:tc>
      </w:tr>
    </w:tbl>
    <w:p w14:paraId="440CB6A4" w14:textId="77777777" w:rsidR="00081D13" w:rsidRPr="004B583B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36C78C8B" w14:textId="77777777" w:rsidR="00081D13" w:rsidRPr="004B583B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4B583B">
        <w:rPr>
          <w:rFonts w:ascii="Arial Narrow" w:hAnsi="Arial Narrow" w:cs="Arial"/>
          <w:sz w:val="22"/>
          <w:szCs w:val="22"/>
        </w:rPr>
        <w:t xml:space="preserve">Zamawiający, </w:t>
      </w:r>
      <w:r w:rsidR="009956A0" w:rsidRPr="004B583B">
        <w:rPr>
          <w:rFonts w:ascii="Arial Narrow" w:hAnsi="Arial Narrow" w:cs="Arial"/>
          <w:b/>
          <w:sz w:val="22"/>
          <w:szCs w:val="22"/>
        </w:rPr>
        <w:t>10WSzKzP SPZOZ</w:t>
      </w:r>
      <w:r w:rsidRPr="004B583B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4B583B">
        <w:rPr>
          <w:rFonts w:ascii="Arial Narrow" w:hAnsi="Arial Narrow" w:cs="Arial"/>
          <w:sz w:val="22"/>
          <w:szCs w:val="22"/>
        </w:rPr>
        <w:t xml:space="preserve">ust. 1 pkt. 1 i </w:t>
      </w:r>
      <w:r w:rsidRPr="004B583B">
        <w:rPr>
          <w:rFonts w:ascii="Arial Narrow" w:hAnsi="Arial Narrow" w:cs="Arial"/>
          <w:sz w:val="22"/>
          <w:szCs w:val="22"/>
        </w:rPr>
        <w:t xml:space="preserve">ust. </w:t>
      </w:r>
      <w:r w:rsidR="00A17CDB" w:rsidRPr="004B583B">
        <w:rPr>
          <w:rFonts w:ascii="Arial Narrow" w:hAnsi="Arial Narrow" w:cs="Arial"/>
          <w:sz w:val="22"/>
          <w:szCs w:val="22"/>
        </w:rPr>
        <w:t>2</w:t>
      </w:r>
      <w:r w:rsidRPr="004B583B">
        <w:rPr>
          <w:rFonts w:ascii="Arial Narrow" w:hAnsi="Arial Narrow" w:cs="Arial"/>
          <w:sz w:val="22"/>
          <w:szCs w:val="22"/>
        </w:rPr>
        <w:t xml:space="preserve"> </w:t>
      </w:r>
      <w:r w:rsidR="00081D13" w:rsidRPr="004B583B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9956A0" w:rsidRPr="004B583B">
        <w:rPr>
          <w:rFonts w:ascii="Arial Narrow" w:hAnsi="Arial Narrow" w:cs="Arial"/>
          <w:sz w:val="22"/>
          <w:szCs w:val="22"/>
        </w:rPr>
        <w:t xml:space="preserve">(t.j. Dz. U. z 2024 r. poz. 1320 z </w:t>
      </w:r>
      <w:proofErr w:type="spellStart"/>
      <w:r w:rsidR="009956A0" w:rsidRPr="004B583B">
        <w:rPr>
          <w:rFonts w:ascii="Arial Narrow" w:hAnsi="Arial Narrow" w:cs="Arial"/>
          <w:sz w:val="22"/>
          <w:szCs w:val="22"/>
        </w:rPr>
        <w:t>późn</w:t>
      </w:r>
      <w:proofErr w:type="spellEnd"/>
      <w:r w:rsidR="009956A0" w:rsidRPr="004B583B">
        <w:rPr>
          <w:rFonts w:ascii="Arial Narrow" w:hAnsi="Arial Narrow" w:cs="Arial"/>
          <w:sz w:val="22"/>
          <w:szCs w:val="22"/>
        </w:rPr>
        <w:t>. zm.)</w:t>
      </w:r>
      <w:r w:rsidR="00081D13" w:rsidRPr="004B583B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9956A0" w:rsidRPr="004B583B" w14:paraId="074C97D1" w14:textId="77777777" w:rsidTr="00FB7000">
        <w:trPr>
          <w:cantSplit/>
        </w:trPr>
        <w:tc>
          <w:tcPr>
            <w:tcW w:w="10080" w:type="dxa"/>
          </w:tcPr>
          <w:p w14:paraId="2067779B" w14:textId="1D5B399B" w:rsidR="009956A0" w:rsidRPr="004B583B" w:rsidRDefault="009956A0" w:rsidP="00FB7000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B583B">
              <w:rPr>
                <w:rFonts w:ascii="Arial Narrow" w:hAnsi="Arial Narrow" w:cs="Arial"/>
                <w:b/>
                <w:sz w:val="22"/>
                <w:szCs w:val="22"/>
              </w:rPr>
              <w:t>ABAPEST ZAKŁAD DERATYZACJI DEZYNSEKCJI I DEZYNFEKCJI</w:t>
            </w:r>
          </w:p>
          <w:p w14:paraId="3C64373F" w14:textId="77777777" w:rsidR="009956A0" w:rsidRPr="004B583B" w:rsidRDefault="009956A0" w:rsidP="00FB7000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B583B">
              <w:rPr>
                <w:rFonts w:ascii="Arial Narrow" w:hAnsi="Arial Narrow" w:cs="Arial"/>
                <w:bCs/>
                <w:sz w:val="22"/>
                <w:szCs w:val="22"/>
              </w:rPr>
              <w:t>Ludwika Rydygiera 13 /112</w:t>
            </w:r>
          </w:p>
          <w:p w14:paraId="6BA83FBB" w14:textId="77777777" w:rsidR="009956A0" w:rsidRPr="004B583B" w:rsidRDefault="009956A0" w:rsidP="00FB7000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B583B">
              <w:rPr>
                <w:rFonts w:ascii="Arial Narrow" w:hAnsi="Arial Narrow" w:cs="Arial"/>
                <w:bCs/>
                <w:sz w:val="22"/>
                <w:szCs w:val="22"/>
              </w:rPr>
              <w:t>01-793 Warszawa</w:t>
            </w:r>
          </w:p>
          <w:p w14:paraId="30A1CC97" w14:textId="77777777" w:rsidR="009956A0" w:rsidRPr="004B583B" w:rsidRDefault="009956A0" w:rsidP="00FB7000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B583B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4B583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4B583B">
              <w:rPr>
                <w:rFonts w:ascii="Arial Narrow" w:hAnsi="Arial Narrow" w:cs="Arial"/>
                <w:b/>
                <w:sz w:val="22"/>
                <w:szCs w:val="22"/>
              </w:rPr>
              <w:t>181 589.64 zł brutto</w:t>
            </w:r>
            <w:r w:rsidRPr="004B583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A3286CF" w14:textId="77777777" w:rsidR="009956A0" w:rsidRPr="004B583B" w:rsidRDefault="009956A0" w:rsidP="00FB7000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B583B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0F6A97C2" w14:textId="77777777" w:rsidR="009956A0" w:rsidRPr="004B583B" w:rsidRDefault="009956A0" w:rsidP="00FB700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</w:rPr>
            </w:pPr>
            <w:r w:rsidRPr="004B583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2068D218" w14:textId="77777777" w:rsidR="00081D13" w:rsidRPr="004B583B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4B583B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4B583B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18"/>
        <w:gridCol w:w="1276"/>
        <w:gridCol w:w="1701"/>
        <w:gridCol w:w="1276"/>
        <w:gridCol w:w="1276"/>
      </w:tblGrid>
      <w:tr w:rsidR="004B583B" w:rsidRPr="004B583B" w14:paraId="5C6A0079" w14:textId="77777777" w:rsidTr="004B583B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705099CA" w14:textId="77777777" w:rsidR="004B583B" w:rsidRPr="004B583B" w:rsidRDefault="004B583B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bookmarkStart w:id="2" w:name="_Hlk53517864"/>
            <w:r w:rsidRPr="004B583B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3118" w:type="dxa"/>
            <w:shd w:val="clear" w:color="auto" w:fill="F2F2F2"/>
            <w:vAlign w:val="center"/>
          </w:tcPr>
          <w:p w14:paraId="5F28C7A0" w14:textId="77777777" w:rsidR="004B583B" w:rsidRPr="004B583B" w:rsidRDefault="004B583B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4B583B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A7F3F09" w14:textId="77777777" w:rsidR="004B583B" w:rsidRPr="004B583B" w:rsidRDefault="004B583B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4B583B">
              <w:rPr>
                <w:rFonts w:ascii="Arial Narrow" w:hAnsi="Arial Narrow" w:cs="Arial"/>
                <w:bCs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3EA2040D" w14:textId="77777777" w:rsidR="004B583B" w:rsidRPr="004B583B" w:rsidRDefault="004B583B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4B583B">
              <w:rPr>
                <w:rFonts w:ascii="Arial Narrow" w:hAnsi="Arial Narrow" w:cs="Arial"/>
                <w:bCs/>
              </w:rPr>
              <w:t>czas przybycia na wezwanie interwencyjne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8824102" w14:textId="77777777" w:rsidR="004B583B" w:rsidRPr="004B583B" w:rsidRDefault="004B583B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4B583B">
              <w:rPr>
                <w:rFonts w:ascii="Arial Narrow" w:hAnsi="Arial Narrow" w:cs="Arial"/>
                <w:bCs/>
              </w:rPr>
              <w:t>okres gwarancji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DA2DFA1" w14:textId="77777777" w:rsidR="004B583B" w:rsidRPr="004B583B" w:rsidRDefault="004B583B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4B583B">
              <w:rPr>
                <w:rFonts w:ascii="Arial Narrow" w:hAnsi="Arial Narrow" w:cs="Arial"/>
              </w:rPr>
              <w:t>Łączna liczba punktów</w:t>
            </w:r>
          </w:p>
        </w:tc>
      </w:tr>
      <w:bookmarkEnd w:id="2"/>
      <w:tr w:rsidR="004B583B" w:rsidRPr="004B583B" w14:paraId="64688A3F" w14:textId="77777777" w:rsidTr="004B583B">
        <w:tc>
          <w:tcPr>
            <w:tcW w:w="851" w:type="dxa"/>
            <w:vAlign w:val="center"/>
          </w:tcPr>
          <w:p w14:paraId="69A10BC1" w14:textId="77777777" w:rsidR="004B583B" w:rsidRPr="004B583B" w:rsidRDefault="004B583B" w:rsidP="00FB7000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B583B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118" w:type="dxa"/>
            <w:vAlign w:val="center"/>
          </w:tcPr>
          <w:p w14:paraId="624CD73C" w14:textId="562B9AA3" w:rsidR="004B583B" w:rsidRPr="004B583B" w:rsidRDefault="004B583B" w:rsidP="00FB7000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B583B">
              <w:rPr>
                <w:rFonts w:ascii="Arial Narrow" w:hAnsi="Arial Narrow" w:cs="Arial"/>
                <w:b/>
                <w:sz w:val="22"/>
                <w:szCs w:val="22"/>
              </w:rPr>
              <w:t>ABAPEST ZAKŁAD DERATYZACJI DEZYNSEKCJI I DEZYNFEKCJI</w:t>
            </w:r>
          </w:p>
          <w:p w14:paraId="38E9F6C2" w14:textId="77777777" w:rsidR="004B583B" w:rsidRPr="004B583B" w:rsidRDefault="004B583B" w:rsidP="00FB7000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B583B">
              <w:rPr>
                <w:rFonts w:ascii="Arial Narrow" w:hAnsi="Arial Narrow" w:cs="Arial"/>
                <w:bCs/>
                <w:sz w:val="22"/>
                <w:szCs w:val="22"/>
              </w:rPr>
              <w:lastRenderedPageBreak/>
              <w:t>Ludwika Rydygiera 13 /112</w:t>
            </w:r>
          </w:p>
          <w:p w14:paraId="02AC41C7" w14:textId="77777777" w:rsidR="004B583B" w:rsidRPr="004B583B" w:rsidRDefault="004B583B" w:rsidP="00FB7000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B583B">
              <w:rPr>
                <w:rFonts w:ascii="Arial Narrow" w:hAnsi="Arial Narrow" w:cs="Arial"/>
                <w:bCs/>
                <w:sz w:val="22"/>
                <w:szCs w:val="22"/>
              </w:rPr>
              <w:t>01-793 Warszawa</w:t>
            </w:r>
          </w:p>
        </w:tc>
        <w:tc>
          <w:tcPr>
            <w:tcW w:w="1276" w:type="dxa"/>
            <w:vAlign w:val="center"/>
          </w:tcPr>
          <w:p w14:paraId="256425D8" w14:textId="77777777" w:rsidR="004B583B" w:rsidRPr="004B583B" w:rsidRDefault="004B583B" w:rsidP="00FB7000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B583B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60,00</w:t>
            </w:r>
          </w:p>
        </w:tc>
        <w:tc>
          <w:tcPr>
            <w:tcW w:w="1701" w:type="dxa"/>
            <w:vAlign w:val="center"/>
          </w:tcPr>
          <w:p w14:paraId="0E0C8BF1" w14:textId="77777777" w:rsidR="004B583B" w:rsidRPr="004B583B" w:rsidRDefault="004B583B" w:rsidP="00FB7000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B583B">
              <w:rPr>
                <w:rFonts w:ascii="Arial Narrow" w:hAnsi="Arial Narrow" w:cs="Arial"/>
                <w:sz w:val="22"/>
                <w:szCs w:val="22"/>
              </w:rPr>
              <w:t xml:space="preserve">  30,00</w:t>
            </w:r>
          </w:p>
        </w:tc>
        <w:tc>
          <w:tcPr>
            <w:tcW w:w="1276" w:type="dxa"/>
            <w:vAlign w:val="center"/>
          </w:tcPr>
          <w:p w14:paraId="12615713" w14:textId="77777777" w:rsidR="004B583B" w:rsidRPr="004B583B" w:rsidRDefault="004B583B" w:rsidP="00FB7000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B583B">
              <w:rPr>
                <w:rFonts w:ascii="Arial Narrow" w:hAnsi="Arial Narrow" w:cs="Arial"/>
                <w:sz w:val="22"/>
                <w:szCs w:val="22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14:paraId="3863B6CC" w14:textId="77777777" w:rsidR="004B583B" w:rsidRPr="004B583B" w:rsidRDefault="004B583B" w:rsidP="00FB7000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B583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583B" w:rsidRPr="004B583B" w14:paraId="6CA0E1BD" w14:textId="77777777" w:rsidTr="004B583B">
        <w:tc>
          <w:tcPr>
            <w:tcW w:w="851" w:type="dxa"/>
            <w:vAlign w:val="center"/>
          </w:tcPr>
          <w:p w14:paraId="198C806F" w14:textId="77777777" w:rsidR="004B583B" w:rsidRPr="004B583B" w:rsidRDefault="004B583B" w:rsidP="00FB7000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B583B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118" w:type="dxa"/>
            <w:vAlign w:val="center"/>
          </w:tcPr>
          <w:p w14:paraId="3E27EB3B" w14:textId="77777777" w:rsidR="004B583B" w:rsidRPr="004B583B" w:rsidRDefault="004B583B" w:rsidP="00FB7000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B583B">
              <w:rPr>
                <w:rFonts w:ascii="Arial Narrow" w:hAnsi="Arial Narrow" w:cs="Arial"/>
                <w:b/>
                <w:sz w:val="22"/>
                <w:szCs w:val="22"/>
              </w:rPr>
              <w:t>Zakład Dezynsekcji Dezynfekcji Deratyzacji DERTOX Marcin Czaja</w:t>
            </w:r>
          </w:p>
          <w:p w14:paraId="1C780629" w14:textId="77777777" w:rsidR="004B583B" w:rsidRPr="004B583B" w:rsidRDefault="004B583B" w:rsidP="00FB7000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B583B">
              <w:rPr>
                <w:rFonts w:ascii="Arial Narrow" w:hAnsi="Arial Narrow" w:cs="Arial"/>
                <w:bCs/>
                <w:sz w:val="22"/>
                <w:szCs w:val="22"/>
              </w:rPr>
              <w:t xml:space="preserve">Mińska 8 </w:t>
            </w:r>
          </w:p>
          <w:p w14:paraId="43911090" w14:textId="77777777" w:rsidR="004B583B" w:rsidRPr="004B583B" w:rsidRDefault="004B583B" w:rsidP="00FB7000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B583B">
              <w:rPr>
                <w:rFonts w:ascii="Arial Narrow" w:hAnsi="Arial Narrow" w:cs="Arial"/>
                <w:bCs/>
                <w:sz w:val="22"/>
                <w:szCs w:val="22"/>
              </w:rPr>
              <w:t>85-428 Bydgoszcz</w:t>
            </w:r>
          </w:p>
        </w:tc>
        <w:tc>
          <w:tcPr>
            <w:tcW w:w="1276" w:type="dxa"/>
            <w:vAlign w:val="center"/>
          </w:tcPr>
          <w:p w14:paraId="2F352A99" w14:textId="77777777" w:rsidR="004B583B" w:rsidRPr="004B583B" w:rsidRDefault="004B583B" w:rsidP="00FB7000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B583B">
              <w:rPr>
                <w:rFonts w:ascii="Arial Narrow" w:hAnsi="Arial Narrow" w:cs="Arial"/>
                <w:sz w:val="22"/>
                <w:szCs w:val="22"/>
              </w:rPr>
              <w:t xml:space="preserve">  50,56</w:t>
            </w:r>
          </w:p>
        </w:tc>
        <w:tc>
          <w:tcPr>
            <w:tcW w:w="1701" w:type="dxa"/>
            <w:vAlign w:val="center"/>
          </w:tcPr>
          <w:p w14:paraId="25AFF199" w14:textId="77777777" w:rsidR="004B583B" w:rsidRPr="004B583B" w:rsidRDefault="004B583B" w:rsidP="00FB7000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B583B">
              <w:rPr>
                <w:rFonts w:ascii="Arial Narrow" w:hAnsi="Arial Narrow" w:cs="Arial"/>
                <w:sz w:val="22"/>
                <w:szCs w:val="22"/>
              </w:rPr>
              <w:t xml:space="preserve">  30,00</w:t>
            </w:r>
          </w:p>
        </w:tc>
        <w:tc>
          <w:tcPr>
            <w:tcW w:w="1276" w:type="dxa"/>
            <w:vAlign w:val="center"/>
          </w:tcPr>
          <w:p w14:paraId="69D42F08" w14:textId="77777777" w:rsidR="004B583B" w:rsidRPr="004B583B" w:rsidRDefault="004B583B" w:rsidP="00FB7000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B583B">
              <w:rPr>
                <w:rFonts w:ascii="Arial Narrow" w:hAnsi="Arial Narrow" w:cs="Arial"/>
                <w:sz w:val="22"/>
                <w:szCs w:val="22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14:paraId="008AEC89" w14:textId="77777777" w:rsidR="004B583B" w:rsidRPr="004B583B" w:rsidRDefault="004B583B" w:rsidP="00FB7000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B583B">
              <w:rPr>
                <w:rFonts w:ascii="Arial Narrow" w:hAnsi="Arial Narrow" w:cs="Arial"/>
                <w:sz w:val="22"/>
                <w:szCs w:val="22"/>
              </w:rPr>
              <w:t xml:space="preserve">  90,56</w:t>
            </w:r>
          </w:p>
        </w:tc>
      </w:tr>
      <w:tr w:rsidR="004B583B" w:rsidRPr="004B583B" w14:paraId="58BFC4A0" w14:textId="77777777" w:rsidTr="004B583B">
        <w:tc>
          <w:tcPr>
            <w:tcW w:w="851" w:type="dxa"/>
            <w:vAlign w:val="center"/>
          </w:tcPr>
          <w:p w14:paraId="730102AC" w14:textId="77777777" w:rsidR="004B583B" w:rsidRPr="004B583B" w:rsidRDefault="004B583B" w:rsidP="00FB7000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B583B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118" w:type="dxa"/>
            <w:vAlign w:val="center"/>
          </w:tcPr>
          <w:p w14:paraId="08D08556" w14:textId="77777777" w:rsidR="004B583B" w:rsidRPr="004B583B" w:rsidRDefault="004B583B" w:rsidP="00FB7000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B583B">
              <w:rPr>
                <w:rFonts w:ascii="Arial Narrow" w:hAnsi="Arial Narrow" w:cs="Arial"/>
                <w:b/>
                <w:sz w:val="22"/>
                <w:szCs w:val="22"/>
              </w:rPr>
              <w:t>PPHU ABBA EKOMED Sp. z o.o.</w:t>
            </w:r>
          </w:p>
          <w:p w14:paraId="4297E9AB" w14:textId="77777777" w:rsidR="004B583B" w:rsidRPr="004B583B" w:rsidRDefault="004B583B" w:rsidP="00FB7000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B583B">
              <w:rPr>
                <w:rFonts w:ascii="Arial Narrow" w:hAnsi="Arial Narrow" w:cs="Arial"/>
                <w:bCs/>
                <w:sz w:val="22"/>
                <w:szCs w:val="22"/>
              </w:rPr>
              <w:t xml:space="preserve">Filomatów Pomorskich 8 </w:t>
            </w:r>
          </w:p>
          <w:p w14:paraId="58EC0C27" w14:textId="77777777" w:rsidR="004B583B" w:rsidRPr="004B583B" w:rsidRDefault="004B583B" w:rsidP="00FB7000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B583B">
              <w:rPr>
                <w:rFonts w:ascii="Arial Narrow" w:hAnsi="Arial Narrow" w:cs="Arial"/>
                <w:bCs/>
                <w:sz w:val="22"/>
                <w:szCs w:val="22"/>
              </w:rPr>
              <w:t>87-100 Toruń</w:t>
            </w:r>
          </w:p>
        </w:tc>
        <w:tc>
          <w:tcPr>
            <w:tcW w:w="1276" w:type="dxa"/>
            <w:vAlign w:val="center"/>
          </w:tcPr>
          <w:p w14:paraId="729B157F" w14:textId="77777777" w:rsidR="004B583B" w:rsidRPr="004B583B" w:rsidRDefault="004B583B" w:rsidP="00FB7000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B583B">
              <w:rPr>
                <w:rFonts w:ascii="Arial Narrow" w:hAnsi="Arial Narrow" w:cs="Arial"/>
                <w:sz w:val="22"/>
                <w:szCs w:val="22"/>
              </w:rPr>
              <w:t xml:space="preserve">  2,15</w:t>
            </w:r>
          </w:p>
        </w:tc>
        <w:tc>
          <w:tcPr>
            <w:tcW w:w="1701" w:type="dxa"/>
            <w:vAlign w:val="center"/>
          </w:tcPr>
          <w:p w14:paraId="4294A777" w14:textId="77777777" w:rsidR="004B583B" w:rsidRPr="004B583B" w:rsidRDefault="004B583B" w:rsidP="00FB7000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B583B">
              <w:rPr>
                <w:rFonts w:ascii="Arial Narrow" w:hAnsi="Arial Narrow" w:cs="Arial"/>
                <w:sz w:val="22"/>
                <w:szCs w:val="22"/>
              </w:rPr>
              <w:t xml:space="preserve">  15,00</w:t>
            </w:r>
          </w:p>
        </w:tc>
        <w:tc>
          <w:tcPr>
            <w:tcW w:w="1276" w:type="dxa"/>
            <w:vAlign w:val="center"/>
          </w:tcPr>
          <w:p w14:paraId="5BE963A9" w14:textId="77777777" w:rsidR="004B583B" w:rsidRPr="004B583B" w:rsidRDefault="004B583B" w:rsidP="00FB7000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B583B">
              <w:rPr>
                <w:rFonts w:ascii="Arial Narrow" w:hAnsi="Arial Narrow" w:cs="Arial"/>
                <w:sz w:val="22"/>
                <w:szCs w:val="22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14:paraId="2B1827E8" w14:textId="77777777" w:rsidR="004B583B" w:rsidRPr="004B583B" w:rsidRDefault="004B583B" w:rsidP="00FB7000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B583B">
              <w:rPr>
                <w:rFonts w:ascii="Arial Narrow" w:hAnsi="Arial Narrow" w:cs="Arial"/>
                <w:sz w:val="22"/>
                <w:szCs w:val="22"/>
              </w:rPr>
              <w:t xml:space="preserve">  27,15</w:t>
            </w:r>
          </w:p>
        </w:tc>
      </w:tr>
    </w:tbl>
    <w:p w14:paraId="4FE703B1" w14:textId="77777777" w:rsidR="00E85D70" w:rsidRPr="004B583B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</w:rPr>
      </w:pPr>
    </w:p>
    <w:p w14:paraId="6C8587C6" w14:textId="77777777" w:rsidR="00F960D7" w:rsidRPr="004B583B" w:rsidRDefault="00F960D7" w:rsidP="00F33C66">
      <w:pPr>
        <w:spacing w:line="276" w:lineRule="auto"/>
        <w:jc w:val="both"/>
        <w:rPr>
          <w:rFonts w:ascii="Arial Narrow" w:hAnsi="Arial Narrow" w:cs="Arial"/>
        </w:rPr>
      </w:pPr>
    </w:p>
    <w:p w14:paraId="1BF8314A" w14:textId="77777777" w:rsidR="004B583B" w:rsidRDefault="004B583B" w:rsidP="004B583B">
      <w:pPr>
        <w:spacing w:after="480" w:line="360" w:lineRule="auto"/>
        <w:ind w:left="6655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59B6950A" w14:textId="7469DAB4" w:rsidR="00B464D3" w:rsidRDefault="00B464D3" w:rsidP="004B583B">
      <w:pPr>
        <w:spacing w:after="480" w:line="360" w:lineRule="auto"/>
        <w:ind w:left="6655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4B583B">
        <w:rPr>
          <w:rFonts w:ascii="Arial Narrow" w:hAnsi="Arial Narrow" w:cs="Arial"/>
          <w:i/>
          <w:sz w:val="22"/>
          <w:szCs w:val="22"/>
        </w:rPr>
        <w:t>Zamawiający</w:t>
      </w:r>
      <w:bookmarkEnd w:id="0"/>
    </w:p>
    <w:p w14:paraId="5180CE3C" w14:textId="77777777" w:rsidR="00224A2E" w:rsidRDefault="00224A2E" w:rsidP="00224A2E">
      <w:pPr>
        <w:rPr>
          <w:rFonts w:ascii="Arial Narrow" w:hAnsi="Arial Narrow" w:cs="Arial"/>
          <w:sz w:val="20"/>
          <w:szCs w:val="20"/>
        </w:rPr>
      </w:pPr>
    </w:p>
    <w:p w14:paraId="79626367" w14:textId="77777777" w:rsidR="00224A2E" w:rsidRDefault="00224A2E" w:rsidP="00224A2E">
      <w:pPr>
        <w:rPr>
          <w:rFonts w:ascii="Arial Narrow" w:hAnsi="Arial Narrow" w:cs="Arial"/>
          <w:sz w:val="20"/>
          <w:szCs w:val="20"/>
        </w:rPr>
      </w:pPr>
    </w:p>
    <w:p w14:paraId="7BCDED8E" w14:textId="77777777" w:rsidR="00224A2E" w:rsidRDefault="00224A2E" w:rsidP="00224A2E">
      <w:pPr>
        <w:rPr>
          <w:rFonts w:ascii="Arial Narrow" w:hAnsi="Arial Narrow" w:cs="Arial"/>
          <w:sz w:val="20"/>
          <w:szCs w:val="20"/>
        </w:rPr>
      </w:pPr>
    </w:p>
    <w:p w14:paraId="1E2147ED" w14:textId="77777777" w:rsidR="00224A2E" w:rsidRDefault="00224A2E" w:rsidP="00224A2E">
      <w:pPr>
        <w:rPr>
          <w:rFonts w:ascii="Arial Narrow" w:hAnsi="Arial Narrow" w:cs="Arial"/>
          <w:sz w:val="20"/>
          <w:szCs w:val="20"/>
        </w:rPr>
      </w:pPr>
    </w:p>
    <w:p w14:paraId="58C69745" w14:textId="77777777" w:rsidR="00224A2E" w:rsidRDefault="00224A2E" w:rsidP="00224A2E">
      <w:pPr>
        <w:rPr>
          <w:rFonts w:ascii="Arial Narrow" w:hAnsi="Arial Narrow" w:cs="Arial"/>
          <w:sz w:val="20"/>
          <w:szCs w:val="20"/>
        </w:rPr>
      </w:pPr>
    </w:p>
    <w:p w14:paraId="5D885BEF" w14:textId="77777777" w:rsidR="00224A2E" w:rsidRDefault="00224A2E" w:rsidP="00224A2E">
      <w:pPr>
        <w:rPr>
          <w:rFonts w:ascii="Arial Narrow" w:hAnsi="Arial Narrow" w:cs="Arial"/>
          <w:sz w:val="20"/>
          <w:szCs w:val="20"/>
        </w:rPr>
      </w:pPr>
    </w:p>
    <w:p w14:paraId="39D7CC2F" w14:textId="77777777" w:rsidR="00224A2E" w:rsidRDefault="00224A2E" w:rsidP="00224A2E">
      <w:pPr>
        <w:rPr>
          <w:rFonts w:ascii="Arial Narrow" w:hAnsi="Arial Narrow" w:cs="Arial"/>
          <w:sz w:val="20"/>
          <w:szCs w:val="20"/>
        </w:rPr>
      </w:pPr>
    </w:p>
    <w:p w14:paraId="52F13DD6" w14:textId="77777777" w:rsidR="00224A2E" w:rsidRDefault="00224A2E" w:rsidP="00224A2E">
      <w:pPr>
        <w:rPr>
          <w:rFonts w:ascii="Arial Narrow" w:hAnsi="Arial Narrow" w:cs="Arial"/>
          <w:sz w:val="20"/>
          <w:szCs w:val="20"/>
        </w:rPr>
      </w:pPr>
    </w:p>
    <w:p w14:paraId="64ED4596" w14:textId="77777777" w:rsidR="00224A2E" w:rsidRDefault="00224A2E" w:rsidP="00224A2E">
      <w:pPr>
        <w:rPr>
          <w:rFonts w:ascii="Arial Narrow" w:hAnsi="Arial Narrow" w:cs="Arial"/>
          <w:sz w:val="20"/>
          <w:szCs w:val="20"/>
        </w:rPr>
      </w:pPr>
    </w:p>
    <w:p w14:paraId="1FDEC34A" w14:textId="77777777" w:rsidR="00224A2E" w:rsidRDefault="00224A2E" w:rsidP="00224A2E">
      <w:pPr>
        <w:rPr>
          <w:rFonts w:ascii="Arial Narrow" w:hAnsi="Arial Narrow" w:cs="Arial"/>
          <w:sz w:val="20"/>
          <w:szCs w:val="20"/>
        </w:rPr>
      </w:pPr>
    </w:p>
    <w:p w14:paraId="73319CBF" w14:textId="77777777" w:rsidR="00224A2E" w:rsidRDefault="00224A2E" w:rsidP="00224A2E">
      <w:pPr>
        <w:rPr>
          <w:rFonts w:ascii="Arial Narrow" w:hAnsi="Arial Narrow" w:cs="Arial"/>
          <w:sz w:val="20"/>
          <w:szCs w:val="20"/>
        </w:rPr>
      </w:pPr>
    </w:p>
    <w:p w14:paraId="1C26FB2D" w14:textId="77777777" w:rsidR="00224A2E" w:rsidRDefault="00224A2E" w:rsidP="00224A2E">
      <w:pPr>
        <w:rPr>
          <w:rFonts w:ascii="Arial Narrow" w:hAnsi="Arial Narrow" w:cs="Arial"/>
          <w:sz w:val="20"/>
          <w:szCs w:val="20"/>
        </w:rPr>
      </w:pPr>
    </w:p>
    <w:p w14:paraId="7B9BE86F" w14:textId="77777777" w:rsidR="00224A2E" w:rsidRDefault="00224A2E" w:rsidP="00224A2E">
      <w:pPr>
        <w:rPr>
          <w:rFonts w:ascii="Arial Narrow" w:hAnsi="Arial Narrow" w:cs="Arial"/>
          <w:sz w:val="20"/>
          <w:szCs w:val="20"/>
        </w:rPr>
      </w:pPr>
    </w:p>
    <w:p w14:paraId="1763543E" w14:textId="77777777" w:rsidR="00224A2E" w:rsidRDefault="00224A2E" w:rsidP="00224A2E">
      <w:pPr>
        <w:rPr>
          <w:rFonts w:ascii="Arial Narrow" w:hAnsi="Arial Narrow" w:cs="Arial"/>
          <w:sz w:val="20"/>
          <w:szCs w:val="20"/>
        </w:rPr>
      </w:pPr>
    </w:p>
    <w:p w14:paraId="1606916C" w14:textId="77777777" w:rsidR="00224A2E" w:rsidRDefault="00224A2E" w:rsidP="00224A2E">
      <w:pPr>
        <w:rPr>
          <w:rFonts w:ascii="Arial Narrow" w:hAnsi="Arial Narrow" w:cs="Arial"/>
          <w:sz w:val="20"/>
          <w:szCs w:val="20"/>
        </w:rPr>
      </w:pPr>
    </w:p>
    <w:p w14:paraId="12725EC4" w14:textId="77777777" w:rsidR="00224A2E" w:rsidRDefault="00224A2E" w:rsidP="00224A2E">
      <w:pPr>
        <w:rPr>
          <w:rFonts w:ascii="Arial Narrow" w:hAnsi="Arial Narrow" w:cs="Arial"/>
          <w:sz w:val="20"/>
          <w:szCs w:val="20"/>
        </w:rPr>
      </w:pPr>
    </w:p>
    <w:p w14:paraId="454A5D03" w14:textId="77777777" w:rsidR="00224A2E" w:rsidRDefault="00224A2E" w:rsidP="00224A2E">
      <w:pPr>
        <w:rPr>
          <w:rFonts w:ascii="Arial Narrow" w:hAnsi="Arial Narrow" w:cs="Arial"/>
          <w:sz w:val="20"/>
          <w:szCs w:val="20"/>
        </w:rPr>
      </w:pPr>
    </w:p>
    <w:p w14:paraId="19E5F6CC" w14:textId="77777777" w:rsidR="00224A2E" w:rsidRDefault="00224A2E" w:rsidP="00224A2E">
      <w:pPr>
        <w:rPr>
          <w:rFonts w:ascii="Arial Narrow" w:hAnsi="Arial Narrow" w:cs="Arial"/>
          <w:sz w:val="20"/>
          <w:szCs w:val="20"/>
        </w:rPr>
      </w:pPr>
    </w:p>
    <w:p w14:paraId="106FF330" w14:textId="77777777" w:rsidR="00224A2E" w:rsidRDefault="00224A2E" w:rsidP="00224A2E">
      <w:pPr>
        <w:rPr>
          <w:rFonts w:ascii="Arial Narrow" w:hAnsi="Arial Narrow" w:cs="Arial"/>
          <w:sz w:val="20"/>
          <w:szCs w:val="20"/>
        </w:rPr>
      </w:pPr>
    </w:p>
    <w:p w14:paraId="4154D8C2" w14:textId="77777777" w:rsidR="00224A2E" w:rsidRDefault="00224A2E" w:rsidP="00224A2E">
      <w:pPr>
        <w:rPr>
          <w:rFonts w:ascii="Arial Narrow" w:hAnsi="Arial Narrow" w:cs="Arial"/>
          <w:sz w:val="20"/>
          <w:szCs w:val="20"/>
        </w:rPr>
      </w:pPr>
    </w:p>
    <w:p w14:paraId="47018529" w14:textId="77777777" w:rsidR="00224A2E" w:rsidRDefault="00224A2E" w:rsidP="00224A2E">
      <w:pPr>
        <w:rPr>
          <w:rFonts w:ascii="Arial Narrow" w:hAnsi="Arial Narrow" w:cs="Arial"/>
          <w:sz w:val="20"/>
          <w:szCs w:val="20"/>
        </w:rPr>
      </w:pPr>
    </w:p>
    <w:p w14:paraId="5EE05D0D" w14:textId="77777777" w:rsidR="00224A2E" w:rsidRDefault="00224A2E" w:rsidP="00224A2E">
      <w:pPr>
        <w:rPr>
          <w:rFonts w:ascii="Arial Narrow" w:hAnsi="Arial Narrow" w:cs="Arial"/>
          <w:sz w:val="20"/>
          <w:szCs w:val="20"/>
        </w:rPr>
      </w:pPr>
    </w:p>
    <w:p w14:paraId="2A2BE980" w14:textId="77777777" w:rsidR="00224A2E" w:rsidRDefault="00224A2E" w:rsidP="00224A2E">
      <w:pPr>
        <w:rPr>
          <w:rFonts w:ascii="Arial Narrow" w:hAnsi="Arial Narrow" w:cs="Arial"/>
          <w:sz w:val="20"/>
          <w:szCs w:val="20"/>
        </w:rPr>
      </w:pPr>
    </w:p>
    <w:p w14:paraId="128615A5" w14:textId="77777777" w:rsidR="00224A2E" w:rsidRDefault="00224A2E" w:rsidP="00224A2E">
      <w:pPr>
        <w:rPr>
          <w:rFonts w:ascii="Arial Narrow" w:hAnsi="Arial Narrow" w:cs="Arial"/>
          <w:sz w:val="20"/>
          <w:szCs w:val="20"/>
        </w:rPr>
      </w:pPr>
    </w:p>
    <w:p w14:paraId="3DB5C1FC" w14:textId="77777777" w:rsidR="00224A2E" w:rsidRDefault="00224A2E" w:rsidP="00224A2E">
      <w:pPr>
        <w:rPr>
          <w:rFonts w:ascii="Arial Narrow" w:hAnsi="Arial Narrow" w:cs="Arial"/>
          <w:sz w:val="20"/>
          <w:szCs w:val="20"/>
        </w:rPr>
      </w:pPr>
    </w:p>
    <w:p w14:paraId="23CFE4B0" w14:textId="77777777" w:rsidR="00224A2E" w:rsidRDefault="00224A2E" w:rsidP="00224A2E">
      <w:pPr>
        <w:rPr>
          <w:rFonts w:ascii="Arial Narrow" w:hAnsi="Arial Narrow" w:cs="Arial"/>
          <w:sz w:val="20"/>
          <w:szCs w:val="20"/>
        </w:rPr>
      </w:pPr>
    </w:p>
    <w:p w14:paraId="7E0D03E1" w14:textId="77777777" w:rsidR="00224A2E" w:rsidRDefault="00224A2E" w:rsidP="00224A2E">
      <w:pPr>
        <w:rPr>
          <w:rFonts w:ascii="Arial Narrow" w:hAnsi="Arial Narrow" w:cs="Arial"/>
          <w:sz w:val="20"/>
          <w:szCs w:val="20"/>
        </w:rPr>
      </w:pPr>
    </w:p>
    <w:p w14:paraId="3B967BBA" w14:textId="77777777" w:rsidR="00224A2E" w:rsidRDefault="00224A2E" w:rsidP="00224A2E">
      <w:pPr>
        <w:rPr>
          <w:rFonts w:ascii="Arial Narrow" w:hAnsi="Arial Narrow" w:cs="Arial"/>
          <w:sz w:val="20"/>
          <w:szCs w:val="20"/>
        </w:rPr>
      </w:pPr>
    </w:p>
    <w:p w14:paraId="2C982734" w14:textId="77777777" w:rsidR="00224A2E" w:rsidRDefault="00224A2E" w:rsidP="00224A2E">
      <w:pPr>
        <w:rPr>
          <w:rFonts w:ascii="Arial Narrow" w:hAnsi="Arial Narrow" w:cs="Arial"/>
          <w:sz w:val="20"/>
          <w:szCs w:val="20"/>
        </w:rPr>
      </w:pPr>
    </w:p>
    <w:p w14:paraId="7264B490" w14:textId="77777777" w:rsidR="00224A2E" w:rsidRDefault="00224A2E" w:rsidP="00224A2E">
      <w:pPr>
        <w:rPr>
          <w:rFonts w:ascii="Arial Narrow" w:hAnsi="Arial Narrow" w:cs="Arial"/>
          <w:sz w:val="20"/>
          <w:szCs w:val="20"/>
        </w:rPr>
      </w:pPr>
    </w:p>
    <w:p w14:paraId="0A5C42A5" w14:textId="77777777" w:rsidR="00224A2E" w:rsidRDefault="00224A2E" w:rsidP="00224A2E">
      <w:pPr>
        <w:rPr>
          <w:rFonts w:ascii="Arial Narrow" w:hAnsi="Arial Narrow" w:cs="Arial"/>
          <w:sz w:val="20"/>
          <w:szCs w:val="20"/>
        </w:rPr>
      </w:pPr>
    </w:p>
    <w:p w14:paraId="01557955" w14:textId="77777777" w:rsidR="00224A2E" w:rsidRDefault="00224A2E" w:rsidP="00224A2E">
      <w:pPr>
        <w:rPr>
          <w:rFonts w:ascii="Arial Narrow" w:hAnsi="Arial Narrow" w:cs="Arial"/>
          <w:sz w:val="20"/>
          <w:szCs w:val="20"/>
        </w:rPr>
      </w:pPr>
    </w:p>
    <w:p w14:paraId="39F3A7F7" w14:textId="10755BF5" w:rsidR="00224A2E" w:rsidRDefault="00224A2E" w:rsidP="00224A2E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1 ark.</w:t>
      </w:r>
    </w:p>
    <w:p w14:paraId="537F7C48" w14:textId="77777777" w:rsidR="00224A2E" w:rsidRDefault="00224A2E" w:rsidP="00224A2E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Egz. 1 – biuro przepustek, platforma e-propublico.pl </w:t>
      </w:r>
    </w:p>
    <w:p w14:paraId="5CCFAFEB" w14:textId="77777777" w:rsidR="00224A2E" w:rsidRDefault="00224A2E" w:rsidP="00224A2E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Barbara Baranowska – tel. 261 417 364, e-mail: </w:t>
      </w:r>
      <w:hyperlink r:id="rId6" w:history="1">
        <w:r w:rsidRPr="000C34E0">
          <w:rPr>
            <w:rStyle w:val="Hipercze"/>
            <w:rFonts w:ascii="Arial Narrow" w:hAnsi="Arial Narrow" w:cs="Arial"/>
            <w:sz w:val="20"/>
            <w:szCs w:val="20"/>
          </w:rPr>
          <w:t>baranowska1486@10wsk.mil.pl</w:t>
        </w:r>
      </w:hyperlink>
    </w:p>
    <w:p w14:paraId="269CBB71" w14:textId="28AA8544" w:rsidR="00224A2E" w:rsidRPr="0071678E" w:rsidRDefault="00224A2E" w:rsidP="00224A2E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  <w:sz w:val="20"/>
          <w:szCs w:val="20"/>
        </w:rPr>
        <w:t>Data: 2026</w:t>
      </w:r>
      <w:r>
        <w:rPr>
          <w:rFonts w:ascii="Arial Narrow" w:hAnsi="Arial Narrow" w:cs="Arial"/>
          <w:sz w:val="20"/>
          <w:szCs w:val="20"/>
        </w:rPr>
        <w:t>-03-04</w:t>
      </w:r>
    </w:p>
    <w:p w14:paraId="4EF22148" w14:textId="77777777" w:rsidR="00224A2E" w:rsidRPr="004B583B" w:rsidRDefault="00224A2E" w:rsidP="004B583B">
      <w:pPr>
        <w:spacing w:after="480" w:line="360" w:lineRule="auto"/>
        <w:ind w:left="6655" w:firstLine="425"/>
        <w:jc w:val="center"/>
        <w:rPr>
          <w:rFonts w:ascii="Arial Narrow" w:hAnsi="Arial Narrow" w:cs="Arial"/>
          <w:i/>
          <w:sz w:val="22"/>
          <w:szCs w:val="22"/>
        </w:rPr>
      </w:pPr>
    </w:p>
    <w:sectPr w:rsidR="00224A2E" w:rsidRPr="004B583B" w:rsidSect="00081D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AE77D" w14:textId="77777777" w:rsidR="00556BC0" w:rsidRDefault="00556BC0">
      <w:r>
        <w:separator/>
      </w:r>
    </w:p>
  </w:endnote>
  <w:endnote w:type="continuationSeparator" w:id="0">
    <w:p w14:paraId="5FFA56D1" w14:textId="77777777" w:rsidR="00556BC0" w:rsidRDefault="00556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1902C" w14:textId="77777777" w:rsidR="009956A0" w:rsidRDefault="009956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6154B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F1B9BD6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9488D" w14:textId="77777777" w:rsidR="009956A0" w:rsidRDefault="009956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C560DE" w14:textId="77777777" w:rsidR="00556BC0" w:rsidRDefault="00556BC0">
      <w:r>
        <w:separator/>
      </w:r>
    </w:p>
  </w:footnote>
  <w:footnote w:type="continuationSeparator" w:id="0">
    <w:p w14:paraId="3FEE9AFD" w14:textId="77777777" w:rsidR="00556BC0" w:rsidRDefault="00556B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83A26" w14:textId="77777777" w:rsidR="009956A0" w:rsidRDefault="009956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79AE1" w14:textId="77777777" w:rsidR="009956A0" w:rsidRDefault="009956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8635E" w14:textId="77777777" w:rsidR="009956A0" w:rsidRDefault="009956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7C62"/>
    <w:rsid w:val="00005838"/>
    <w:rsid w:val="00022322"/>
    <w:rsid w:val="00042497"/>
    <w:rsid w:val="00081D13"/>
    <w:rsid w:val="000C1E6F"/>
    <w:rsid w:val="000E4E56"/>
    <w:rsid w:val="001A1468"/>
    <w:rsid w:val="001B7815"/>
    <w:rsid w:val="00224A2E"/>
    <w:rsid w:val="002B1E4F"/>
    <w:rsid w:val="002B6761"/>
    <w:rsid w:val="002D3560"/>
    <w:rsid w:val="003445A0"/>
    <w:rsid w:val="003A0AFC"/>
    <w:rsid w:val="003D611C"/>
    <w:rsid w:val="00431C0B"/>
    <w:rsid w:val="00437CAD"/>
    <w:rsid w:val="004657DA"/>
    <w:rsid w:val="004B2665"/>
    <w:rsid w:val="004B583B"/>
    <w:rsid w:val="004C3459"/>
    <w:rsid w:val="004E324A"/>
    <w:rsid w:val="004E7234"/>
    <w:rsid w:val="0054734E"/>
    <w:rsid w:val="00556BC0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57C62"/>
    <w:rsid w:val="008642B3"/>
    <w:rsid w:val="008A6C10"/>
    <w:rsid w:val="008E5102"/>
    <w:rsid w:val="00915B9E"/>
    <w:rsid w:val="00952256"/>
    <w:rsid w:val="0097748A"/>
    <w:rsid w:val="009956A0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25688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309A8B"/>
  <w15:chartTrackingRefBased/>
  <w15:docId w15:val="{A4B838B9-2DCD-4326-8565-F40B50837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rsid w:val="00224A2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309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2026-03-04T10:37:00Z</cp:lastPrinted>
  <dcterms:created xsi:type="dcterms:W3CDTF">2026-03-04T10:33:00Z</dcterms:created>
  <dcterms:modified xsi:type="dcterms:W3CDTF">2026-03-04T10:41:00Z</dcterms:modified>
</cp:coreProperties>
</file>