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C4DA5" w14:textId="4020C117" w:rsidR="00D62E6E" w:rsidRPr="00EB2B08" w:rsidRDefault="00D62E6E" w:rsidP="00EB2B08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EB2B08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EB2B08">
        <w:rPr>
          <w:rFonts w:ascii="Arial Narrow" w:eastAsia="Times New Roman" w:hAnsi="Arial Narrow" w:cs="Arial"/>
          <w:bCs/>
          <w:szCs w:val="18"/>
          <w:lang w:eastAsia="pl-PL"/>
        </w:rPr>
        <w:t>2</w:t>
      </w:r>
      <w:r w:rsidRPr="00EB2B08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EB2B08" w14:paraId="5E589496" w14:textId="77777777" w:rsidTr="00D62E6E">
        <w:tc>
          <w:tcPr>
            <w:tcW w:w="2800" w:type="dxa"/>
          </w:tcPr>
          <w:p w14:paraId="58FB7BD8" w14:textId="77777777" w:rsidR="00D62E6E" w:rsidRPr="00EB2B08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B2B08">
              <w:rPr>
                <w:rFonts w:ascii="Arial Narrow" w:hAnsi="Arial Narrow" w:cs="Arial"/>
                <w:b/>
              </w:rPr>
              <w:t>Wykonawca</w:t>
            </w:r>
            <w:r w:rsidRPr="00EB2B08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2CB038E" w14:textId="77777777" w:rsidR="00D62E6E" w:rsidRPr="00EB2B0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154429F" w14:textId="77777777" w:rsidR="00D62E6E" w:rsidRPr="00EB2B0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B2B0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8C6DAF" w14:textId="77777777" w:rsidR="00D62E6E" w:rsidRPr="00EB2B08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EB2B0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EB2B08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EB2B0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EB2B08" w14:paraId="36E149EE" w14:textId="77777777" w:rsidTr="00D62E6E">
        <w:tc>
          <w:tcPr>
            <w:tcW w:w="2800" w:type="dxa"/>
          </w:tcPr>
          <w:p w14:paraId="074924D0" w14:textId="77777777" w:rsidR="00D62E6E" w:rsidRPr="00EB2B08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EB2B08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1C15E0FC" w14:textId="77777777" w:rsidR="00D62E6E" w:rsidRPr="00EB2B0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0E64D77A" w14:textId="77777777" w:rsidR="00D62E6E" w:rsidRPr="00EB2B08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EB2B08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AB1213" w14:textId="77777777" w:rsidR="00D62E6E" w:rsidRPr="00EB2B08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B2B0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EB2B08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EB2B08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BDDFFEE" w14:textId="77777777" w:rsidR="00BC121E" w:rsidRPr="00EB2B08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62A4" w:rsidRPr="00EB2B08" w14:paraId="2172C231" w14:textId="77777777" w:rsidTr="00824CA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EB050D0" w14:textId="77777777" w:rsidR="001162A4" w:rsidRPr="00EB2B08" w:rsidRDefault="001162A4" w:rsidP="00824CA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EB2B08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1D18FF13" w14:textId="77777777" w:rsidR="001162A4" w:rsidRPr="00EB2B08" w:rsidRDefault="001162A4" w:rsidP="00824CA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B2B0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EB2B0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(t.j. Dz. U. z 2024 r. poz. 1320 z </w:t>
            </w:r>
            <w:proofErr w:type="spellStart"/>
            <w:r w:rsidRPr="00EB2B0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późn</w:t>
            </w:r>
            <w:proofErr w:type="spellEnd"/>
            <w:r w:rsidRPr="00EB2B0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zm.)</w:t>
            </w:r>
            <w:r w:rsidRPr="00EB2B0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62FE48A1" w14:textId="77777777" w:rsidR="001162A4" w:rsidRPr="00EB2B08" w:rsidRDefault="001162A4" w:rsidP="00824C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B2B0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0352254" w14:textId="77777777" w:rsidR="001162A4" w:rsidRPr="00EB2B08" w:rsidRDefault="001162A4" w:rsidP="00824CA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4A9084D4" w14:textId="77777777" w:rsidR="00BC121E" w:rsidRPr="00EB2B08" w:rsidRDefault="001162A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B2B08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EB2B08">
        <w:rPr>
          <w:rFonts w:ascii="Arial Narrow" w:eastAsia="Times New Roman" w:hAnsi="Arial Narrow" w:cs="Arial"/>
          <w:lang w:eastAsia="pl-PL"/>
        </w:rPr>
        <w:t>N</w:t>
      </w:r>
      <w:r w:rsidR="00BC121E" w:rsidRPr="00EB2B08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EB2B08" w14:paraId="4CDA6CC5" w14:textId="77777777" w:rsidTr="00D62E6E">
        <w:tc>
          <w:tcPr>
            <w:tcW w:w="2269" w:type="dxa"/>
          </w:tcPr>
          <w:p w14:paraId="2544873E" w14:textId="77777777" w:rsidR="00D62E6E" w:rsidRPr="00EB2B08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B2B08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1052146" w14:textId="77777777" w:rsidR="00D62E6E" w:rsidRPr="00EB2B08" w:rsidRDefault="001162A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B2B08">
              <w:rPr>
                <w:rFonts w:ascii="Arial Narrow" w:eastAsia="Times New Roman" w:hAnsi="Arial Narrow" w:cs="Arial"/>
                <w:bCs/>
                <w:lang w:eastAsia="pl-PL"/>
              </w:rPr>
              <w:t>Dostawy sukcesywne druków medycznych na okres 24 miesięcy</w:t>
            </w:r>
            <w:r w:rsidR="00D62E6E" w:rsidRPr="00EB2B08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162A4" w:rsidRPr="00EB2B08" w14:paraId="4FA03B40" w14:textId="77777777" w:rsidTr="00824CAD">
        <w:tc>
          <w:tcPr>
            <w:tcW w:w="2269" w:type="dxa"/>
          </w:tcPr>
          <w:p w14:paraId="728BA272" w14:textId="77777777" w:rsidR="001162A4" w:rsidRPr="00EB2B08" w:rsidRDefault="001162A4" w:rsidP="00824C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B2B08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1E3EA4B" w14:textId="77777777" w:rsidR="001162A4" w:rsidRPr="00EB2B08" w:rsidRDefault="001162A4" w:rsidP="00824C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EB2B08">
              <w:rPr>
                <w:rFonts w:ascii="Arial Narrow" w:eastAsia="Times New Roman" w:hAnsi="Arial Narrow" w:cs="Arial"/>
                <w:bCs/>
                <w:lang w:eastAsia="pl-PL"/>
              </w:rPr>
              <w:t>23/2026</w:t>
            </w:r>
          </w:p>
        </w:tc>
      </w:tr>
    </w:tbl>
    <w:p w14:paraId="510DF7C4" w14:textId="77777777" w:rsidR="00BC121E" w:rsidRPr="00EB2B08" w:rsidRDefault="001162A4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EB2B08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EB2B08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EB2B08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 w Bydgoszczy</w:t>
      </w:r>
      <w:r w:rsidR="00BC121E" w:rsidRPr="00EB2B08">
        <w:rPr>
          <w:rFonts w:ascii="Arial Narrow" w:eastAsia="Times New Roman" w:hAnsi="Arial Narrow" w:cs="Arial"/>
          <w:b/>
          <w:lang w:eastAsia="pl-PL"/>
        </w:rPr>
        <w:t>,</w:t>
      </w:r>
      <w:r w:rsidR="00BC121E" w:rsidRPr="00EB2B08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EB2B08">
        <w:rPr>
          <w:rFonts w:ascii="Arial Narrow" w:eastAsia="Times New Roman" w:hAnsi="Arial Narrow" w:cs="Arial"/>
          <w:bCs/>
          <w:lang w:eastAsia="pl-PL"/>
        </w:rPr>
        <w:t>, że:</w:t>
      </w:r>
    </w:p>
    <w:p w14:paraId="1FE6FB2A" w14:textId="77777777" w:rsidR="00BC121E" w:rsidRPr="00EB2B08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EB2B08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EB2B08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EB2B08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EB2B08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EB2B08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EB2B08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EB2B08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EB2B08">
        <w:rPr>
          <w:rFonts w:ascii="Arial Narrow" w:eastAsia="Times New Roman" w:hAnsi="Arial Narrow" w:cs="Arial"/>
          <w:lang w:eastAsia="pl-PL"/>
        </w:rPr>
        <w:t>.</w:t>
      </w:r>
    </w:p>
    <w:p w14:paraId="7B3E2F61" w14:textId="77777777" w:rsidR="00BF69A4" w:rsidRPr="00EB2B08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EB2B08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EB2B08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EB2B08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EB2B08" w14:paraId="09D0CB4E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C9420" w14:textId="77777777" w:rsidR="00BC121E" w:rsidRPr="00EB2B0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B2B08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B5B14" w14:textId="77777777" w:rsidR="00BC121E" w:rsidRPr="00EB2B0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B2B08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1E4BC" w14:textId="77777777" w:rsidR="00BC121E" w:rsidRPr="00EB2B0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B2B08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EB2B08" w14:paraId="2913E736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41BFF" w14:textId="77777777" w:rsidR="00BC121E" w:rsidRPr="00EB2B0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B2B08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2C300" w14:textId="77777777" w:rsidR="00BC121E" w:rsidRPr="00EB2B0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FCE24" w14:textId="77777777" w:rsidR="00BC121E" w:rsidRPr="00EB2B0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EB2B08" w14:paraId="0DC5A057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9DBEE" w14:textId="77777777" w:rsidR="00BC121E" w:rsidRPr="00EB2B0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EB2B08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2714" w14:textId="77777777" w:rsidR="00BC121E" w:rsidRPr="00EB2B0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32094" w14:textId="77777777" w:rsidR="00BC121E" w:rsidRPr="00EB2B0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71A4E386" w14:textId="77777777" w:rsidR="00BC121E" w:rsidRPr="00EB2B08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EB2B08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DB9752D" w14:textId="77777777" w:rsidR="00BC121E" w:rsidRPr="00EB2B08" w:rsidRDefault="00BC121E" w:rsidP="00EB2B08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EB2B08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ED135F6" w14:textId="77777777" w:rsidR="00067B62" w:rsidRPr="00EB2B08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EB2B08">
        <w:rPr>
          <w:rFonts w:ascii="Arial Narrow" w:eastAsia="Times New Roman" w:hAnsi="Arial Narrow" w:cs="Arial"/>
          <w:color w:val="0070C0"/>
          <w:lang w:eastAsia="pl-PL"/>
        </w:rPr>
        <w:t>*</w:t>
      </w:r>
      <w:r w:rsidRPr="00EB2B08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EB2B08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EB2B08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2B0FE673" w14:textId="77777777" w:rsidR="00CF03EF" w:rsidRPr="00EB2B08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EB2B08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EB2B08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B2B08" w14:paraId="23EED7AC" w14:textId="77777777" w:rsidTr="00620E37">
        <w:tc>
          <w:tcPr>
            <w:tcW w:w="2660" w:type="dxa"/>
          </w:tcPr>
          <w:p w14:paraId="10F88767" w14:textId="77777777" w:rsidR="00BC121E" w:rsidRPr="00EB2B0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96F3C95" w14:textId="77777777" w:rsidR="00BC121E" w:rsidRPr="00EB2B08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EB2B0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2B73E284" w14:textId="77777777" w:rsidR="00BC121E" w:rsidRPr="00EB2B08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B2B0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EB2B0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EB2B0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17C5B93F" w14:textId="77777777" w:rsidR="00BC121E" w:rsidRPr="00EB2B0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76070D1" w14:textId="77777777" w:rsidR="00BC121E" w:rsidRPr="00EB2B08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EB2B08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9D4CDFA" w14:textId="77777777" w:rsidR="00BC121E" w:rsidRPr="00EB2B08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EB2B0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1162A4" w:rsidRPr="00EB2B0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EB2B0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EB2B08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1CD4B1E3" w14:textId="77777777" w:rsidR="00106AC7" w:rsidRPr="00EB2B08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EB2B08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FFAFA" w14:textId="77777777" w:rsidR="00BA0B4D" w:rsidRDefault="00BA0B4D">
      <w:r>
        <w:separator/>
      </w:r>
    </w:p>
  </w:endnote>
  <w:endnote w:type="continuationSeparator" w:id="0">
    <w:p w14:paraId="518128E9" w14:textId="77777777" w:rsidR="00BA0B4D" w:rsidRDefault="00BA0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5068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D8C27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FAE4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64E09A6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2EEC0FE">
        <v:line id="_x0000_s1025" style="position:absolute;left:0;text-align:left;z-index:251657728" from="-3.85pt,8.7pt" to="455.15pt,8.7pt"/>
      </w:pict>
    </w:r>
  </w:p>
  <w:p w14:paraId="3AD50B0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64293" w14:textId="77777777" w:rsidR="001162A4" w:rsidRDefault="001162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FF061" w14:textId="77777777" w:rsidR="00BA0B4D" w:rsidRDefault="00BA0B4D">
      <w:r>
        <w:separator/>
      </w:r>
    </w:p>
  </w:footnote>
  <w:footnote w:type="continuationSeparator" w:id="0">
    <w:p w14:paraId="0FF52228" w14:textId="77777777" w:rsidR="00BA0B4D" w:rsidRDefault="00BA0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57EF8" w14:textId="77777777" w:rsidR="001162A4" w:rsidRDefault="001162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E2811" w14:textId="77777777" w:rsidR="001162A4" w:rsidRDefault="001162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5F68A" w14:textId="77777777" w:rsidR="001162A4" w:rsidRDefault="001162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44692910">
    <w:abstractNumId w:val="13"/>
  </w:num>
  <w:num w:numId="2" w16cid:durableId="148981635">
    <w:abstractNumId w:val="0"/>
  </w:num>
  <w:num w:numId="3" w16cid:durableId="1103040092">
    <w:abstractNumId w:val="11"/>
  </w:num>
  <w:num w:numId="4" w16cid:durableId="284702208">
    <w:abstractNumId w:val="8"/>
  </w:num>
  <w:num w:numId="5" w16cid:durableId="1280602123">
    <w:abstractNumId w:val="7"/>
  </w:num>
  <w:num w:numId="6" w16cid:durableId="649943776">
    <w:abstractNumId w:val="1"/>
  </w:num>
  <w:num w:numId="7" w16cid:durableId="260528368">
    <w:abstractNumId w:val="6"/>
  </w:num>
  <w:num w:numId="8" w16cid:durableId="663356369">
    <w:abstractNumId w:val="3"/>
  </w:num>
  <w:num w:numId="9" w16cid:durableId="448742801">
    <w:abstractNumId w:val="2"/>
  </w:num>
  <w:num w:numId="10" w16cid:durableId="78329440">
    <w:abstractNumId w:val="5"/>
  </w:num>
  <w:num w:numId="11" w16cid:durableId="1375621055">
    <w:abstractNumId w:val="10"/>
  </w:num>
  <w:num w:numId="12" w16cid:durableId="488597463">
    <w:abstractNumId w:val="4"/>
  </w:num>
  <w:num w:numId="13" w16cid:durableId="1937009896">
    <w:abstractNumId w:val="9"/>
  </w:num>
  <w:num w:numId="14" w16cid:durableId="137615747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5607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162A4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55607"/>
    <w:rsid w:val="00BA0B4D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2B08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0E34A8"/>
  <w15:chartTrackingRefBased/>
  <w15:docId w15:val="{8DA88622-1531-41F2-A7CD-B4C2B37EE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2026-03-03T10:58:00Z</dcterms:created>
  <dcterms:modified xsi:type="dcterms:W3CDTF">2026-03-03T10:59:00Z</dcterms:modified>
</cp:coreProperties>
</file>