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776E1D" w:rsidRDefault="001312E9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76E1D">
        <w:rPr>
          <w:rFonts w:ascii="Arial Narrow" w:hAnsi="Arial Narrow" w:cs="Arial"/>
          <w:sz w:val="22"/>
          <w:szCs w:val="22"/>
        </w:rPr>
        <w:t>Bydgoszcz</w:t>
      </w:r>
      <w:r w:rsidR="00B36EDA" w:rsidRPr="00776E1D">
        <w:rPr>
          <w:rFonts w:ascii="Arial Narrow" w:hAnsi="Arial Narrow" w:cs="Arial"/>
          <w:sz w:val="22"/>
          <w:szCs w:val="22"/>
        </w:rPr>
        <w:t xml:space="preserve"> dnia: </w:t>
      </w:r>
      <w:r w:rsidRPr="00776E1D">
        <w:rPr>
          <w:rFonts w:ascii="Arial Narrow" w:hAnsi="Arial Narrow" w:cs="Arial"/>
          <w:sz w:val="22"/>
          <w:szCs w:val="22"/>
        </w:rPr>
        <w:t>2026-03-04</w:t>
      </w:r>
    </w:p>
    <w:p w:rsidR="00B36EDA" w:rsidRPr="00776E1D" w:rsidRDefault="001312E9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76E1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776E1D" w:rsidRDefault="001312E9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76E1D">
        <w:rPr>
          <w:rFonts w:ascii="Arial Narrow" w:hAnsi="Arial Narrow" w:cs="Arial"/>
          <w:sz w:val="22"/>
          <w:szCs w:val="22"/>
        </w:rPr>
        <w:t>Powstańców Warszawy</w:t>
      </w:r>
      <w:r w:rsidR="00B36EDA" w:rsidRPr="00776E1D">
        <w:rPr>
          <w:rFonts w:ascii="Arial Narrow" w:hAnsi="Arial Narrow" w:cs="Arial"/>
          <w:sz w:val="22"/>
          <w:szCs w:val="22"/>
        </w:rPr>
        <w:t xml:space="preserve"> </w:t>
      </w:r>
      <w:r w:rsidRPr="00776E1D">
        <w:rPr>
          <w:rFonts w:ascii="Arial Narrow" w:hAnsi="Arial Narrow" w:cs="Arial"/>
          <w:sz w:val="22"/>
          <w:szCs w:val="22"/>
        </w:rPr>
        <w:t>5</w:t>
      </w:r>
    </w:p>
    <w:p w:rsidR="00B36EDA" w:rsidRPr="00776E1D" w:rsidRDefault="001312E9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776E1D">
        <w:rPr>
          <w:rFonts w:ascii="Arial Narrow" w:hAnsi="Arial Narrow" w:cs="Arial"/>
          <w:sz w:val="22"/>
          <w:szCs w:val="22"/>
        </w:rPr>
        <w:t>85-681</w:t>
      </w:r>
      <w:r w:rsidR="00B36EDA" w:rsidRPr="00776E1D">
        <w:rPr>
          <w:rFonts w:ascii="Arial Narrow" w:hAnsi="Arial Narrow" w:cs="Arial"/>
          <w:sz w:val="22"/>
          <w:szCs w:val="22"/>
        </w:rPr>
        <w:t xml:space="preserve"> </w:t>
      </w:r>
      <w:r w:rsidRPr="00776E1D">
        <w:rPr>
          <w:rFonts w:ascii="Arial Narrow" w:hAnsi="Arial Narrow" w:cs="Arial"/>
          <w:sz w:val="22"/>
          <w:szCs w:val="22"/>
        </w:rPr>
        <w:t>Bydgoszcz</w:t>
      </w:r>
    </w:p>
    <w:p w:rsidR="00B36EDA" w:rsidRPr="00776E1D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76E1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776E1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76E1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776E1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776E1D" w:rsidTr="00B36EDA">
        <w:tc>
          <w:tcPr>
            <w:tcW w:w="9923" w:type="dxa"/>
            <w:shd w:val="clear" w:color="auto" w:fill="F2F2F2"/>
            <w:hideMark/>
          </w:tcPr>
          <w:p w:rsidR="00B36EDA" w:rsidRPr="00776E1D" w:rsidRDefault="00776E1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776E1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776E1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776E1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76E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76E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76E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776E1D" w:rsidTr="00B36EDA">
        <w:tc>
          <w:tcPr>
            <w:tcW w:w="2269" w:type="dxa"/>
            <w:shd w:val="clear" w:color="auto" w:fill="auto"/>
          </w:tcPr>
          <w:p w:rsidR="00B36EDA" w:rsidRPr="00776E1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776E1D" w:rsidRDefault="001312E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Dostawa narzędzi chirurgicznych</w:t>
            </w:r>
          </w:p>
        </w:tc>
      </w:tr>
      <w:tr w:rsidR="001312E9" w:rsidRPr="00776E1D" w:rsidTr="006F057D">
        <w:tc>
          <w:tcPr>
            <w:tcW w:w="2269" w:type="dxa"/>
            <w:shd w:val="clear" w:color="auto" w:fill="auto"/>
          </w:tcPr>
          <w:p w:rsidR="001312E9" w:rsidRPr="00776E1D" w:rsidRDefault="001312E9" w:rsidP="006F05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312E9" w:rsidRPr="00776E1D" w:rsidRDefault="001312E9" w:rsidP="006F05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6/2026</w:t>
            </w:r>
          </w:p>
        </w:tc>
      </w:tr>
    </w:tbl>
    <w:p w:rsidR="00B36EDA" w:rsidRPr="00776E1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776E1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776E1D">
        <w:rPr>
          <w:rFonts w:ascii="Arial Narrow" w:hAnsi="Arial Narrow" w:cs="Arial"/>
          <w:sz w:val="22"/>
          <w:szCs w:val="22"/>
        </w:rPr>
        <w:t xml:space="preserve">Zamawiający, </w:t>
      </w:r>
      <w:r w:rsidR="001312E9" w:rsidRPr="00776E1D">
        <w:rPr>
          <w:rFonts w:ascii="Arial Narrow" w:hAnsi="Arial Narrow" w:cs="Arial"/>
          <w:b/>
          <w:sz w:val="22"/>
          <w:szCs w:val="22"/>
        </w:rPr>
        <w:t>10WSzKzP SPZOZ</w:t>
      </w:r>
      <w:r w:rsidRPr="00776E1D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312E9" w:rsidRPr="00776E1D">
        <w:rPr>
          <w:rFonts w:ascii="Arial Narrow" w:hAnsi="Arial Narrow" w:cs="Arial"/>
          <w:sz w:val="22"/>
          <w:szCs w:val="22"/>
        </w:rPr>
        <w:t>(</w:t>
      </w:r>
      <w:proofErr w:type="spellStart"/>
      <w:r w:rsidR="001312E9" w:rsidRPr="00776E1D">
        <w:rPr>
          <w:rFonts w:ascii="Arial Narrow" w:hAnsi="Arial Narrow" w:cs="Arial"/>
          <w:sz w:val="22"/>
          <w:szCs w:val="22"/>
        </w:rPr>
        <w:t>t.j</w:t>
      </w:r>
      <w:proofErr w:type="spellEnd"/>
      <w:r w:rsidR="001312E9" w:rsidRPr="00776E1D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1312E9" w:rsidRPr="00776E1D">
        <w:rPr>
          <w:rFonts w:ascii="Arial Narrow" w:hAnsi="Arial Narrow" w:cs="Arial"/>
          <w:sz w:val="22"/>
          <w:szCs w:val="22"/>
        </w:rPr>
        <w:t>późn</w:t>
      </w:r>
      <w:proofErr w:type="spellEnd"/>
      <w:r w:rsidR="001312E9" w:rsidRPr="00776E1D">
        <w:rPr>
          <w:rFonts w:ascii="Arial Narrow" w:hAnsi="Arial Narrow" w:cs="Arial"/>
          <w:sz w:val="22"/>
          <w:szCs w:val="22"/>
        </w:rPr>
        <w:t>. zm.)</w:t>
      </w:r>
      <w:r w:rsidRPr="00776E1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312E9" w:rsidRPr="00776E1D" w:rsidTr="001312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1</w:t>
            </w:r>
          </w:p>
          <w:p w:rsidR="001312E9" w:rsidRPr="00776E1D" w:rsidRDefault="001312E9" w:rsidP="006F057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Consultronix</w:t>
            </w:r>
            <w:proofErr w:type="spellEnd"/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1312E9" w:rsidRPr="00776E1D" w:rsidRDefault="001312E9" w:rsidP="006F057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14 850.37 zł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312E9" w:rsidRPr="00776E1D" w:rsidRDefault="001312E9" w:rsidP="006F0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76E1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1312E9" w:rsidRPr="00776E1D" w:rsidRDefault="001312E9" w:rsidP="006F0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312E9" w:rsidRPr="00776E1D" w:rsidTr="001312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Soczewka</w:t>
            </w:r>
          </w:p>
          <w:p w:rsidR="001312E9" w:rsidRPr="00776E1D" w:rsidRDefault="001312E9" w:rsidP="006F057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MDT sp. z o.o.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Skośna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12A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1312E9" w:rsidRPr="00776E1D" w:rsidRDefault="001312E9" w:rsidP="006F057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30-383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13 000.00 zł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312E9" w:rsidRPr="00776E1D" w:rsidRDefault="001312E9" w:rsidP="006F0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76E1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1312E9" w:rsidRPr="00776E1D" w:rsidRDefault="001312E9" w:rsidP="006F0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312E9" w:rsidRPr="00776E1D" w:rsidTr="001312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3</w:t>
            </w:r>
          </w:p>
          <w:p w:rsidR="001312E9" w:rsidRPr="00776E1D" w:rsidRDefault="001312E9" w:rsidP="006F057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Inov8 I. Żebrowska spółka z ograniczoną odpowiedzialnością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MIŃSKA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48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/1U</w:t>
            </w:r>
          </w:p>
          <w:p w:rsidR="001312E9" w:rsidRPr="00776E1D" w:rsidRDefault="001312E9" w:rsidP="006F057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03-808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6 879.60 zł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312E9" w:rsidRPr="00776E1D" w:rsidRDefault="001312E9" w:rsidP="006F0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76E1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1312E9" w:rsidRPr="00776E1D" w:rsidRDefault="001312E9" w:rsidP="006F0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312E9" w:rsidRPr="00776E1D" w:rsidTr="001312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4</w:t>
            </w:r>
          </w:p>
          <w:p w:rsidR="001312E9" w:rsidRPr="00776E1D" w:rsidRDefault="001312E9" w:rsidP="006F057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 xml:space="preserve">MANA MEDICAL </w:t>
            </w:r>
            <w:proofErr w:type="spellStart"/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Piechoty Łanowej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46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1312E9" w:rsidRPr="00776E1D" w:rsidRDefault="001312E9" w:rsidP="006F057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02-951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9 269.20 zł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312E9" w:rsidRPr="00776E1D" w:rsidRDefault="001312E9" w:rsidP="006F0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76E1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1312E9" w:rsidRPr="00776E1D" w:rsidRDefault="001312E9" w:rsidP="006F0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312E9" w:rsidRPr="00776E1D" w:rsidTr="001312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5</w:t>
            </w:r>
          </w:p>
          <w:p w:rsidR="001312E9" w:rsidRPr="00776E1D" w:rsidRDefault="001312E9" w:rsidP="006F057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 xml:space="preserve">MANA MEDICAL </w:t>
            </w:r>
            <w:proofErr w:type="spellStart"/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Piechoty Łanowej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46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1312E9" w:rsidRPr="00776E1D" w:rsidRDefault="001312E9" w:rsidP="006F057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02-951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1312E9" w:rsidRPr="00776E1D" w:rsidRDefault="001312E9" w:rsidP="006F057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76E1D">
              <w:rPr>
                <w:rFonts w:ascii="Arial Narrow" w:hAnsi="Arial Narrow" w:cs="Arial"/>
                <w:b/>
                <w:sz w:val="22"/>
                <w:szCs w:val="22"/>
              </w:rPr>
              <w:t>14 465.10 zł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312E9" w:rsidRPr="00776E1D" w:rsidRDefault="001312E9" w:rsidP="006F0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76E1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1312E9" w:rsidRPr="00776E1D" w:rsidRDefault="001312E9" w:rsidP="006F0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776E1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76E1D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776E1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76E1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76E1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76E1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76E1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32-083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Soczewka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MDT sp. z o.o.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Skośna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12A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30-383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- 53.48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93,48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Soczewka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32-083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- 6.67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- 6.67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83,34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Inov8 I. Żebrowska spółka z ograniczoną odpowiedzialnością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MIŃSKA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48/1U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03-808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Inov8 I. Żebrowska spółka z ograniczoną odpowiedzialnością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MIŃSKA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48/1U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03-808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MANA MEDICAL </w:t>
            </w:r>
            <w:proofErr w:type="spellStart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Piechoty Łanowej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46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02-951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1312E9" w:rsidRPr="00776E1D" w:rsidTr="00131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Zestaw narzędzi nr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MANA MEDICAL </w:t>
            </w:r>
            <w:proofErr w:type="spellStart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776E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</w:t>
            </w:r>
          </w:p>
          <w:p w:rsidR="001312E9" w:rsidRPr="00776E1D" w:rsidRDefault="001312E9" w:rsidP="006F057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Piechoty Łanowej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46</w:t>
            </w:r>
          </w:p>
          <w:p w:rsidR="001312E9" w:rsidRPr="00776E1D" w:rsidRDefault="001312E9" w:rsidP="006F057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02-951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6E1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:rsidR="001312E9" w:rsidRPr="00776E1D" w:rsidRDefault="001312E9" w:rsidP="006F057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>4 - Oznakowanie narzędzi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2E9" w:rsidRPr="00776E1D" w:rsidRDefault="001312E9" w:rsidP="006F057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76E1D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</w:tbl>
    <w:p w:rsidR="00B464D3" w:rsidRPr="00776E1D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76E1D">
        <w:rPr>
          <w:rFonts w:ascii="Arial Narrow" w:hAnsi="Arial Narrow" w:cs="Arial"/>
          <w:i/>
          <w:sz w:val="22"/>
          <w:szCs w:val="22"/>
        </w:rPr>
        <w:t>Zamawiający</w:t>
      </w:r>
    </w:p>
    <w:p w:rsidR="00776E1D" w:rsidRDefault="00776E1D" w:rsidP="00776E1D">
      <w:pPr>
        <w:rPr>
          <w:rFonts w:ascii="Arial Narrow" w:hAnsi="Arial Narrow"/>
          <w:sz w:val="18"/>
          <w:szCs w:val="18"/>
        </w:rPr>
      </w:pPr>
    </w:p>
    <w:p w:rsidR="00776E1D" w:rsidRDefault="00776E1D" w:rsidP="00776E1D">
      <w:pPr>
        <w:rPr>
          <w:rFonts w:ascii="Arial Narrow" w:hAnsi="Arial Narrow"/>
          <w:sz w:val="18"/>
          <w:szCs w:val="18"/>
        </w:rPr>
      </w:pPr>
    </w:p>
    <w:p w:rsidR="00776E1D" w:rsidRDefault="00776E1D" w:rsidP="00776E1D">
      <w:pPr>
        <w:rPr>
          <w:rFonts w:ascii="Arial Narrow" w:hAnsi="Arial Narrow"/>
          <w:sz w:val="18"/>
          <w:szCs w:val="18"/>
        </w:rPr>
      </w:pPr>
    </w:p>
    <w:p w:rsidR="00776E1D" w:rsidRPr="00B9724A" w:rsidRDefault="00776E1D" w:rsidP="00776E1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776E1D" w:rsidRDefault="00776E1D" w:rsidP="00776E1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776E1D" w:rsidRPr="00B9724A" w:rsidRDefault="00776E1D" w:rsidP="00776E1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776E1D" w:rsidRDefault="00776E1D" w:rsidP="00776E1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04.03.2026 r.</w:t>
      </w:r>
    </w:p>
    <w:p w:rsidR="008642B3" w:rsidRPr="00776E1D" w:rsidRDefault="001312E9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776E1D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776E1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06F" w:rsidRDefault="0054406F">
      <w:r>
        <w:separator/>
      </w:r>
    </w:p>
  </w:endnote>
  <w:endnote w:type="continuationSeparator" w:id="1">
    <w:p w:rsidR="0054406F" w:rsidRDefault="00544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06F" w:rsidRDefault="0054406F">
      <w:r>
        <w:separator/>
      </w:r>
    </w:p>
  </w:footnote>
  <w:footnote w:type="continuationSeparator" w:id="1">
    <w:p w:rsidR="0054406F" w:rsidRDefault="00544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2E9"/>
    <w:rsid w:val="00022322"/>
    <w:rsid w:val="00042497"/>
    <w:rsid w:val="000C1E6F"/>
    <w:rsid w:val="000E4E56"/>
    <w:rsid w:val="001312E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406F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6E1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718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2026-03-04T08:05:00Z</dcterms:created>
  <dcterms:modified xsi:type="dcterms:W3CDTF">2026-03-04T08:06:00Z</dcterms:modified>
</cp:coreProperties>
</file>