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0030C" w14:textId="77777777" w:rsidR="009432A1" w:rsidRPr="006220FE" w:rsidRDefault="003B6090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220FE">
        <w:rPr>
          <w:rFonts w:ascii="Arial Narrow" w:hAnsi="Arial Narrow" w:cs="Arial"/>
          <w:sz w:val="22"/>
          <w:szCs w:val="22"/>
        </w:rPr>
        <w:t>Bydgoszcz</w:t>
      </w:r>
      <w:r w:rsidR="009432A1" w:rsidRPr="006220FE">
        <w:rPr>
          <w:rFonts w:ascii="Arial Narrow" w:hAnsi="Arial Narrow" w:cs="Arial"/>
          <w:sz w:val="22"/>
          <w:szCs w:val="22"/>
        </w:rPr>
        <w:t xml:space="preserve"> dnia: </w:t>
      </w:r>
      <w:r w:rsidRPr="006220FE">
        <w:rPr>
          <w:rFonts w:ascii="Arial Narrow" w:hAnsi="Arial Narrow" w:cs="Arial"/>
          <w:sz w:val="22"/>
          <w:szCs w:val="22"/>
        </w:rPr>
        <w:t>2026-03-05</w:t>
      </w:r>
    </w:p>
    <w:p w14:paraId="14218B60" w14:textId="77777777" w:rsidR="009432A1" w:rsidRPr="006220FE" w:rsidRDefault="003B6090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220F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5EC9533" w14:textId="77777777" w:rsidR="009432A1" w:rsidRPr="006220FE" w:rsidRDefault="003B6090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220FE">
        <w:rPr>
          <w:rFonts w:ascii="Arial Narrow" w:hAnsi="Arial Narrow" w:cs="Arial"/>
          <w:sz w:val="22"/>
          <w:szCs w:val="22"/>
        </w:rPr>
        <w:t>Powstańców Warszawy</w:t>
      </w:r>
      <w:r w:rsidR="009432A1" w:rsidRPr="006220FE">
        <w:rPr>
          <w:rFonts w:ascii="Arial Narrow" w:hAnsi="Arial Narrow" w:cs="Arial"/>
          <w:sz w:val="22"/>
          <w:szCs w:val="22"/>
        </w:rPr>
        <w:t xml:space="preserve"> </w:t>
      </w:r>
      <w:r w:rsidRPr="006220FE">
        <w:rPr>
          <w:rFonts w:ascii="Arial Narrow" w:hAnsi="Arial Narrow" w:cs="Arial"/>
          <w:sz w:val="22"/>
          <w:szCs w:val="22"/>
        </w:rPr>
        <w:t>5</w:t>
      </w:r>
    </w:p>
    <w:p w14:paraId="4024AFA0" w14:textId="77777777" w:rsidR="009432A1" w:rsidRPr="006220FE" w:rsidRDefault="003B6090" w:rsidP="006220FE">
      <w:pPr>
        <w:spacing w:after="240"/>
        <w:rPr>
          <w:rFonts w:ascii="Arial Narrow" w:hAnsi="Arial Narrow" w:cs="Arial"/>
          <w:sz w:val="22"/>
          <w:szCs w:val="22"/>
        </w:rPr>
      </w:pPr>
      <w:r w:rsidRPr="006220FE">
        <w:rPr>
          <w:rFonts w:ascii="Arial Narrow" w:hAnsi="Arial Narrow" w:cs="Arial"/>
          <w:sz w:val="22"/>
          <w:szCs w:val="22"/>
        </w:rPr>
        <w:t>85-681</w:t>
      </w:r>
      <w:r w:rsidR="009432A1" w:rsidRPr="006220FE">
        <w:rPr>
          <w:rFonts w:ascii="Arial Narrow" w:hAnsi="Arial Narrow" w:cs="Arial"/>
          <w:sz w:val="22"/>
          <w:szCs w:val="22"/>
        </w:rPr>
        <w:t xml:space="preserve"> </w:t>
      </w:r>
      <w:r w:rsidRPr="006220FE">
        <w:rPr>
          <w:rFonts w:ascii="Arial Narrow" w:hAnsi="Arial Narrow" w:cs="Arial"/>
          <w:sz w:val="22"/>
          <w:szCs w:val="22"/>
        </w:rPr>
        <w:t>Bydgoszcz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220FE" w14:paraId="32E21D99" w14:textId="77777777" w:rsidTr="006220F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8FC470" w14:textId="77777777" w:rsidR="009432A1" w:rsidRPr="006220F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220FE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36FCB96" w14:textId="77777777" w:rsidR="009432A1" w:rsidRPr="006220F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220FE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79643D6" w14:textId="77777777" w:rsidR="00A80738" w:rsidRPr="006220FE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220F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AB526A2" w14:textId="77777777" w:rsidR="009432A1" w:rsidRPr="006220FE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220F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220F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220F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220FE" w14:paraId="765A14E0" w14:textId="77777777" w:rsidTr="00A652DF">
        <w:tc>
          <w:tcPr>
            <w:tcW w:w="2269" w:type="dxa"/>
          </w:tcPr>
          <w:p w14:paraId="2297F00B" w14:textId="77777777" w:rsidR="009432A1" w:rsidRPr="006220F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20F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9E08BA5" w14:textId="77777777" w:rsidR="009432A1" w:rsidRPr="006220FE" w:rsidRDefault="003B609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20FE">
              <w:rPr>
                <w:rFonts w:ascii="Arial Narrow" w:hAnsi="Arial Narrow" w:cs="Arial"/>
                <w:bCs/>
                <w:sz w:val="22"/>
                <w:szCs w:val="22"/>
              </w:rPr>
              <w:t>Dostawa asortymentu wraz z dzierżawą aparatu do identyfikacji i oznaczania lekowrażliwości drobnoustrojów dla Zakładu Analityki Lekarskiej na okres 24 miesięcy</w:t>
            </w:r>
            <w:r w:rsidR="009432A1" w:rsidRPr="006220F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B6090" w:rsidRPr="006220FE" w14:paraId="3BD25F00" w14:textId="77777777" w:rsidTr="00F44ABC">
        <w:tc>
          <w:tcPr>
            <w:tcW w:w="2269" w:type="dxa"/>
          </w:tcPr>
          <w:p w14:paraId="78DFD0B4" w14:textId="77777777" w:rsidR="003B6090" w:rsidRPr="006220FE" w:rsidRDefault="003B6090" w:rsidP="00F44A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220F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D5688FE" w14:textId="77777777" w:rsidR="003B6090" w:rsidRPr="006220FE" w:rsidRDefault="003B6090" w:rsidP="00F44A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220FE">
              <w:rPr>
                <w:rFonts w:ascii="Arial Narrow" w:hAnsi="Arial Narrow" w:cs="Arial"/>
                <w:bCs/>
                <w:sz w:val="22"/>
                <w:szCs w:val="22"/>
              </w:rPr>
              <w:t>4/2026</w:t>
            </w:r>
          </w:p>
        </w:tc>
      </w:tr>
    </w:tbl>
    <w:p w14:paraId="10935DF7" w14:textId="77777777" w:rsidR="00890B92" w:rsidRPr="006220FE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220F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220FE">
        <w:rPr>
          <w:rFonts w:ascii="Arial Narrow" w:hAnsi="Arial Narrow" w:cs="Arial"/>
          <w:sz w:val="22"/>
          <w:szCs w:val="22"/>
        </w:rPr>
        <w:t>22</w:t>
      </w:r>
      <w:r w:rsidR="0043158A" w:rsidRPr="006220FE">
        <w:rPr>
          <w:rFonts w:ascii="Arial Narrow" w:hAnsi="Arial Narrow" w:cs="Arial"/>
          <w:sz w:val="22"/>
          <w:szCs w:val="22"/>
        </w:rPr>
        <w:t>2</w:t>
      </w:r>
      <w:r w:rsidRPr="006220F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220FE">
        <w:rPr>
          <w:rFonts w:ascii="Arial Narrow" w:hAnsi="Arial Narrow" w:cs="Arial"/>
          <w:sz w:val="22"/>
          <w:szCs w:val="22"/>
        </w:rPr>
        <w:t>4</w:t>
      </w:r>
      <w:r w:rsidRPr="006220FE">
        <w:rPr>
          <w:rFonts w:ascii="Arial Narrow" w:hAnsi="Arial Narrow" w:cs="Arial"/>
          <w:sz w:val="22"/>
          <w:szCs w:val="22"/>
        </w:rPr>
        <w:t xml:space="preserve"> </w:t>
      </w:r>
      <w:r w:rsidR="00890B92" w:rsidRPr="006220F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220FE">
        <w:rPr>
          <w:rFonts w:ascii="Arial Narrow" w:hAnsi="Arial Narrow" w:cs="Arial"/>
          <w:sz w:val="22"/>
          <w:szCs w:val="22"/>
        </w:rPr>
        <w:t xml:space="preserve"> </w:t>
      </w:r>
      <w:r w:rsidR="003B6090" w:rsidRPr="006220FE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6220FE">
        <w:rPr>
          <w:rFonts w:ascii="Arial Narrow" w:hAnsi="Arial Narrow" w:cs="Arial"/>
          <w:sz w:val="22"/>
          <w:szCs w:val="22"/>
        </w:rPr>
        <w:t xml:space="preserve"> </w:t>
      </w:r>
      <w:r w:rsidR="00890B92" w:rsidRPr="006220FE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08893D7" w14:textId="77777777" w:rsidR="0069085C" w:rsidRPr="006220FE" w:rsidRDefault="003B6090" w:rsidP="006220FE">
      <w:pPr>
        <w:spacing w:before="120" w:after="120"/>
        <w:jc w:val="center"/>
        <w:rPr>
          <w:rFonts w:ascii="Arial Narrow" w:hAnsi="Arial Narrow" w:cs="Arial"/>
        </w:rPr>
      </w:pPr>
      <w:r w:rsidRPr="006220FE">
        <w:rPr>
          <w:rFonts w:ascii="Arial Narrow" w:hAnsi="Arial Narrow" w:cs="Arial"/>
          <w:b/>
          <w:sz w:val="22"/>
          <w:szCs w:val="22"/>
        </w:rPr>
        <w:t>544 002.12</w:t>
      </w:r>
      <w:r w:rsidR="00890B92" w:rsidRPr="006220FE">
        <w:rPr>
          <w:rFonts w:ascii="Arial Narrow" w:hAnsi="Arial Narrow" w:cs="Arial"/>
          <w:sz w:val="22"/>
          <w:szCs w:val="22"/>
        </w:rPr>
        <w:t xml:space="preserve"> zł brutto.</w:t>
      </w:r>
    </w:p>
    <w:p w14:paraId="129C610C" w14:textId="77777777" w:rsidR="00890B92" w:rsidRPr="006220F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443B6D8" w14:textId="77777777" w:rsidR="00890B92" w:rsidRPr="006220F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4CA4544" w14:textId="77777777" w:rsidR="00890B92" w:rsidRPr="006220FE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ECFF3CB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220FE">
        <w:rPr>
          <w:rFonts w:ascii="Arial Narrow" w:hAnsi="Arial Narrow" w:cs="Arial"/>
          <w:i/>
          <w:sz w:val="22"/>
          <w:szCs w:val="22"/>
        </w:rPr>
        <w:t>Zamawiający</w:t>
      </w:r>
    </w:p>
    <w:p w14:paraId="22F24D58" w14:textId="77777777" w:rsidR="006220FE" w:rsidRPr="006220FE" w:rsidRDefault="006220FE" w:rsidP="006220FE"/>
    <w:p w14:paraId="15B5A065" w14:textId="77777777" w:rsidR="006220FE" w:rsidRPr="006220FE" w:rsidRDefault="006220FE" w:rsidP="006220FE"/>
    <w:p w14:paraId="17FC6950" w14:textId="77777777" w:rsidR="006220FE" w:rsidRPr="006220FE" w:rsidRDefault="006220FE" w:rsidP="006220FE"/>
    <w:p w14:paraId="26A735DF" w14:textId="77777777" w:rsidR="006220FE" w:rsidRPr="006220FE" w:rsidRDefault="006220FE" w:rsidP="006220FE"/>
    <w:p w14:paraId="2B9B3A9E" w14:textId="77777777" w:rsidR="006220FE" w:rsidRPr="006220FE" w:rsidRDefault="006220FE" w:rsidP="006220FE"/>
    <w:p w14:paraId="7B3DC2B3" w14:textId="77777777" w:rsidR="006220FE" w:rsidRPr="006220FE" w:rsidRDefault="006220FE" w:rsidP="006220FE"/>
    <w:p w14:paraId="78214A02" w14:textId="77777777" w:rsidR="006220FE" w:rsidRPr="006220FE" w:rsidRDefault="006220FE" w:rsidP="006220FE"/>
    <w:p w14:paraId="058AC158" w14:textId="77777777" w:rsidR="006220FE" w:rsidRPr="006220FE" w:rsidRDefault="006220FE" w:rsidP="006220FE"/>
    <w:p w14:paraId="1640F498" w14:textId="77777777" w:rsidR="006220FE" w:rsidRPr="006220FE" w:rsidRDefault="006220FE" w:rsidP="006220FE"/>
    <w:p w14:paraId="37E51AD3" w14:textId="77777777" w:rsidR="006220FE" w:rsidRPr="006220FE" w:rsidRDefault="006220FE" w:rsidP="006220FE"/>
    <w:p w14:paraId="7E537629" w14:textId="77777777" w:rsidR="006220FE" w:rsidRPr="006220FE" w:rsidRDefault="006220FE" w:rsidP="006220FE"/>
    <w:p w14:paraId="211FDCB6" w14:textId="77777777" w:rsidR="006220FE" w:rsidRPr="006220FE" w:rsidRDefault="006220FE" w:rsidP="006220FE"/>
    <w:p w14:paraId="12AA2E6C" w14:textId="77777777" w:rsidR="006220FE" w:rsidRDefault="006220FE" w:rsidP="006220FE">
      <w:pPr>
        <w:rPr>
          <w:rFonts w:ascii="Arial Narrow" w:hAnsi="Arial Narrow" w:cs="Arial"/>
          <w:i/>
          <w:sz w:val="22"/>
          <w:szCs w:val="22"/>
        </w:rPr>
      </w:pPr>
    </w:p>
    <w:p w14:paraId="5A538079" w14:textId="0C95764F" w:rsidR="006220FE" w:rsidRDefault="006220FE" w:rsidP="006220F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B2AD56F" w14:textId="773277F5" w:rsidR="006220FE" w:rsidRDefault="006220FE" w:rsidP="006220F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7BAC70E5" w14:textId="65A538B2" w:rsidR="006220FE" w:rsidRDefault="006220FE" w:rsidP="006220F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6D5E28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6CF14D2A" w14:textId="07938B68" w:rsidR="006220FE" w:rsidRPr="006220FE" w:rsidRDefault="006220FE" w:rsidP="006220FE">
      <w:pPr>
        <w:rPr>
          <w:rFonts w:ascii="Arial Narrow" w:hAnsi="Arial Narrow"/>
        </w:rPr>
      </w:pPr>
      <w:r>
        <w:rPr>
          <w:rFonts w:ascii="Arial Narrow" w:hAnsi="Arial Narrow"/>
        </w:rPr>
        <w:t>Data: 2026-03-05</w:t>
      </w:r>
    </w:p>
    <w:sectPr w:rsidR="006220FE" w:rsidRPr="006220FE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764B5" w14:textId="77777777" w:rsidR="004A42CF" w:rsidRDefault="004A42CF">
      <w:r>
        <w:separator/>
      </w:r>
    </w:p>
  </w:endnote>
  <w:endnote w:type="continuationSeparator" w:id="0">
    <w:p w14:paraId="3FD6261F" w14:textId="77777777" w:rsidR="004A42CF" w:rsidRDefault="004A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A61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B88B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FE61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2A923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215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626413" w14:textId="77777777" w:rsidR="009F189D" w:rsidRDefault="009F189D">
    <w:pPr>
      <w:pStyle w:val="Stopka"/>
      <w:tabs>
        <w:tab w:val="clear" w:pos="4536"/>
      </w:tabs>
      <w:jc w:val="center"/>
    </w:pPr>
  </w:p>
  <w:p w14:paraId="5EA60C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FA226" w14:textId="77777777" w:rsidR="004A42CF" w:rsidRDefault="004A42CF">
      <w:r>
        <w:separator/>
      </w:r>
    </w:p>
  </w:footnote>
  <w:footnote w:type="continuationSeparator" w:id="0">
    <w:p w14:paraId="2ADC4F4B" w14:textId="77777777" w:rsidR="004A42CF" w:rsidRDefault="004A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F2D9D" w14:textId="77777777" w:rsidR="003B6090" w:rsidRDefault="003B60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EFFAE" w14:textId="77777777" w:rsidR="003B6090" w:rsidRDefault="003B60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B4734" w14:textId="77777777" w:rsidR="003B6090" w:rsidRDefault="003B60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EAD"/>
    <w:rsid w:val="00007727"/>
    <w:rsid w:val="00017720"/>
    <w:rsid w:val="00035488"/>
    <w:rsid w:val="000D7F25"/>
    <w:rsid w:val="000E00E5"/>
    <w:rsid w:val="00173B20"/>
    <w:rsid w:val="001C69FF"/>
    <w:rsid w:val="0023318D"/>
    <w:rsid w:val="00306EAD"/>
    <w:rsid w:val="00382A4A"/>
    <w:rsid w:val="003B6090"/>
    <w:rsid w:val="003D72FD"/>
    <w:rsid w:val="00423179"/>
    <w:rsid w:val="0043158A"/>
    <w:rsid w:val="00490DC0"/>
    <w:rsid w:val="00493F8C"/>
    <w:rsid w:val="004A42CF"/>
    <w:rsid w:val="004C7E9B"/>
    <w:rsid w:val="00524583"/>
    <w:rsid w:val="006220FE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8C9CD9"/>
  <w15:chartTrackingRefBased/>
  <w15:docId w15:val="{927648AE-50BB-4DB8-BE44-3B859C8EB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220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20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2026-03-05T07:33:00Z</dcterms:created>
  <dcterms:modified xsi:type="dcterms:W3CDTF">2026-03-05T07:35:00Z</dcterms:modified>
</cp:coreProperties>
</file>