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78F020" w14:textId="77777777" w:rsidR="00A760EF" w:rsidRDefault="00DE7CCE" w:rsidP="00435BD7">
      <w:pPr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6319B2">
        <w:rPr>
          <w:noProof/>
          <w:color w:val="FF0000"/>
        </w:rPr>
        <w:drawing>
          <wp:inline distT="0" distB="0" distL="0" distR="0" wp14:anchorId="6C18EB6D" wp14:editId="130C9376">
            <wp:extent cx="5570220" cy="754380"/>
            <wp:effectExtent l="0" t="0" r="0" b="7620"/>
            <wp:docPr id="3" name="Obraz 3" descr="znak_NSS_czarny_pozyty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znak_NSS_czarny_pozytyw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0220" cy="75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A0DE9B" w14:textId="77777777" w:rsidR="00A760EF" w:rsidRDefault="00A760EF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</w:p>
    <w:p w14:paraId="6088B81F" w14:textId="77777777" w:rsidR="00C31F56" w:rsidRPr="00C31F56" w:rsidRDefault="00FA5337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>Załącznik nr 6</w:t>
      </w:r>
      <w:r w:rsidR="00C31F56" w:rsidRPr="00C31F56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14:paraId="780C78F7" w14:textId="77777777"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118997AA" w14:textId="77777777"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14:paraId="668C1904" w14:textId="77777777"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27A89A80" w14:textId="77777777"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0A3BF77F" w14:textId="77777777"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39927231" w14:textId="77777777"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14:paraId="42339E56" w14:textId="77777777"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514E2F98" w14:textId="77777777"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3F84B8B4" w14:textId="77777777"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61AEAD1A" w14:textId="77777777"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0533A4E0" w14:textId="77777777"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14:paraId="2948E477" w14:textId="77777777" w:rsidR="00FC12D5" w:rsidRPr="0029410C" w:rsidRDefault="00FC12D5" w:rsidP="00FC12D5">
      <w:pPr>
        <w:spacing w:before="120" w:after="120" w:line="276" w:lineRule="auto"/>
        <w:jc w:val="center"/>
        <w:rPr>
          <w:rFonts w:ascii="Arial" w:hAnsi="Arial" w:cs="Arial"/>
          <w:b/>
          <w:sz w:val="32"/>
          <w:szCs w:val="32"/>
        </w:rPr>
      </w:pPr>
      <w:r w:rsidRPr="0029410C">
        <w:rPr>
          <w:rFonts w:ascii="Arial" w:hAnsi="Arial" w:cs="Arial"/>
          <w:b/>
          <w:sz w:val="32"/>
          <w:szCs w:val="32"/>
        </w:rPr>
        <w:t xml:space="preserve">Oświadczenie Wykonawcy </w:t>
      </w:r>
    </w:p>
    <w:p w14:paraId="6C7180D2" w14:textId="77777777" w:rsidR="00FC12D5" w:rsidRPr="0029410C" w:rsidRDefault="00FC12D5" w:rsidP="00FC12D5">
      <w:pPr>
        <w:spacing w:after="120"/>
        <w:jc w:val="both"/>
        <w:rPr>
          <w:rFonts w:ascii="Arial" w:hAnsi="Arial" w:cs="Arial"/>
        </w:rPr>
      </w:pPr>
      <w:r w:rsidRPr="0029410C">
        <w:rPr>
          <w:rFonts w:ascii="Arial" w:hAnsi="Arial" w:cs="Arial"/>
        </w:rPr>
        <w:t>składane w zakresie art. 108 ust. 1 pkt. 5 ustawy Pzp), dotyczące:</w:t>
      </w:r>
    </w:p>
    <w:p w14:paraId="5967DF17" w14:textId="77777777" w:rsidR="00360BC3" w:rsidRPr="00EF483A" w:rsidRDefault="00FC12D5" w:rsidP="00FC12D5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  <w:r w:rsidRPr="0029410C">
        <w:rPr>
          <w:rFonts w:ascii="Arial" w:hAnsi="Arial" w:cs="Arial"/>
          <w:b/>
          <w:sz w:val="28"/>
          <w:szCs w:val="28"/>
        </w:rPr>
        <w:t>przynależności lub braku przynależności do grupy kapitałowej</w:t>
      </w:r>
    </w:p>
    <w:p w14:paraId="00E6574A" w14:textId="77777777"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14:paraId="1FAF74DF" w14:textId="5DD6311F" w:rsidR="00FA5337" w:rsidRPr="00613529" w:rsidRDefault="005E622E" w:rsidP="0061352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sz w:val="20"/>
          <w:szCs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613529" w:rsidRPr="00613529">
        <w:rPr>
          <w:rFonts w:ascii="Arial" w:hAnsi="Arial" w:cs="Arial"/>
          <w:b/>
          <w:sz w:val="22"/>
        </w:rPr>
        <w:t xml:space="preserve">sukcesywną dostawę wraz z rozładunkiem i wniesieniem artykułów eksploatacyjnych do drukarek, kserokopiarek </w:t>
      </w:r>
      <w:r w:rsidR="006913AF" w:rsidRPr="006913AF">
        <w:rPr>
          <w:rFonts w:ascii="Arial" w:hAnsi="Arial" w:cs="Arial"/>
          <w:b/>
          <w:sz w:val="22"/>
        </w:rPr>
        <w:t xml:space="preserve">oraz pozostałego sprzętu peryferyjnego </w:t>
      </w:r>
      <w:r w:rsidR="00613529" w:rsidRPr="00613529">
        <w:rPr>
          <w:rFonts w:ascii="Arial" w:hAnsi="Arial" w:cs="Arial"/>
          <w:b/>
          <w:sz w:val="22"/>
        </w:rPr>
        <w:t xml:space="preserve">do wszystkich </w:t>
      </w:r>
      <w:r w:rsidR="0001137D">
        <w:rPr>
          <w:rFonts w:ascii="Arial" w:hAnsi="Arial" w:cs="Arial"/>
          <w:b/>
          <w:sz w:val="22"/>
        </w:rPr>
        <w:t xml:space="preserve">poznańskich </w:t>
      </w:r>
      <w:r w:rsidR="00613529" w:rsidRPr="00613529">
        <w:rPr>
          <w:rFonts w:ascii="Arial" w:hAnsi="Arial" w:cs="Arial"/>
          <w:b/>
          <w:sz w:val="22"/>
        </w:rPr>
        <w:t xml:space="preserve">jednostek Uniwersytetu im. Adama Mickiewicza w Poznaniu oraz do jednostek </w:t>
      </w:r>
      <w:r w:rsidR="0001137D">
        <w:rPr>
          <w:rFonts w:ascii="Arial" w:hAnsi="Arial" w:cs="Arial"/>
          <w:b/>
          <w:sz w:val="22"/>
        </w:rPr>
        <w:t>UAM poza Poznaniem</w:t>
      </w:r>
    </w:p>
    <w:p w14:paraId="29235153" w14:textId="77777777" w:rsidR="00F50D78" w:rsidRDefault="00F50D78" w:rsidP="00FA5337">
      <w:pPr>
        <w:jc w:val="both"/>
        <w:rPr>
          <w:rFonts w:ascii="Arial" w:hAnsi="Arial" w:cs="Arial"/>
        </w:rPr>
      </w:pPr>
    </w:p>
    <w:p w14:paraId="4AF3B8FA" w14:textId="77777777" w:rsidR="00435BD7" w:rsidRDefault="00435BD7" w:rsidP="00435BD7">
      <w:pPr>
        <w:pStyle w:val="Tekstpodstawowywcity"/>
        <w:ind w:firstLine="0"/>
        <w:rPr>
          <w:rFonts w:ascii="Arial" w:hAnsi="Arial" w:cs="Arial"/>
          <w:sz w:val="22"/>
        </w:rPr>
      </w:pPr>
    </w:p>
    <w:p w14:paraId="030C2C86" w14:textId="77777777" w:rsidR="0000184A" w:rsidRPr="0029410C" w:rsidRDefault="005E622E" w:rsidP="00435BD7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14:paraId="0514B673" w14:textId="77777777"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14:paraId="06A7FBE0" w14:textId="77777777"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14:paraId="75767D48" w14:textId="77777777"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5DB11796" w14:textId="77777777"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14:paraId="6DE2C61B" w14:textId="77777777"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14:paraId="539D3A0C" w14:textId="77777777" w:rsidTr="00C37CD2">
        <w:trPr>
          <w:trHeight w:val="321"/>
        </w:trPr>
        <w:tc>
          <w:tcPr>
            <w:tcW w:w="516" w:type="dxa"/>
          </w:tcPr>
          <w:p w14:paraId="2FD6FA3D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654AB686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7E490DA4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14:paraId="74DE73EE" w14:textId="77777777" w:rsidTr="009A4CD3">
        <w:tc>
          <w:tcPr>
            <w:tcW w:w="516" w:type="dxa"/>
          </w:tcPr>
          <w:p w14:paraId="51C8C6BC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E7CF51D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3AD412B5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14:paraId="14E67B91" w14:textId="77777777" w:rsidTr="009A4CD3">
        <w:tc>
          <w:tcPr>
            <w:tcW w:w="516" w:type="dxa"/>
          </w:tcPr>
          <w:p w14:paraId="15126AEC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7E9CA424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5A51F30F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91F197A" w14:textId="77777777"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14:paraId="6921592D" w14:textId="77777777" w:rsidR="00C37CD2" w:rsidRPr="001102E2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14:paraId="3F66F6DA" w14:textId="77777777"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sectPr w:rsidR="00C37CD2" w:rsidRPr="0029410C" w:rsidSect="000719DC">
      <w:headerReference w:type="default" r:id="rId9"/>
      <w:footerReference w:type="even" r:id="rId10"/>
      <w:footerReference w:type="default" r:id="rId11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060744" w14:textId="77777777" w:rsidR="00CD6937" w:rsidRDefault="00CD6937">
      <w:r>
        <w:separator/>
      </w:r>
    </w:p>
  </w:endnote>
  <w:endnote w:type="continuationSeparator" w:id="0">
    <w:p w14:paraId="2A427C74" w14:textId="77777777" w:rsidR="00CD6937" w:rsidRDefault="00CD69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6208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F5B132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39C6C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38B7318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408949F" wp14:editId="683A833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2A3C42" w14:textId="77777777" w:rsidR="00CD6937" w:rsidRDefault="00CD6937">
      <w:r>
        <w:separator/>
      </w:r>
    </w:p>
  </w:footnote>
  <w:footnote w:type="continuationSeparator" w:id="0">
    <w:p w14:paraId="5C6E0591" w14:textId="77777777" w:rsidR="00CD6937" w:rsidRDefault="00CD6937">
      <w:r>
        <w:continuationSeparator/>
      </w:r>
    </w:p>
  </w:footnote>
  <w:footnote w:id="1">
    <w:p w14:paraId="27C8743A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3E8B8B" w14:textId="07E2C8F3"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613529">
      <w:rPr>
        <w:rFonts w:ascii="Arial" w:hAnsi="Arial" w:cs="Arial"/>
        <w:i/>
      </w:rPr>
      <w:t>P</w:t>
    </w:r>
    <w:r w:rsidR="006913AF">
      <w:rPr>
        <w:rFonts w:ascii="Arial" w:hAnsi="Arial" w:cs="Arial"/>
        <w:i/>
      </w:rPr>
      <w:t>3/</w:t>
    </w:r>
    <w:r w:rsidR="001B7681">
      <w:rPr>
        <w:rFonts w:ascii="Arial" w:hAnsi="Arial" w:cs="Arial"/>
        <w:i/>
      </w:rPr>
      <w:t>7510</w:t>
    </w:r>
    <w:r w:rsidR="00FA5337">
      <w:rPr>
        <w:rFonts w:ascii="Arial" w:hAnsi="Arial" w:cs="Arial"/>
        <w:i/>
      </w:rPr>
      <w:t>/2</w:t>
    </w:r>
    <w:r w:rsidR="001B7681">
      <w:rPr>
        <w:rFonts w:ascii="Arial" w:hAnsi="Arial" w:cs="Arial"/>
        <w:i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17709740">
    <w:abstractNumId w:val="13"/>
  </w:num>
  <w:num w:numId="2" w16cid:durableId="1879273342">
    <w:abstractNumId w:val="0"/>
  </w:num>
  <w:num w:numId="3" w16cid:durableId="1004012218">
    <w:abstractNumId w:val="11"/>
  </w:num>
  <w:num w:numId="4" w16cid:durableId="218056755">
    <w:abstractNumId w:val="8"/>
  </w:num>
  <w:num w:numId="5" w16cid:durableId="435977541">
    <w:abstractNumId w:val="7"/>
  </w:num>
  <w:num w:numId="6" w16cid:durableId="1452437242">
    <w:abstractNumId w:val="1"/>
  </w:num>
  <w:num w:numId="7" w16cid:durableId="1434016231">
    <w:abstractNumId w:val="6"/>
  </w:num>
  <w:num w:numId="8" w16cid:durableId="396975727">
    <w:abstractNumId w:val="3"/>
  </w:num>
  <w:num w:numId="9" w16cid:durableId="1318458175">
    <w:abstractNumId w:val="2"/>
  </w:num>
  <w:num w:numId="10" w16cid:durableId="266885398">
    <w:abstractNumId w:val="5"/>
  </w:num>
  <w:num w:numId="11" w16cid:durableId="1392728862">
    <w:abstractNumId w:val="10"/>
  </w:num>
  <w:num w:numId="12" w16cid:durableId="530846015">
    <w:abstractNumId w:val="4"/>
  </w:num>
  <w:num w:numId="13" w16cid:durableId="741561438">
    <w:abstractNumId w:val="9"/>
  </w:num>
  <w:num w:numId="14" w16cid:durableId="13934695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C26"/>
    <w:rsid w:val="0000184A"/>
    <w:rsid w:val="0001137D"/>
    <w:rsid w:val="00012997"/>
    <w:rsid w:val="00033BE2"/>
    <w:rsid w:val="000423D8"/>
    <w:rsid w:val="000621A2"/>
    <w:rsid w:val="0006472B"/>
    <w:rsid w:val="000719DC"/>
    <w:rsid w:val="00075CEC"/>
    <w:rsid w:val="000825AF"/>
    <w:rsid w:val="000E0467"/>
    <w:rsid w:val="00106AC7"/>
    <w:rsid w:val="001102E2"/>
    <w:rsid w:val="00111985"/>
    <w:rsid w:val="001403DF"/>
    <w:rsid w:val="00147532"/>
    <w:rsid w:val="001614BA"/>
    <w:rsid w:val="001B7681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35BD7"/>
    <w:rsid w:val="00460820"/>
    <w:rsid w:val="004704CB"/>
    <w:rsid w:val="004C55DE"/>
    <w:rsid w:val="004D5C77"/>
    <w:rsid w:val="00533E9F"/>
    <w:rsid w:val="0056132E"/>
    <w:rsid w:val="00563C75"/>
    <w:rsid w:val="00583ED5"/>
    <w:rsid w:val="005A5013"/>
    <w:rsid w:val="005C0282"/>
    <w:rsid w:val="005C3627"/>
    <w:rsid w:val="005E622E"/>
    <w:rsid w:val="00613529"/>
    <w:rsid w:val="00641063"/>
    <w:rsid w:val="00664D2F"/>
    <w:rsid w:val="00682383"/>
    <w:rsid w:val="00686C95"/>
    <w:rsid w:val="006913AF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7D5E82"/>
    <w:rsid w:val="008032C1"/>
    <w:rsid w:val="00844C26"/>
    <w:rsid w:val="008460DE"/>
    <w:rsid w:val="00882E9F"/>
    <w:rsid w:val="008843C0"/>
    <w:rsid w:val="008A0D67"/>
    <w:rsid w:val="008B3219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1284"/>
    <w:rsid w:val="00A24942"/>
    <w:rsid w:val="00A258D2"/>
    <w:rsid w:val="00A311C9"/>
    <w:rsid w:val="00A46EFE"/>
    <w:rsid w:val="00A760EF"/>
    <w:rsid w:val="00A807A7"/>
    <w:rsid w:val="00AB6C06"/>
    <w:rsid w:val="00AB7377"/>
    <w:rsid w:val="00AD329C"/>
    <w:rsid w:val="00B04D14"/>
    <w:rsid w:val="00B151A1"/>
    <w:rsid w:val="00B26102"/>
    <w:rsid w:val="00B45ED4"/>
    <w:rsid w:val="00B477FA"/>
    <w:rsid w:val="00B54FB4"/>
    <w:rsid w:val="00BE6092"/>
    <w:rsid w:val="00C31F56"/>
    <w:rsid w:val="00C33407"/>
    <w:rsid w:val="00C37CD2"/>
    <w:rsid w:val="00C527C7"/>
    <w:rsid w:val="00C606B9"/>
    <w:rsid w:val="00CB6204"/>
    <w:rsid w:val="00CC527A"/>
    <w:rsid w:val="00CD6937"/>
    <w:rsid w:val="00D74F94"/>
    <w:rsid w:val="00DD482A"/>
    <w:rsid w:val="00DE0396"/>
    <w:rsid w:val="00DE0405"/>
    <w:rsid w:val="00DE252B"/>
    <w:rsid w:val="00DE7CCE"/>
    <w:rsid w:val="00DF334B"/>
    <w:rsid w:val="00E37A20"/>
    <w:rsid w:val="00E65F26"/>
    <w:rsid w:val="00EB5766"/>
    <w:rsid w:val="00EC667E"/>
    <w:rsid w:val="00EF483A"/>
    <w:rsid w:val="00EF53F5"/>
    <w:rsid w:val="00F46593"/>
    <w:rsid w:val="00F50D78"/>
    <w:rsid w:val="00F568D6"/>
    <w:rsid w:val="00F70072"/>
    <w:rsid w:val="00FA5337"/>
    <w:rsid w:val="00FC12D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A5B723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760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60EF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FA533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DE9889-90FC-4885-B260-9DD37216A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1</Pages>
  <Words>218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Alicja Bemowicz</cp:lastModifiedBy>
  <cp:revision>27</cp:revision>
  <cp:lastPrinted>2022-05-09T13:16:00Z</cp:lastPrinted>
  <dcterms:created xsi:type="dcterms:W3CDTF">2021-02-09T08:53:00Z</dcterms:created>
  <dcterms:modified xsi:type="dcterms:W3CDTF">2026-03-04T07:06:00Z</dcterms:modified>
</cp:coreProperties>
</file>