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467D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467D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42E1F" w:rsidRPr="001467D9">
        <w:rPr>
          <w:rFonts w:ascii="Arial Narrow" w:hAnsi="Arial Narrow" w:cs="Arial"/>
          <w:bCs/>
          <w:i w:val="0"/>
          <w:szCs w:val="24"/>
        </w:rPr>
        <w:t>3</w:t>
      </w:r>
      <w:r w:rsidR="007666D6" w:rsidRPr="001467D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1467D9" w:rsidTr="00467CA2">
        <w:tc>
          <w:tcPr>
            <w:tcW w:w="2800" w:type="dxa"/>
            <w:shd w:val="clear" w:color="auto" w:fill="auto"/>
          </w:tcPr>
          <w:p w:rsidR="00D520D3" w:rsidRPr="001467D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67D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467D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1467D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1467D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467D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46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467D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46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467D9" w:rsidTr="00467CA2">
        <w:tc>
          <w:tcPr>
            <w:tcW w:w="2800" w:type="dxa"/>
            <w:shd w:val="clear" w:color="auto" w:fill="auto"/>
          </w:tcPr>
          <w:p w:rsidR="00D520D3" w:rsidRPr="001467D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67D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1467D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1467D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467D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46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467D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467D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1467D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467D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467D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467D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467D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467D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467D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467D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467D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67D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467D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467D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42E1F" w:rsidRPr="001467D9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467D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1467D9" w:rsidTr="00467CA2">
        <w:tc>
          <w:tcPr>
            <w:tcW w:w="2269" w:type="dxa"/>
            <w:shd w:val="clear" w:color="auto" w:fill="auto"/>
          </w:tcPr>
          <w:p w:rsidR="00D520D3" w:rsidRPr="001467D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1467D9" w:rsidRDefault="00A42E1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różnych</w:t>
            </w:r>
            <w:r w:rsidR="00D520D3" w:rsidRPr="00146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42E1F" w:rsidRPr="001467D9" w:rsidTr="001B7C75">
        <w:tc>
          <w:tcPr>
            <w:tcW w:w="2269" w:type="dxa"/>
            <w:shd w:val="clear" w:color="auto" w:fill="auto"/>
          </w:tcPr>
          <w:p w:rsidR="00A42E1F" w:rsidRPr="001467D9" w:rsidRDefault="00A42E1F" w:rsidP="001B7C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42E1F" w:rsidRPr="001467D9" w:rsidRDefault="00A42E1F" w:rsidP="001B7C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29/2026</w:t>
            </w:r>
          </w:p>
        </w:tc>
      </w:tr>
    </w:tbl>
    <w:p w:rsidR="00DC652A" w:rsidRPr="001467D9" w:rsidRDefault="00A42E1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467D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1467D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467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467D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467D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467D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467D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1467D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467D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1467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467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467D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467D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467D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467D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1467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467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1467D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467D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467D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467D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467D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467D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467D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467D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467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467D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467D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467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467D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467D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467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467D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467D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467D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467D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467D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1467D9" w:rsidTr="00467CA2">
        <w:tc>
          <w:tcPr>
            <w:tcW w:w="2660" w:type="dxa"/>
            <w:shd w:val="clear" w:color="auto" w:fill="auto"/>
          </w:tcPr>
          <w:p w:rsidR="00D520D3" w:rsidRPr="001467D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1467D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1467D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1467D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1467D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1467D9" w:rsidRDefault="00D520D3" w:rsidP="00A42E1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4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42E1F" w:rsidRPr="0014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4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4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467D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1467D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467D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25D" w:rsidRDefault="0070425D" w:rsidP="00025386">
      <w:pPr>
        <w:spacing w:after="0" w:line="240" w:lineRule="auto"/>
      </w:pPr>
      <w:r>
        <w:separator/>
      </w:r>
    </w:p>
  </w:endnote>
  <w:endnote w:type="continuationSeparator" w:id="1">
    <w:p w:rsidR="0070425D" w:rsidRDefault="0070425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E1F" w:rsidRDefault="00A42E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67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67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E1F" w:rsidRDefault="00A42E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25D" w:rsidRDefault="0070425D" w:rsidP="00025386">
      <w:pPr>
        <w:spacing w:after="0" w:line="240" w:lineRule="auto"/>
      </w:pPr>
      <w:r>
        <w:separator/>
      </w:r>
    </w:p>
  </w:footnote>
  <w:footnote w:type="continuationSeparator" w:id="1">
    <w:p w:rsidR="0070425D" w:rsidRDefault="0070425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E1F" w:rsidRDefault="00A42E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E1F" w:rsidRDefault="00A42E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E1F" w:rsidRDefault="00A42E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2E1F"/>
    <w:rsid w:val="00025386"/>
    <w:rsid w:val="000423B9"/>
    <w:rsid w:val="00053927"/>
    <w:rsid w:val="00066C44"/>
    <w:rsid w:val="00071D4C"/>
    <w:rsid w:val="00084786"/>
    <w:rsid w:val="001467D9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0425D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42E1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2026-03-04T09:07:00Z</dcterms:created>
  <dcterms:modified xsi:type="dcterms:W3CDTF">2026-03-04T09:08:00Z</dcterms:modified>
</cp:coreProperties>
</file>