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C43EAF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43EAF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A35EE9" w:rsidRPr="00C43EAF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C43EA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C43EAF" w:rsidTr="00D62E6E">
        <w:tc>
          <w:tcPr>
            <w:tcW w:w="2800" w:type="dxa"/>
          </w:tcPr>
          <w:p w:rsidR="00D62E6E" w:rsidRPr="00C43EA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43EA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43EA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C43EA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C43EA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43EA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C43EA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43EA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43EA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43EA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C43EAF" w:rsidTr="00D62E6E">
        <w:tc>
          <w:tcPr>
            <w:tcW w:w="2800" w:type="dxa"/>
          </w:tcPr>
          <w:p w:rsidR="00D62E6E" w:rsidRPr="00C43EA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43EA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C43EA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C43EA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43EA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C43EA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43EA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43EA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43EA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C43EA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35EE9" w:rsidRPr="00C43EAF" w:rsidTr="001B7C7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35EE9" w:rsidRPr="00C43EAF" w:rsidRDefault="00A35EE9" w:rsidP="001B7C7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C43EAF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A35EE9" w:rsidRPr="00C43EAF" w:rsidRDefault="00A35EE9" w:rsidP="001B7C7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43EAF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43EAF">
              <w:rPr>
                <w:rFonts w:ascii="Arial Narrow" w:eastAsia="Times New Roman" w:hAnsi="Arial Narrow" w:cs="Arial"/>
                <w:lang w:eastAsia="pl-PL"/>
              </w:rPr>
              <w:t>(t.j. Dz. U. z 2024 r. poz. 1320 z późn. zm.)</w:t>
            </w:r>
            <w:r w:rsidRPr="00C43EAF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A35EE9" w:rsidRPr="00C43EAF" w:rsidRDefault="00A35EE9" w:rsidP="001B7C7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C43EA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A35EE9" w:rsidRPr="00C43EAF" w:rsidRDefault="00A35EE9" w:rsidP="001B7C7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43EAF" w:rsidRDefault="00A35EE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43E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C43EAF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C43EAF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C43EAF" w:rsidTr="00D62E6E">
        <w:tc>
          <w:tcPr>
            <w:tcW w:w="2269" w:type="dxa"/>
          </w:tcPr>
          <w:p w:rsidR="00D62E6E" w:rsidRPr="00C43EA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3E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C43EAF" w:rsidRDefault="00A35EE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43EA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artykułów różnych</w:t>
            </w:r>
            <w:r w:rsidR="00D62E6E" w:rsidRPr="00C43EA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35EE9" w:rsidRPr="00C43EAF" w:rsidTr="001B7C75">
        <w:tc>
          <w:tcPr>
            <w:tcW w:w="2269" w:type="dxa"/>
          </w:tcPr>
          <w:p w:rsidR="00A35EE9" w:rsidRPr="00C43EAF" w:rsidRDefault="00A35EE9" w:rsidP="001B7C7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3E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A35EE9" w:rsidRPr="00C43EAF" w:rsidRDefault="00A35EE9" w:rsidP="001B7C7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43EA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29/2026</w:t>
            </w:r>
          </w:p>
        </w:tc>
      </w:tr>
    </w:tbl>
    <w:p w:rsidR="00BC121E" w:rsidRPr="00C43EAF" w:rsidRDefault="00A35EE9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43E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C43E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C43EAF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C43EAF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C43E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C43EAF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C43EAF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C43EAF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C43EAF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C43EAF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C43E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C43EAF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C43EAF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C43EAF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C43EAF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C43EA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43EAF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C43E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C43EAF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C43EAF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43EA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3E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43EA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3E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43EA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3E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43EAF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43EA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3E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43EA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43EA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C43EAF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43EA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3E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43EA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43EA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43EA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C43EAF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C43EA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C43EAF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C43EA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C43EAF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C43EAF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C43EAF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43EAF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C43EAF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C43EAF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**</w:t>
      </w:r>
      <w:r w:rsidRPr="00C43EAF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43EA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43EAF" w:rsidTr="00620E37">
        <w:tc>
          <w:tcPr>
            <w:tcW w:w="2660" w:type="dxa"/>
          </w:tcPr>
          <w:p w:rsidR="00BC121E" w:rsidRPr="00C43EA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C43EA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43EA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C43EA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43E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C43E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C43E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C43EA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C43EA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43EA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C43EAF" w:rsidRDefault="00844A96" w:rsidP="00A35EE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43E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35EE9" w:rsidRPr="00C43E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C43E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C43E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C43EAF" w:rsidRDefault="00106AC7" w:rsidP="001E4022">
      <w:pPr>
        <w:rPr>
          <w:rFonts w:ascii="Arial Narrow" w:hAnsi="Arial Narrow"/>
        </w:rPr>
      </w:pPr>
    </w:p>
    <w:sectPr w:rsidR="00106AC7" w:rsidRPr="00C43EAF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098F" w:rsidRDefault="00E5098F">
      <w:r>
        <w:separator/>
      </w:r>
    </w:p>
  </w:endnote>
  <w:endnote w:type="continuationSeparator" w:id="1">
    <w:p w:rsidR="00E5098F" w:rsidRDefault="00E50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3EA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3EA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EE9" w:rsidRDefault="00A35EE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098F" w:rsidRDefault="00E5098F">
      <w:r>
        <w:separator/>
      </w:r>
    </w:p>
  </w:footnote>
  <w:footnote w:type="continuationSeparator" w:id="1">
    <w:p w:rsidR="00E5098F" w:rsidRDefault="00E509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EE9" w:rsidRDefault="00A35EE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EE9" w:rsidRDefault="00A35EE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EE9" w:rsidRDefault="00A35EE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5EE9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35EE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43EAF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5098F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197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2026-03-04T09:08:00Z</dcterms:created>
  <dcterms:modified xsi:type="dcterms:W3CDTF">2026-03-04T09:08:00Z</dcterms:modified>
</cp:coreProperties>
</file>