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99854" w14:textId="06B8542D" w:rsidR="006676AE" w:rsidRPr="0012157F" w:rsidRDefault="006676AE" w:rsidP="00FA0D73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A0D73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81585BE" w14:textId="77777777" w:rsidR="005103B9" w:rsidRPr="0012157F" w:rsidRDefault="005103B9" w:rsidP="00FA0D7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CB8787C" w14:textId="35C19363" w:rsidR="006676AE" w:rsidRPr="0012157F" w:rsidRDefault="005103B9" w:rsidP="00FA0D7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F1A85" w:rsidRPr="00DF1A85">
        <w:rPr>
          <w:rFonts w:ascii="Arial" w:hAnsi="Arial" w:cs="Arial"/>
          <w:b/>
          <w:sz w:val="24"/>
          <w:szCs w:val="24"/>
        </w:rPr>
        <w:t>SZW/DZP/20/2026</w:t>
      </w:r>
    </w:p>
    <w:p w14:paraId="1BF2D1D7" w14:textId="77777777" w:rsidR="00C4103F" w:rsidRPr="0012157F" w:rsidRDefault="006676AE" w:rsidP="00FA0D73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D68DFB3" w14:textId="16FB14B5" w:rsidR="006676AE" w:rsidRPr="0012157F" w:rsidRDefault="006676AE" w:rsidP="00FA0D7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F1A85" w:rsidRPr="00DF1A85">
        <w:rPr>
          <w:rFonts w:ascii="Arial" w:hAnsi="Arial" w:cs="Arial"/>
        </w:rPr>
        <w:t>SZPITAL WOJEWÓDZKI W POZNANIU</w:t>
      </w:r>
    </w:p>
    <w:p w14:paraId="4B5AB184" w14:textId="1165E6F2" w:rsidR="006676AE" w:rsidRPr="0012157F" w:rsidRDefault="006676AE" w:rsidP="00FA0D7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F1A85" w:rsidRPr="00DF1A85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DF1A85" w:rsidRPr="00DF1A85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7158E679" w14:textId="018F8BA5" w:rsidR="00F90CD1" w:rsidRDefault="006676AE" w:rsidP="00FA0D7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F1A85" w:rsidRPr="00DF1A85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DF1A85" w:rsidRPr="00DF1A85">
        <w:rPr>
          <w:rFonts w:ascii="Arial" w:hAnsi="Arial" w:cs="Arial"/>
        </w:rPr>
        <w:t>Poznań</w:t>
      </w:r>
    </w:p>
    <w:p w14:paraId="7A8EA1C5" w14:textId="77777777" w:rsidR="009169D4" w:rsidRDefault="009169D4" w:rsidP="00FA0D73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CE0FF79" w14:textId="77777777" w:rsidR="009169D4" w:rsidRPr="0012157F" w:rsidRDefault="009169D4" w:rsidP="00FA0D7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EB59700" w14:textId="77777777" w:rsidR="00C4103F" w:rsidRPr="0012157F" w:rsidRDefault="006676AE" w:rsidP="00FA0D73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76ED73B" w14:textId="77777777" w:rsidR="00C4103F" w:rsidRPr="0012157F" w:rsidRDefault="007118F0" w:rsidP="00FA0D7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243D292" w14:textId="77777777" w:rsidR="00757EFB" w:rsidRPr="0012157F" w:rsidRDefault="00757EFB" w:rsidP="00FA0D7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EF1E03C" w14:textId="77777777" w:rsidR="007118F0" w:rsidRPr="0012157F" w:rsidRDefault="007118F0" w:rsidP="00FA0D73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0345CA8" w14:textId="77777777" w:rsidR="00C4103F" w:rsidRPr="00650D6C" w:rsidRDefault="007936D6" w:rsidP="00FA0D73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3D35101" w14:textId="77777777" w:rsidR="00757EFB" w:rsidRPr="0012157F" w:rsidRDefault="00757EFB" w:rsidP="00FA0D73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CD76124" w14:textId="77777777" w:rsidR="00484F88" w:rsidRDefault="007936D6" w:rsidP="00FA0D73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DD059A0" w14:textId="77777777" w:rsidR="00FA0D73" w:rsidRPr="00612283" w:rsidRDefault="00FA0D73" w:rsidP="00FA0D73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F1A85" w:rsidRPr="0012157F" w14:paraId="422C207F" w14:textId="77777777" w:rsidTr="00712D1C">
        <w:tc>
          <w:tcPr>
            <w:tcW w:w="9104" w:type="dxa"/>
            <w:shd w:val="clear" w:color="auto" w:fill="D9D9D9"/>
          </w:tcPr>
          <w:p w14:paraId="2E20BE13" w14:textId="77777777" w:rsidR="00DF1A85" w:rsidRPr="0012157F" w:rsidRDefault="00DF1A85" w:rsidP="00FA0D7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92899CC" w14:textId="1769DCE7" w:rsidR="00DF1A85" w:rsidRDefault="00DF1A85" w:rsidP="00FA0D7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F1A8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F1A8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F1A8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F1A8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F1A8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A0F81B" w14:textId="77777777" w:rsidR="00DF1A85" w:rsidRDefault="00DF1A85" w:rsidP="00FA0D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B5B0B35" w14:textId="77777777" w:rsidR="00DF1A85" w:rsidRDefault="00DF1A85" w:rsidP="00FA0D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1EC9E392" w14:textId="77777777" w:rsidR="00DF1A85" w:rsidRPr="00C86421" w:rsidRDefault="00DF1A85" w:rsidP="00FA0D7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3E9B277" w14:textId="77777777" w:rsidR="00FA0D73" w:rsidRDefault="00FA0D7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51CCAD" w14:textId="1D0B41D8" w:rsidR="00E50194" w:rsidRDefault="001F027E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DF303BE" w14:textId="77777777" w:rsidR="00FA0D73" w:rsidRDefault="00FA0D73" w:rsidP="00FA0D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B25EE87" w14:textId="47706582" w:rsidR="00E50194" w:rsidRDefault="00DF1A85" w:rsidP="00FA0D7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A85">
        <w:rPr>
          <w:rFonts w:ascii="Arial" w:hAnsi="Arial" w:cs="Arial"/>
          <w:b/>
          <w:sz w:val="24"/>
          <w:szCs w:val="24"/>
        </w:rPr>
        <w:t>Odczynniki do oznaczeń immunologicznych, ze szczególnym uwzględnieniem schorzeń z autoagresji, wraz z dzierżawą niezbędnego do wykonania tych badań sprzętu</w:t>
      </w:r>
    </w:p>
    <w:p w14:paraId="193C772E" w14:textId="6EB510DA" w:rsidR="00F90CD1" w:rsidRDefault="005434B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F1A85" w:rsidRPr="00DF1A8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6470A9C" w14:textId="77777777" w:rsidR="00FA0D73" w:rsidRPr="0012157F" w:rsidRDefault="00FA0D7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72DA914" w14:textId="77777777" w:rsidTr="00650D6C">
        <w:tc>
          <w:tcPr>
            <w:tcW w:w="9104" w:type="dxa"/>
            <w:shd w:val="clear" w:color="auto" w:fill="D9D9D9"/>
          </w:tcPr>
          <w:p w14:paraId="3FB4D3C9" w14:textId="77777777" w:rsidR="00E50194" w:rsidRPr="00650D6C" w:rsidRDefault="00650D6C" w:rsidP="00FA0D7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DBC1CB0" w14:textId="77777777" w:rsidR="0032618A" w:rsidRPr="0032618A" w:rsidRDefault="00BA53CA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4A55D29" w14:textId="1374BEC7" w:rsidR="00DF1A85" w:rsidRDefault="007A2BCB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16F3C3D7" w14:textId="6193601E" w:rsidR="00A91658" w:rsidRDefault="00A91658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0A8A92C" w14:textId="77777777" w:rsidTr="00CD4DD1">
        <w:tc>
          <w:tcPr>
            <w:tcW w:w="9104" w:type="dxa"/>
            <w:shd w:val="clear" w:color="auto" w:fill="D9D9D9"/>
          </w:tcPr>
          <w:p w14:paraId="20ACCFB2" w14:textId="77777777" w:rsidR="0011306C" w:rsidRPr="00650D6C" w:rsidRDefault="00103D09" w:rsidP="00FA0D7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16EB7BB" w14:textId="77777777" w:rsidR="00103D09" w:rsidRDefault="00103D09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F8B43FF" w14:textId="77777777" w:rsidR="00D2702A" w:rsidRPr="0012157F" w:rsidRDefault="00122954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31CB01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56EA" w14:textId="77777777" w:rsidR="00D2702A" w:rsidRPr="0012157F" w:rsidRDefault="00D2702A" w:rsidP="00FA0D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4D14" w14:textId="77777777" w:rsidR="00D2702A" w:rsidRPr="0012157F" w:rsidRDefault="00D2702A" w:rsidP="00FA0D7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F1A85" w:rsidRPr="0012157F" w14:paraId="5B93856A" w14:textId="77777777" w:rsidTr="00712D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AAF9" w14:textId="473CB58D" w:rsidR="00DF1A85" w:rsidRPr="0012157F" w:rsidRDefault="00DF1A85" w:rsidP="00FA0D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A8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0301" w14:textId="4C594A78" w:rsidR="00DF1A85" w:rsidRPr="0012157F" w:rsidRDefault="00DF1A85" w:rsidP="00FA0D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1A8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81AEA19" w14:textId="1B757CF7" w:rsidR="00DF1A85" w:rsidRPr="0012157F" w:rsidRDefault="00DF1A85" w:rsidP="00FA0D7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A85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F1A85" w:rsidRPr="0012157F" w14:paraId="45CB10DF" w14:textId="77777777" w:rsidTr="00712D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7D9D7" w14:textId="7FCF86D0" w:rsidR="00DF1A85" w:rsidRPr="0012157F" w:rsidRDefault="00DF1A85" w:rsidP="00FA0D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A8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B2DF" w14:textId="120E8A9C" w:rsidR="00DF1A85" w:rsidRPr="0012157F" w:rsidRDefault="00DF1A85" w:rsidP="00FA0D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1A8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AE6DD78" w14:textId="31A8BF05" w:rsidR="00DF1A85" w:rsidRPr="0012157F" w:rsidRDefault="00DF1A85" w:rsidP="00FA0D7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A85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F1A85" w:rsidRPr="0012157F" w14:paraId="7984F567" w14:textId="77777777" w:rsidTr="00712D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4FAA2" w14:textId="0ADC2E11" w:rsidR="00DF1A85" w:rsidRPr="0012157F" w:rsidRDefault="00DF1A85" w:rsidP="00FA0D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A8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FEE33" w14:textId="191C6223" w:rsidR="00DF1A85" w:rsidRPr="0012157F" w:rsidRDefault="00DF1A85" w:rsidP="00FA0D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1A8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361C9BC" w14:textId="65D73212" w:rsidR="00DF1A85" w:rsidRPr="0012157F" w:rsidRDefault="00DF1A85" w:rsidP="00FA0D7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A85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DF1A85" w:rsidRPr="0012157F" w14:paraId="0273EE57" w14:textId="77777777" w:rsidTr="00712D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8D7F3" w14:textId="585F1EE4" w:rsidR="00DF1A85" w:rsidRPr="0012157F" w:rsidRDefault="00DF1A85" w:rsidP="00FA0D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A8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13EF8" w14:textId="77702835" w:rsidR="00DF1A85" w:rsidRPr="0012157F" w:rsidRDefault="00DF1A85" w:rsidP="00FA0D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1A8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E89AB0C" w14:textId="78DDFD6B" w:rsidR="00DF1A85" w:rsidRPr="0012157F" w:rsidRDefault="00DF1A85" w:rsidP="00FA0D7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A85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B9EEE51" w14:textId="77777777" w:rsidR="00122954" w:rsidRDefault="00122954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B2950B8" w14:textId="77777777" w:rsidR="00721D87" w:rsidRDefault="00E21BB4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B0AA4FF" w14:textId="77777777" w:rsidR="00721D87" w:rsidRPr="00721D87" w:rsidRDefault="00721D87" w:rsidP="00FA0D7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26891BE" w14:textId="77777777" w:rsidR="00721D87" w:rsidRDefault="00E21BB4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0AC0E54" w14:textId="77777777" w:rsidR="00E21BB4" w:rsidRPr="00E21BB4" w:rsidRDefault="00E21BB4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3AE5A00" w14:textId="77777777" w:rsidR="00E21BB4" w:rsidRPr="00721D87" w:rsidRDefault="00E21BB4" w:rsidP="00FA0D7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2BF6F4B" w14:textId="77777777" w:rsidR="00334A77" w:rsidRDefault="00334A77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10530524" w14:textId="77777777" w:rsidR="00FA0D73" w:rsidRDefault="00FA0D7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CE2B1D" w14:textId="77777777" w:rsidR="00FA0D73" w:rsidRDefault="00FA0D7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A91976" w14:textId="77777777" w:rsidR="00FA0D73" w:rsidRDefault="00FA0D7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398D82" w14:textId="77777777" w:rsidR="00FA0D73" w:rsidRDefault="00FA0D7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2147B58" w14:textId="77777777" w:rsidTr="0061040C">
        <w:tc>
          <w:tcPr>
            <w:tcW w:w="9104" w:type="dxa"/>
            <w:shd w:val="clear" w:color="auto" w:fill="D9D9D9"/>
          </w:tcPr>
          <w:p w14:paraId="451D5A0D" w14:textId="77777777" w:rsidR="00334A77" w:rsidRPr="00650D6C" w:rsidRDefault="00560F5C" w:rsidP="00FA0D7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36CC918C" w14:textId="77777777" w:rsidR="00334A77" w:rsidRDefault="004175AB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0F872A3" w14:textId="77777777" w:rsidR="004175AB" w:rsidRDefault="004175AB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652BBB2" w14:textId="77777777" w:rsidR="004175AB" w:rsidRDefault="004175AB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EF76565" w14:textId="77777777" w:rsidR="004175AB" w:rsidRPr="004175AB" w:rsidRDefault="004175AB" w:rsidP="00FA0D7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3F9A358" w14:textId="77777777" w:rsidR="00334A77" w:rsidRDefault="004175AB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2621D7EA" w14:textId="77777777" w:rsidR="00FA0D73" w:rsidRDefault="00FA0D7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50AF386" w14:textId="77777777" w:rsidTr="0061040C">
        <w:tc>
          <w:tcPr>
            <w:tcW w:w="9104" w:type="dxa"/>
            <w:shd w:val="clear" w:color="auto" w:fill="D9D9D9"/>
          </w:tcPr>
          <w:p w14:paraId="6AFC1DAA" w14:textId="77777777" w:rsidR="00C37715" w:rsidRPr="00650D6C" w:rsidRDefault="00747CEE" w:rsidP="00FA0D7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02D43C1" w14:textId="77777777" w:rsidR="00334A77" w:rsidRDefault="00747CEE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38D286B" w14:textId="77777777" w:rsidR="0044648E" w:rsidRDefault="008C60E1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9545A87" w14:textId="77777777" w:rsidR="0044648E" w:rsidRDefault="0044648E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421B5BA" w14:textId="77777777" w:rsidR="0044648E" w:rsidRPr="004175AB" w:rsidRDefault="0044648E" w:rsidP="00FA0D7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C455B64" w14:textId="77777777" w:rsidR="00C62F57" w:rsidRDefault="0044648E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6C61F5BA" w14:textId="77777777" w:rsidR="00FA0D73" w:rsidRDefault="00FA0D7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F38EF94" w14:textId="77777777" w:rsidTr="00CD4DD1">
        <w:tc>
          <w:tcPr>
            <w:tcW w:w="9104" w:type="dxa"/>
            <w:shd w:val="clear" w:color="auto" w:fill="D9D9D9"/>
          </w:tcPr>
          <w:p w14:paraId="4BCFD55B" w14:textId="77777777" w:rsidR="00BE6F04" w:rsidRPr="00650D6C" w:rsidRDefault="00E426EB" w:rsidP="00FA0D7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64BF3B5" w14:textId="77777777" w:rsidR="00FE4E2B" w:rsidRDefault="008C60E1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EC86A9C" w14:textId="77777777" w:rsidR="00FA0D73" w:rsidRPr="00E426EB" w:rsidRDefault="00FA0D73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696F0AF" w14:textId="77777777" w:rsidTr="00847232">
        <w:tc>
          <w:tcPr>
            <w:tcW w:w="9104" w:type="dxa"/>
            <w:shd w:val="clear" w:color="auto" w:fill="D9D9D9"/>
          </w:tcPr>
          <w:p w14:paraId="6AD132CE" w14:textId="77777777" w:rsidR="00E426EB" w:rsidRPr="00650D6C" w:rsidRDefault="00E426EB" w:rsidP="00FA0D7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79C607D" w14:textId="77777777" w:rsidR="00E426EB" w:rsidRPr="0012157F" w:rsidRDefault="00E426EB" w:rsidP="00FA0D7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2E5913" w14:textId="77777777" w:rsidR="00E426EB" w:rsidRPr="00E426EB" w:rsidRDefault="00E426EB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E1C1A8C" w14:textId="77777777" w:rsidR="00E426EB" w:rsidRPr="00E426EB" w:rsidRDefault="00E426EB" w:rsidP="00FA0D7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33553C" w14:textId="77777777" w:rsidR="00E426EB" w:rsidRPr="00FF0EBB" w:rsidRDefault="00E426EB" w:rsidP="00FA0D7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59B99C" w14:textId="77777777" w:rsidR="00E426EB" w:rsidRPr="00E426EB" w:rsidRDefault="00E426EB" w:rsidP="00FA0D7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8327534" w14:textId="77777777" w:rsidR="00E426EB" w:rsidRPr="00FF0EBB" w:rsidRDefault="00E426EB" w:rsidP="00FA0D7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2C73C6F" w14:textId="77777777" w:rsidR="0012157F" w:rsidRDefault="0012157F" w:rsidP="00FA0D7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664191" w14:textId="77777777" w:rsidR="008C60E1" w:rsidRPr="0012157F" w:rsidRDefault="008C60E1" w:rsidP="00FA0D7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EE5050" w14:textId="77777777" w:rsidR="00524951" w:rsidRDefault="00FE4E2B" w:rsidP="00FA0D7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A8BD19F" w14:textId="77777777" w:rsidR="00524951" w:rsidRDefault="00524951" w:rsidP="00FA0D7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0F5A252" w14:textId="77777777" w:rsidR="00FE4E2B" w:rsidRPr="0012157F" w:rsidRDefault="00524951" w:rsidP="00FA0D7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A60EA4C" w14:textId="77777777" w:rsidR="00484F88" w:rsidRPr="0012157F" w:rsidRDefault="008C60E1" w:rsidP="00FA0D73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DBAA6" w14:textId="77777777" w:rsidR="00D835C8" w:rsidRDefault="00D835C8" w:rsidP="0038231F">
      <w:pPr>
        <w:spacing w:after="0" w:line="240" w:lineRule="auto"/>
      </w:pPr>
      <w:r>
        <w:separator/>
      </w:r>
    </w:p>
  </w:endnote>
  <w:endnote w:type="continuationSeparator" w:id="0">
    <w:p w14:paraId="420064D3" w14:textId="77777777" w:rsidR="00D835C8" w:rsidRDefault="00D835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B66C2" w14:textId="77777777" w:rsidR="00DF1A85" w:rsidRDefault="00DF1A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CF1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3D44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B7111" w14:textId="77777777" w:rsidR="00DF1A85" w:rsidRDefault="00DF1A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D8149" w14:textId="77777777" w:rsidR="00D835C8" w:rsidRDefault="00D835C8" w:rsidP="0038231F">
      <w:pPr>
        <w:spacing w:after="0" w:line="240" w:lineRule="auto"/>
      </w:pPr>
      <w:r>
        <w:separator/>
      </w:r>
    </w:p>
  </w:footnote>
  <w:footnote w:type="continuationSeparator" w:id="0">
    <w:p w14:paraId="1C7B0B11" w14:textId="77777777" w:rsidR="00D835C8" w:rsidRDefault="00D835C8" w:rsidP="0038231F">
      <w:pPr>
        <w:spacing w:after="0" w:line="240" w:lineRule="auto"/>
      </w:pPr>
      <w:r>
        <w:continuationSeparator/>
      </w:r>
    </w:p>
  </w:footnote>
  <w:footnote w:id="1">
    <w:p w14:paraId="737226E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D4C2C0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4147B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969A64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51CC77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C1BDEC3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43DDF3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4A83A7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4D87F2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093391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4B02D29E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AE6C5" w14:textId="77777777" w:rsidR="00DF1A85" w:rsidRDefault="00DF1A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D9110" w14:textId="77777777" w:rsidR="00DF1A85" w:rsidRDefault="00DF1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31805" w14:textId="77777777" w:rsidR="00DF1A85" w:rsidRDefault="00DF1A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485388">
    <w:abstractNumId w:val="11"/>
  </w:num>
  <w:num w:numId="2" w16cid:durableId="1933001525">
    <w:abstractNumId w:val="0"/>
  </w:num>
  <w:num w:numId="3" w16cid:durableId="223026004">
    <w:abstractNumId w:val="10"/>
  </w:num>
  <w:num w:numId="4" w16cid:durableId="291257516">
    <w:abstractNumId w:val="13"/>
  </w:num>
  <w:num w:numId="5" w16cid:durableId="1642609897">
    <w:abstractNumId w:val="12"/>
  </w:num>
  <w:num w:numId="6" w16cid:durableId="13313579">
    <w:abstractNumId w:val="9"/>
  </w:num>
  <w:num w:numId="7" w16cid:durableId="98330343">
    <w:abstractNumId w:val="1"/>
  </w:num>
  <w:num w:numId="8" w16cid:durableId="1783766776">
    <w:abstractNumId w:val="6"/>
  </w:num>
  <w:num w:numId="9" w16cid:durableId="1137338722">
    <w:abstractNumId w:val="4"/>
  </w:num>
  <w:num w:numId="10" w16cid:durableId="891229901">
    <w:abstractNumId w:val="7"/>
  </w:num>
  <w:num w:numId="11" w16cid:durableId="2040425669">
    <w:abstractNumId w:val="5"/>
  </w:num>
  <w:num w:numId="12" w16cid:durableId="125783768">
    <w:abstractNumId w:val="8"/>
  </w:num>
  <w:num w:numId="13" w16cid:durableId="1908953260">
    <w:abstractNumId w:val="3"/>
  </w:num>
  <w:num w:numId="14" w16cid:durableId="320355234">
    <w:abstractNumId w:val="2"/>
  </w:num>
  <w:num w:numId="15" w16cid:durableId="19097309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9CB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29CB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835C8"/>
    <w:rsid w:val="00DA6EC7"/>
    <w:rsid w:val="00DD146A"/>
    <w:rsid w:val="00DD3E9D"/>
    <w:rsid w:val="00DD51FC"/>
    <w:rsid w:val="00DF1A85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A0D73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C1CADC"/>
  <w15:docId w15:val="{F4EC0E50-9AA1-4D59-8E86-507BAAFB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2026-03-03T10:27:00Z</dcterms:created>
  <dcterms:modified xsi:type="dcterms:W3CDTF">2026-03-03T10:27:00Z</dcterms:modified>
</cp:coreProperties>
</file>