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4C5A7" w14:textId="32F45493" w:rsidR="00D62E6E" w:rsidRPr="00D62E6E" w:rsidRDefault="00B376B5" w:rsidP="00B376B5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6C9F9FE" w14:textId="77777777" w:rsidTr="00D62E6E">
        <w:tc>
          <w:tcPr>
            <w:tcW w:w="2800" w:type="dxa"/>
          </w:tcPr>
          <w:p w14:paraId="336E6EE5" w14:textId="77777777" w:rsidR="00D62E6E" w:rsidRDefault="00D62E6E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hAnsi="Arial" w:cs="Arial"/>
                <w:bCs/>
                <w:sz w:val="24"/>
                <w:szCs w:val="24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  <w:p w14:paraId="1D7F5BEE" w14:textId="77777777" w:rsidR="00B376B5" w:rsidRPr="00D62E6E" w:rsidRDefault="00B376B5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72" w:type="dxa"/>
          </w:tcPr>
          <w:p w14:paraId="39F67F26" w14:textId="77777777" w:rsidR="00D62E6E" w:rsidRPr="00D62E6E" w:rsidRDefault="00D62E6E" w:rsidP="00B376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789C70" w14:textId="77777777" w:rsidR="00D62E6E" w:rsidRPr="00D62E6E" w:rsidRDefault="00D62E6E" w:rsidP="00B376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164109" w14:textId="77777777" w:rsidR="00D62E6E" w:rsidRPr="00D62E6E" w:rsidRDefault="00D62E6E" w:rsidP="00B376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B28CA25" w14:textId="77777777" w:rsidTr="00D62E6E">
        <w:tc>
          <w:tcPr>
            <w:tcW w:w="2800" w:type="dxa"/>
          </w:tcPr>
          <w:p w14:paraId="6D886BB3" w14:textId="77777777" w:rsidR="00D62E6E" w:rsidRPr="00D62E6E" w:rsidRDefault="00D62E6E" w:rsidP="00B376B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598977B" w14:textId="77777777" w:rsidR="00D62E6E" w:rsidRPr="00D62E6E" w:rsidRDefault="00D62E6E" w:rsidP="00B376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F8216C" w14:textId="77777777" w:rsidR="00D62E6E" w:rsidRPr="00D62E6E" w:rsidRDefault="00D62E6E" w:rsidP="00B376B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2720F8" w14:textId="77777777" w:rsidR="00D62E6E" w:rsidRPr="00D62E6E" w:rsidRDefault="00D62E6E" w:rsidP="00B376B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DFD79D" w14:textId="77777777" w:rsidR="00BC121E" w:rsidRDefault="00BC121E" w:rsidP="00B376B5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167B41A8" w14:textId="77777777" w:rsidR="00B376B5" w:rsidRPr="00D62E6E" w:rsidRDefault="00B376B5" w:rsidP="00B376B5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11801" w:rsidRPr="00C14101" w14:paraId="3A00676B" w14:textId="77777777" w:rsidTr="005919B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501B50" w14:textId="77777777" w:rsidR="00311801" w:rsidRPr="00C14101" w:rsidRDefault="00311801" w:rsidP="00B376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134AE25" w14:textId="78B07CCB" w:rsidR="00311801" w:rsidRPr="00C14101" w:rsidRDefault="00311801" w:rsidP="00B376B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11801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D09925E" w14:textId="77777777" w:rsidR="00311801" w:rsidRPr="00C14101" w:rsidRDefault="00311801" w:rsidP="00B376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340DA39" w14:textId="77777777" w:rsidR="00311801" w:rsidRPr="00C14101" w:rsidRDefault="00311801" w:rsidP="00B376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FB14A30" w14:textId="77777777" w:rsidR="00B376B5" w:rsidRDefault="00311801" w:rsidP="00B376B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1AE7FD2" w14:textId="119296D6" w:rsidR="00BC121E" w:rsidRPr="00C14101" w:rsidRDefault="00C93F0A" w:rsidP="00B376B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59A59D7" w14:textId="77777777" w:rsidTr="00D62E6E">
        <w:tc>
          <w:tcPr>
            <w:tcW w:w="2269" w:type="dxa"/>
          </w:tcPr>
          <w:p w14:paraId="2E6A6971" w14:textId="77777777" w:rsidR="00D62E6E" w:rsidRPr="00D62E6E" w:rsidRDefault="00D62E6E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35BD8D6" w14:textId="00809481" w:rsidR="00D62E6E" w:rsidRPr="00D62E6E" w:rsidRDefault="00311801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8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Odczynniki do oznaczeń immunologicznych, ze szczególnym uwzględnieniem schorzeń z autoagresji, wraz z dzierżawą niezbędnego do wykonania tych badań sprzętu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1801" w:rsidRPr="00D62E6E" w14:paraId="6326EF8B" w14:textId="77777777" w:rsidTr="005919B7">
        <w:tc>
          <w:tcPr>
            <w:tcW w:w="2269" w:type="dxa"/>
          </w:tcPr>
          <w:p w14:paraId="22CE895B" w14:textId="77777777" w:rsidR="00311801" w:rsidRPr="00D62E6E" w:rsidRDefault="00311801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FF23AE" w14:textId="77777777" w:rsidR="00311801" w:rsidRDefault="00311801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18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SZW/DZP/20/2026</w:t>
            </w:r>
          </w:p>
          <w:p w14:paraId="68781E15" w14:textId="2F926546" w:rsidR="00B376B5" w:rsidRPr="00D62E6E" w:rsidRDefault="00B376B5" w:rsidP="00B376B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58E6103E" w14:textId="77557E0F" w:rsidR="00BC121E" w:rsidRDefault="00311801" w:rsidP="00B376B5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11801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D0A0201" w14:textId="77777777" w:rsidR="00BC121E" w:rsidRPr="00C14101" w:rsidRDefault="00A64FCF" w:rsidP="00B376B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3FB8DEB" w14:textId="77777777" w:rsidR="00BF69A4" w:rsidRPr="00C14101" w:rsidRDefault="00BF69A4" w:rsidP="00B376B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BF6CBE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5AFE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AE51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56EE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71733C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8C52A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C648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2E6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334EED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967C7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1016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112F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0BBCC34" w14:textId="77777777" w:rsidR="00BC121E" w:rsidRPr="00C14101" w:rsidRDefault="00BC121E" w:rsidP="00B376B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F95CAC4" w14:textId="77777777" w:rsidR="00BC121E" w:rsidRDefault="00BC121E" w:rsidP="00B376B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090C659" w14:textId="77777777" w:rsidR="00067B62" w:rsidRDefault="00067B62" w:rsidP="00B376B5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2D163BFE" w14:textId="77777777" w:rsidR="00CF03EF" w:rsidRPr="00067B62" w:rsidRDefault="00CF03EF" w:rsidP="00B376B5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9085C2F" w14:textId="77777777" w:rsidR="00067B62" w:rsidRPr="00C14101" w:rsidRDefault="00067B62" w:rsidP="00B376B5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42221A2" w14:textId="77777777" w:rsidTr="00620E37">
        <w:tc>
          <w:tcPr>
            <w:tcW w:w="2660" w:type="dxa"/>
          </w:tcPr>
          <w:p w14:paraId="60C559E7" w14:textId="77777777" w:rsidR="00BC121E" w:rsidRPr="00D62E6E" w:rsidRDefault="00BC121E" w:rsidP="00B376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16E32A" w14:textId="77777777" w:rsidR="00BC121E" w:rsidRPr="002D1740" w:rsidRDefault="00D62E6E" w:rsidP="00B376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F15797B" w14:textId="77777777" w:rsidR="00BC121E" w:rsidRPr="00844A96" w:rsidRDefault="00844A96" w:rsidP="00B376B5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15E23881" w14:textId="77777777" w:rsidR="00BC121E" w:rsidRPr="00D62E6E" w:rsidRDefault="00BC121E" w:rsidP="00B376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9E7805" w14:textId="77777777" w:rsidR="00BC121E" w:rsidRPr="00C14101" w:rsidRDefault="00BC121E" w:rsidP="00B376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46F1269" w14:textId="012A31D9" w:rsidR="00BC121E" w:rsidRPr="00844A96" w:rsidRDefault="00844A96" w:rsidP="00B376B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1180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C711560" w14:textId="77777777" w:rsidR="00106AC7" w:rsidRPr="00BC121E" w:rsidRDefault="00106AC7" w:rsidP="00B376B5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4AE63" w14:textId="77777777" w:rsidR="00970C7C" w:rsidRDefault="00970C7C">
      <w:r>
        <w:separator/>
      </w:r>
    </w:p>
  </w:endnote>
  <w:endnote w:type="continuationSeparator" w:id="0">
    <w:p w14:paraId="5872BE29" w14:textId="77777777" w:rsidR="00970C7C" w:rsidRDefault="0097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4842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6EDD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758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45DFAF" w14:textId="1FEACADA" w:rsidR="009A4CD3" w:rsidRDefault="00B376B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8E44BE" wp14:editId="2D61E71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3488482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9A7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A3316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02CAE" w14:textId="77777777" w:rsidR="00311801" w:rsidRDefault="003118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929A7" w14:textId="77777777" w:rsidR="00970C7C" w:rsidRDefault="00970C7C">
      <w:r>
        <w:separator/>
      </w:r>
    </w:p>
  </w:footnote>
  <w:footnote w:type="continuationSeparator" w:id="0">
    <w:p w14:paraId="273717E5" w14:textId="77777777" w:rsidR="00970C7C" w:rsidRDefault="00970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1522" w14:textId="77777777" w:rsidR="00311801" w:rsidRDefault="003118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B5538" w14:textId="77777777" w:rsidR="00311801" w:rsidRDefault="003118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DE18E" w14:textId="77777777" w:rsidR="00311801" w:rsidRDefault="003118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9128336">
    <w:abstractNumId w:val="13"/>
  </w:num>
  <w:num w:numId="2" w16cid:durableId="607931431">
    <w:abstractNumId w:val="0"/>
  </w:num>
  <w:num w:numId="3" w16cid:durableId="853688366">
    <w:abstractNumId w:val="11"/>
  </w:num>
  <w:num w:numId="4" w16cid:durableId="1693653577">
    <w:abstractNumId w:val="8"/>
  </w:num>
  <w:num w:numId="5" w16cid:durableId="580216272">
    <w:abstractNumId w:val="7"/>
  </w:num>
  <w:num w:numId="6" w16cid:durableId="515073206">
    <w:abstractNumId w:val="1"/>
  </w:num>
  <w:num w:numId="7" w16cid:durableId="1410301329">
    <w:abstractNumId w:val="6"/>
  </w:num>
  <w:num w:numId="8" w16cid:durableId="1724256812">
    <w:abstractNumId w:val="3"/>
  </w:num>
  <w:num w:numId="9" w16cid:durableId="1478374793">
    <w:abstractNumId w:val="2"/>
  </w:num>
  <w:num w:numId="10" w16cid:durableId="2035811866">
    <w:abstractNumId w:val="5"/>
  </w:num>
  <w:num w:numId="11" w16cid:durableId="1327436418">
    <w:abstractNumId w:val="10"/>
  </w:num>
  <w:num w:numId="12" w16cid:durableId="1150559570">
    <w:abstractNumId w:val="4"/>
  </w:num>
  <w:num w:numId="13" w16cid:durableId="10882367">
    <w:abstractNumId w:val="9"/>
  </w:num>
  <w:num w:numId="14" w16cid:durableId="13980164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B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1801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63B2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C7C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376B5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0D59"/>
  <w15:chartTrackingRefBased/>
  <w15:docId w15:val="{E15D14CB-6A19-4340-93A6-5DEF6A810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2026-03-03T10:46:00Z</dcterms:created>
  <dcterms:modified xsi:type="dcterms:W3CDTF">2026-03-03T10:46:00Z</dcterms:modified>
</cp:coreProperties>
</file>