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2082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2082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A6106" w:rsidRPr="00920823">
        <w:rPr>
          <w:rFonts w:ascii="Arial Narrow" w:hAnsi="Arial Narrow" w:cs="Arial"/>
          <w:bCs/>
          <w:i w:val="0"/>
          <w:szCs w:val="24"/>
        </w:rPr>
        <w:t>3</w:t>
      </w:r>
      <w:r w:rsidR="007666D6" w:rsidRPr="0092082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20823" w:rsidTr="00467CA2">
        <w:tc>
          <w:tcPr>
            <w:tcW w:w="2800" w:type="dxa"/>
            <w:shd w:val="clear" w:color="auto" w:fill="auto"/>
          </w:tcPr>
          <w:p w:rsidR="00D520D3" w:rsidRPr="0092082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082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2082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2082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2082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2082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08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082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08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20823" w:rsidTr="00467CA2">
        <w:tc>
          <w:tcPr>
            <w:tcW w:w="2800" w:type="dxa"/>
            <w:shd w:val="clear" w:color="auto" w:fill="auto"/>
          </w:tcPr>
          <w:p w:rsidR="00D520D3" w:rsidRPr="0092082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082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2082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2082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2082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08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082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2082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2082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2082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2082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082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2082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2082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2082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2082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2082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2082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2082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A6106" w:rsidRPr="00920823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208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20823" w:rsidTr="00467CA2">
        <w:tc>
          <w:tcPr>
            <w:tcW w:w="2269" w:type="dxa"/>
            <w:shd w:val="clear" w:color="auto" w:fill="auto"/>
          </w:tcPr>
          <w:p w:rsidR="00D520D3" w:rsidRPr="0092082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20823" w:rsidRDefault="009A61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520D3" w:rsidRPr="009208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6106" w:rsidRPr="00920823" w:rsidTr="00EB3A4A">
        <w:tc>
          <w:tcPr>
            <w:tcW w:w="2269" w:type="dxa"/>
            <w:shd w:val="clear" w:color="auto" w:fill="auto"/>
          </w:tcPr>
          <w:p w:rsidR="009A6106" w:rsidRPr="00920823" w:rsidRDefault="009A6106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6106" w:rsidRPr="00920823" w:rsidRDefault="009A6106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37/2026</w:t>
            </w:r>
          </w:p>
        </w:tc>
      </w:tr>
    </w:tbl>
    <w:p w:rsidR="00DC652A" w:rsidRPr="00920823" w:rsidRDefault="009A61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2082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2082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20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2082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2082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2082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2082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2082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2082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20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20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2082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2082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2082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2082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20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2082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2082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208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2082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2082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2082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2082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2082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2082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20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2082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2082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20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2082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2082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20823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92082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208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2082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2082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2082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20823" w:rsidTr="00467CA2">
        <w:tc>
          <w:tcPr>
            <w:tcW w:w="2660" w:type="dxa"/>
            <w:shd w:val="clear" w:color="auto" w:fill="auto"/>
          </w:tcPr>
          <w:p w:rsidR="00D520D3" w:rsidRPr="0092082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2082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2082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2082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2082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20823" w:rsidRDefault="00D520D3" w:rsidP="009A610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A6106"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2082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2082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2082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CBF" w:rsidRDefault="003B1CBF" w:rsidP="00025386">
      <w:pPr>
        <w:spacing w:after="0" w:line="240" w:lineRule="auto"/>
      </w:pPr>
      <w:r>
        <w:separator/>
      </w:r>
    </w:p>
  </w:endnote>
  <w:endnote w:type="continuationSeparator" w:id="1">
    <w:p w:rsidR="003B1CBF" w:rsidRDefault="003B1C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06" w:rsidRDefault="009A61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8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8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06" w:rsidRDefault="009A61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CBF" w:rsidRDefault="003B1CBF" w:rsidP="00025386">
      <w:pPr>
        <w:spacing w:after="0" w:line="240" w:lineRule="auto"/>
      </w:pPr>
      <w:r>
        <w:separator/>
      </w:r>
    </w:p>
  </w:footnote>
  <w:footnote w:type="continuationSeparator" w:id="1">
    <w:p w:rsidR="003B1CBF" w:rsidRDefault="003B1C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06" w:rsidRDefault="009A61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06" w:rsidRDefault="009A61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06" w:rsidRDefault="009A61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10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B1CB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20823"/>
    <w:rsid w:val="0093388F"/>
    <w:rsid w:val="009A610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2026-03-05T11:04:00Z</dcterms:created>
  <dcterms:modified xsi:type="dcterms:W3CDTF">2026-03-05T11:04:00Z</dcterms:modified>
</cp:coreProperties>
</file>