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60E6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60E6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60E6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60E6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60E69" w:rsidTr="00D62E6E">
        <w:tc>
          <w:tcPr>
            <w:tcW w:w="2800" w:type="dxa"/>
          </w:tcPr>
          <w:p w:rsidR="00D62E6E" w:rsidRPr="00660E6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0E6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60E6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660E6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60E6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60E6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60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60E6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60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60E69" w:rsidTr="00D62E6E">
        <w:tc>
          <w:tcPr>
            <w:tcW w:w="2800" w:type="dxa"/>
          </w:tcPr>
          <w:p w:rsidR="00D62E6E" w:rsidRPr="00660E6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60E6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660E6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60E6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60E6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60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60E6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60E6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60E6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028B" w:rsidRPr="00660E69" w:rsidTr="00EB3A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8028B" w:rsidRPr="00660E69" w:rsidRDefault="0028028B" w:rsidP="00EB3A4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8028B" w:rsidRPr="00660E69" w:rsidRDefault="0028028B" w:rsidP="00EB3A4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60E6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60E6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60E69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60E69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660E69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660E6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60E6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60E6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28028B" w:rsidRPr="00660E69" w:rsidRDefault="0028028B" w:rsidP="00EB3A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8028B" w:rsidRPr="00660E69" w:rsidRDefault="0028028B" w:rsidP="00EB3A4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60E69" w:rsidRDefault="0028028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60E6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60E69" w:rsidTr="00D62E6E">
        <w:tc>
          <w:tcPr>
            <w:tcW w:w="2269" w:type="dxa"/>
          </w:tcPr>
          <w:p w:rsidR="00D62E6E" w:rsidRPr="00660E6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60E69" w:rsidRDefault="0028028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i drobnego sprzętu do aparatury medycznej na okres 24 miesięcy</w:t>
            </w:r>
            <w:r w:rsidR="00D62E6E" w:rsidRPr="00660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028B" w:rsidRPr="00660E69" w:rsidTr="00EB3A4A">
        <w:tc>
          <w:tcPr>
            <w:tcW w:w="2269" w:type="dxa"/>
          </w:tcPr>
          <w:p w:rsidR="0028028B" w:rsidRPr="00660E69" w:rsidRDefault="0028028B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8028B" w:rsidRPr="00660E69" w:rsidRDefault="0028028B" w:rsidP="00EB3A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37/2026</w:t>
            </w:r>
          </w:p>
        </w:tc>
      </w:tr>
    </w:tbl>
    <w:p w:rsidR="00BC121E" w:rsidRPr="00660E69" w:rsidRDefault="0028028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60E6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660E6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60E6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60E69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60E69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60E6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60E69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60E6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60E6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660E6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0E6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60E6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60E69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60E69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60E6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60E6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60E6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60E6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60E6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60E6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60E6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60E6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60E6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660E6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60E6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60E6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660E69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60E6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660E6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660E6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60E69" w:rsidTr="00620E37">
        <w:tc>
          <w:tcPr>
            <w:tcW w:w="2660" w:type="dxa"/>
          </w:tcPr>
          <w:p w:rsidR="00BC121E" w:rsidRPr="00660E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60E6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60E6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60E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60E6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60E69" w:rsidRDefault="00844A96" w:rsidP="0028028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8028B"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60E6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60E69" w:rsidRDefault="00106AC7" w:rsidP="001E4022">
      <w:pPr>
        <w:rPr>
          <w:rFonts w:ascii="Arial Narrow" w:hAnsi="Arial Narrow"/>
        </w:rPr>
      </w:pPr>
    </w:p>
    <w:sectPr w:rsidR="00106AC7" w:rsidRPr="00660E6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874" w:rsidRDefault="009B5874">
      <w:r>
        <w:separator/>
      </w:r>
    </w:p>
  </w:endnote>
  <w:endnote w:type="continuationSeparator" w:id="1">
    <w:p w:rsidR="009B5874" w:rsidRDefault="009B58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E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0E6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28B" w:rsidRDefault="002802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874" w:rsidRDefault="009B5874">
      <w:r>
        <w:separator/>
      </w:r>
    </w:p>
  </w:footnote>
  <w:footnote w:type="continuationSeparator" w:id="1">
    <w:p w:rsidR="009B5874" w:rsidRDefault="009B58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28B" w:rsidRDefault="002802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28B" w:rsidRDefault="002802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28B" w:rsidRDefault="002802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028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028B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0E69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5874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207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2026-03-05T11:04:00Z</dcterms:created>
  <dcterms:modified xsi:type="dcterms:W3CDTF">2026-03-05T11:05:00Z</dcterms:modified>
</cp:coreProperties>
</file>