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0FE66" w14:textId="182AC23F" w:rsidR="00FC3264" w:rsidRPr="007C7A1D" w:rsidRDefault="00FC3264" w:rsidP="00FC3264">
      <w:pPr>
        <w:pStyle w:val="Nagwek6"/>
        <w:jc w:val="right"/>
        <w:rPr>
          <w:rFonts w:cs="Arial"/>
          <w:i w:val="0"/>
          <w:szCs w:val="22"/>
        </w:rPr>
      </w:pPr>
      <w:r w:rsidRPr="007C7A1D">
        <w:rPr>
          <w:rFonts w:cs="Arial"/>
          <w:i w:val="0"/>
          <w:szCs w:val="22"/>
        </w:rPr>
        <w:t>Załącznik nr 1</w:t>
      </w:r>
      <w:r w:rsidR="009334C1" w:rsidRPr="007C7A1D">
        <w:rPr>
          <w:rFonts w:cs="Arial"/>
          <w:i w:val="0"/>
          <w:szCs w:val="22"/>
        </w:rPr>
        <w:t xml:space="preserve"> do S</w:t>
      </w:r>
      <w:r w:rsidR="008A1271" w:rsidRPr="007C7A1D">
        <w:rPr>
          <w:rFonts w:cs="Arial"/>
          <w:i w:val="0"/>
          <w:szCs w:val="22"/>
        </w:rPr>
        <w:t>WZ</w:t>
      </w:r>
    </w:p>
    <w:p w14:paraId="1FBC6A78" w14:textId="77777777" w:rsidR="0095383E" w:rsidRPr="001D29B0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1A4D4826" w14:textId="56CE9633" w:rsidR="00747E5B" w:rsidRPr="001D29B0" w:rsidRDefault="00747E5B" w:rsidP="00FC3264">
      <w:pPr>
        <w:jc w:val="center"/>
        <w:rPr>
          <w:rFonts w:ascii="Arial" w:hAnsi="Arial" w:cs="Arial"/>
          <w:sz w:val="22"/>
          <w:szCs w:val="22"/>
        </w:rPr>
      </w:pPr>
    </w:p>
    <w:p w14:paraId="21D5A961" w14:textId="77777777"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14:paraId="1CCFC455" w14:textId="77777777"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69ABBF67" w14:textId="77777777" w:rsidR="00747E5B" w:rsidRPr="001D29B0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7CDABA0A" w14:textId="77777777" w:rsidR="009334C1" w:rsidRPr="001D29B0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6E2019DA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08CA2B9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E4B8E05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393FE22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5F890730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26E5960E" w14:textId="77777777" w:rsidR="009334C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50BA53DA" w14:textId="77777777" w:rsidR="002701D0" w:rsidRPr="001D29B0" w:rsidRDefault="002701D0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</w:t>
      </w:r>
    </w:p>
    <w:p w14:paraId="172FB7F3" w14:textId="77777777" w:rsidR="002701D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1CB0B262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41B8098E" w14:textId="77777777"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2701D0">
        <w:rPr>
          <w:rFonts w:ascii="Arial" w:hAnsi="Arial" w:cs="Arial"/>
          <w:b/>
          <w:sz w:val="22"/>
          <w:szCs w:val="22"/>
        </w:rPr>
        <w:t>/ prowadzi jednoosobową działalność gospodarczą</w:t>
      </w:r>
      <w:r w:rsidRPr="001D29B0">
        <w:rPr>
          <w:rFonts w:ascii="Arial" w:hAnsi="Arial" w:cs="Arial"/>
          <w:sz w:val="22"/>
          <w:szCs w:val="22"/>
        </w:rPr>
        <w:t xml:space="preserve">***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4C537004" w14:textId="77777777"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37FD24B7" w14:textId="77777777"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05766377" w14:textId="77777777"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29D27DAF" w14:textId="0C65CA5F" w:rsidR="009A4189" w:rsidRPr="00421A00" w:rsidRDefault="009334C1" w:rsidP="009A418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2"/>
          <w:szCs w:val="22"/>
          <w:lang w:eastAsia="ja-JP"/>
        </w:rPr>
      </w:pPr>
      <w:r w:rsidRPr="00F05041">
        <w:rPr>
          <w:rFonts w:ascii="Arial" w:hAnsi="Arial" w:cs="Arial"/>
          <w:sz w:val="22"/>
        </w:rPr>
        <w:t>W związku z ogłoszeniem postępowania na</w:t>
      </w:r>
      <w:r w:rsidRPr="002701D0">
        <w:rPr>
          <w:rFonts w:ascii="Arial" w:hAnsi="Arial" w:cs="Arial"/>
          <w:sz w:val="22"/>
          <w:szCs w:val="22"/>
        </w:rPr>
        <w:t>:</w:t>
      </w:r>
      <w:r w:rsidR="00DA748E" w:rsidRPr="002701D0">
        <w:rPr>
          <w:rFonts w:ascii="Arial" w:hAnsi="Arial" w:cs="Arial"/>
          <w:sz w:val="22"/>
          <w:szCs w:val="22"/>
        </w:rPr>
        <w:t xml:space="preserve"> </w:t>
      </w:r>
      <w:r w:rsidR="008827AA" w:rsidRPr="008827AA">
        <w:rPr>
          <w:rFonts w:ascii="Arial" w:hAnsi="Arial" w:cs="Arial"/>
          <w:b/>
          <w:bCs/>
          <w:sz w:val="22"/>
          <w:szCs w:val="22"/>
        </w:rPr>
        <w:t>sprzedaż z</w:t>
      </w:r>
      <w:r w:rsidR="008827AA">
        <w:rPr>
          <w:rFonts w:ascii="Arial" w:hAnsi="Arial" w:cs="Arial"/>
          <w:sz w:val="22"/>
          <w:szCs w:val="22"/>
        </w:rPr>
        <w:t xml:space="preserve"> </w:t>
      </w:r>
      <w:r w:rsidR="00381475" w:rsidRPr="00A97C2B">
        <w:rPr>
          <w:rFonts w:ascii="Arial" w:hAnsi="Arial" w:cs="Arial"/>
          <w:b/>
          <w:bCs/>
          <w:sz w:val="22"/>
          <w:szCs w:val="22"/>
        </w:rPr>
        <w:t>dostaw</w:t>
      </w:r>
      <w:r w:rsidR="008827AA">
        <w:rPr>
          <w:rFonts w:ascii="Arial" w:hAnsi="Arial" w:cs="Arial"/>
          <w:b/>
          <w:bCs/>
          <w:sz w:val="22"/>
          <w:szCs w:val="22"/>
        </w:rPr>
        <w:t>ą</w:t>
      </w:r>
      <w:r w:rsidR="00381475">
        <w:rPr>
          <w:rFonts w:ascii="Arial" w:hAnsi="Arial" w:cs="Arial"/>
          <w:b/>
          <w:bCs/>
          <w:sz w:val="22"/>
          <w:szCs w:val="22"/>
        </w:rPr>
        <w:t xml:space="preserve"> </w:t>
      </w:r>
      <w:r w:rsidR="00A97C2B">
        <w:rPr>
          <w:rFonts w:ascii="Arial" w:hAnsi="Arial" w:cs="Arial"/>
          <w:b/>
          <w:bCs/>
          <w:sz w:val="22"/>
          <w:szCs w:val="22"/>
        </w:rPr>
        <w:t xml:space="preserve">inkubatora CO2: </w:t>
      </w:r>
    </w:p>
    <w:p w14:paraId="0B2C77EC" w14:textId="77777777" w:rsidR="00F05041" w:rsidRPr="00F05041" w:rsidRDefault="00F05041" w:rsidP="00F0504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14:paraId="440147F0" w14:textId="77777777" w:rsidR="00441851" w:rsidRPr="00F05041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05041">
        <w:rPr>
          <w:rFonts w:ascii="Arial" w:hAnsi="Arial" w:cs="Arial"/>
          <w:i/>
          <w:sz w:val="22"/>
          <w:szCs w:val="22"/>
        </w:rPr>
        <w:t>(niepotrzebne skreślić)</w:t>
      </w:r>
      <w:r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0031ACAA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0CB9AD82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A420D19" w14:textId="77777777"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62FD5B20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2C9DD07D" w14:textId="77777777" w:rsidR="00553BCE" w:rsidRPr="00F05041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3D541A89" w14:textId="77777777"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5E8ACC6A" w14:textId="77777777"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0DD0E5C3" w14:textId="4C15BAED" w:rsidR="00900011" w:rsidRDefault="005A46FB" w:rsidP="00A97C2B">
      <w:pPr>
        <w:spacing w:before="120" w:after="240"/>
        <w:ind w:left="284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Słownie:</w:t>
      </w:r>
      <w:r w:rsidR="00900011" w:rsidRPr="002E5F11">
        <w:rPr>
          <w:rFonts w:ascii="Arial" w:hAnsi="Arial" w:cs="Arial"/>
          <w:sz w:val="22"/>
          <w:szCs w:val="20"/>
        </w:rPr>
        <w:t xml:space="preserve"> </w:t>
      </w:r>
      <w:r>
        <w:rPr>
          <w:rFonts w:ascii="Arial" w:hAnsi="Arial" w:cs="Arial"/>
          <w:sz w:val="22"/>
          <w:szCs w:val="20"/>
        </w:rPr>
        <w:t>…………………………………………………</w:t>
      </w:r>
      <w:r w:rsidR="00900011" w:rsidRPr="002E5F11">
        <w:rPr>
          <w:rFonts w:ascii="Arial" w:hAnsi="Arial" w:cs="Arial"/>
          <w:sz w:val="22"/>
          <w:szCs w:val="20"/>
        </w:rPr>
        <w:t>…………………………………..zł</w:t>
      </w:r>
    </w:p>
    <w:p w14:paraId="393641BC" w14:textId="6D5EE993" w:rsidR="00A97C2B" w:rsidRDefault="00A97C2B" w:rsidP="00A97C2B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</w:t>
      </w:r>
      <w:r>
        <w:rPr>
          <w:rFonts w:ascii="Arial" w:hAnsi="Arial" w:cs="Arial"/>
          <w:b/>
          <w:bCs/>
          <w:lang w:val="pl-PL"/>
        </w:rPr>
        <w:t>NE</w:t>
      </w:r>
      <w:r w:rsidRPr="008055CC">
        <w:rPr>
          <w:rFonts w:ascii="Arial" w:hAnsi="Arial" w:cs="Arial"/>
          <w:b/>
          <w:bCs/>
        </w:rPr>
        <w:t xml:space="preserve">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……………………………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78B0FF12" w14:textId="77777777" w:rsidR="00A97C2B" w:rsidRPr="002E5F11" w:rsidRDefault="00A97C2B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</w:p>
    <w:p w14:paraId="220B28DB" w14:textId="77777777"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212B2A2F" w14:textId="77777777" w:rsidR="00412EE6" w:rsidRDefault="00412EE6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0FFE11A3" w14:textId="77777777" w:rsidR="00412EE6" w:rsidRDefault="00412EE6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20F75569" w14:textId="77777777" w:rsidR="00412EE6" w:rsidRDefault="00412EE6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4B9463A7" w14:textId="77777777" w:rsidR="00412EE6" w:rsidRDefault="00412EE6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16BFD496" w14:textId="7E7866FF" w:rsidR="009A4189" w:rsidRDefault="007025D5" w:rsidP="00F83D17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0"/>
        </w:rPr>
      </w:pPr>
      <w:r w:rsidRPr="00F83D17">
        <w:rPr>
          <w:rFonts w:ascii="Arial" w:hAnsi="Arial" w:cs="Arial"/>
          <w:sz w:val="22"/>
          <w:szCs w:val="20"/>
        </w:rPr>
        <w:lastRenderedPageBreak/>
        <w:t>Oświadczamy, że oferujemy:</w:t>
      </w:r>
    </w:p>
    <w:p w14:paraId="6C143361" w14:textId="77777777" w:rsidR="00F83D17" w:rsidRPr="00F83D17" w:rsidRDefault="00F83D17" w:rsidP="00F83D17">
      <w:pPr>
        <w:ind w:left="284"/>
        <w:jc w:val="both"/>
        <w:rPr>
          <w:rFonts w:ascii="Arial" w:hAnsi="Arial" w:cs="Arial"/>
          <w:sz w:val="22"/>
          <w:szCs w:val="20"/>
        </w:rPr>
      </w:pPr>
    </w:p>
    <w:p w14:paraId="17F16DCC" w14:textId="57D8352A" w:rsidR="00A97C2B" w:rsidRPr="00BF233D" w:rsidRDefault="007025D5" w:rsidP="00A97C2B">
      <w:pPr>
        <w:pStyle w:val="Akapitzlist"/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BF233D">
        <w:rPr>
          <w:rFonts w:ascii="Arial" w:hAnsi="Arial" w:cs="Arial"/>
          <w:b/>
          <w:sz w:val="22"/>
          <w:szCs w:val="22"/>
        </w:rPr>
        <w:t>Termin realizacji zamówienia</w:t>
      </w:r>
      <w:r w:rsidRPr="00BF233D">
        <w:rPr>
          <w:rFonts w:ascii="Arial" w:hAnsi="Arial" w:cs="Arial"/>
          <w:sz w:val="22"/>
          <w:szCs w:val="22"/>
        </w:rPr>
        <w:t xml:space="preserve">: </w:t>
      </w:r>
      <w:r w:rsidRPr="00BF233D">
        <w:rPr>
          <w:rFonts w:ascii="Arial" w:hAnsi="Arial" w:cs="Arial"/>
          <w:b/>
          <w:sz w:val="22"/>
          <w:szCs w:val="22"/>
        </w:rPr>
        <w:t xml:space="preserve">do </w:t>
      </w:r>
      <w:r w:rsidR="00BF233D" w:rsidRPr="00BF233D">
        <w:rPr>
          <w:rFonts w:ascii="Arial" w:hAnsi="Arial" w:cs="Arial"/>
          <w:b/>
          <w:sz w:val="22"/>
          <w:szCs w:val="22"/>
        </w:rPr>
        <w:t>4</w:t>
      </w:r>
      <w:r w:rsidRPr="00BF233D">
        <w:rPr>
          <w:rFonts w:ascii="Arial" w:hAnsi="Arial" w:cs="Arial"/>
          <w:b/>
          <w:sz w:val="22"/>
          <w:szCs w:val="22"/>
        </w:rPr>
        <w:t xml:space="preserve"> tygodni / do </w:t>
      </w:r>
      <w:r w:rsidR="00BF233D" w:rsidRPr="00BF233D">
        <w:rPr>
          <w:rFonts w:ascii="Arial" w:hAnsi="Arial" w:cs="Arial"/>
          <w:b/>
          <w:sz w:val="22"/>
          <w:szCs w:val="22"/>
        </w:rPr>
        <w:t>8</w:t>
      </w:r>
      <w:r w:rsidRPr="00BF233D">
        <w:rPr>
          <w:rFonts w:ascii="Arial" w:hAnsi="Arial" w:cs="Arial"/>
          <w:b/>
          <w:sz w:val="22"/>
          <w:szCs w:val="22"/>
        </w:rPr>
        <w:t xml:space="preserve"> tygodni / do 12 tygodni</w:t>
      </w:r>
      <w:r w:rsidRPr="00BF233D">
        <w:rPr>
          <w:rFonts w:ascii="Arial" w:hAnsi="Arial" w:cs="Arial"/>
          <w:b/>
        </w:rPr>
        <w:t xml:space="preserve">* </w:t>
      </w:r>
      <w:r w:rsidRPr="00BF233D">
        <w:rPr>
          <w:rFonts w:ascii="Arial" w:hAnsi="Arial" w:cs="Arial"/>
          <w:b/>
          <w:sz w:val="22"/>
          <w:szCs w:val="22"/>
        </w:rPr>
        <w:t>od dnia zawarcia umowy</w:t>
      </w:r>
      <w:r w:rsidRPr="00BF233D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</w:p>
    <w:p w14:paraId="5BD39A35" w14:textId="18E157C9" w:rsidR="007025D5" w:rsidRPr="00BF233D" w:rsidRDefault="007025D5" w:rsidP="00A97C2B">
      <w:pPr>
        <w:pStyle w:val="Akapitzlist"/>
        <w:tabs>
          <w:tab w:val="left" w:pos="0"/>
        </w:tabs>
        <w:ind w:left="360"/>
        <w:jc w:val="center"/>
        <w:rPr>
          <w:rFonts w:ascii="Arial" w:hAnsi="Arial" w:cs="Arial"/>
          <w:i/>
          <w:sz w:val="20"/>
          <w:szCs w:val="22"/>
          <w:lang w:eastAsia="ar-SA"/>
        </w:rPr>
      </w:pPr>
      <w:r w:rsidRPr="00BF233D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5FCFC93B" w14:textId="77777777" w:rsidR="007025D5" w:rsidRPr="00BF233D" w:rsidRDefault="007025D5" w:rsidP="007025D5">
      <w:pPr>
        <w:jc w:val="both"/>
        <w:rPr>
          <w:rFonts w:ascii="Arial" w:hAnsi="Arial" w:cs="Arial"/>
          <w:bCs/>
          <w:i/>
          <w:sz w:val="18"/>
          <w:szCs w:val="18"/>
          <w:lang w:eastAsia="zh-CN"/>
        </w:rPr>
      </w:pPr>
      <w:r w:rsidRPr="00BF233D">
        <w:rPr>
          <w:rFonts w:ascii="Arial" w:hAnsi="Arial" w:cs="Arial"/>
          <w:i/>
          <w:sz w:val="18"/>
          <w:szCs w:val="22"/>
          <w:lang w:eastAsia="zh-CN"/>
        </w:rPr>
        <w:t>(W</w:t>
      </w:r>
      <w:r w:rsidRPr="00BF233D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BF233D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do 12 tygodni</w:t>
      </w:r>
      <w:r w:rsidRPr="00BF233D">
        <w:rPr>
          <w:rFonts w:ascii="Arial" w:eastAsia="MS Mincho" w:hAnsi="Arial" w:cs="Arial"/>
          <w:i/>
          <w:sz w:val="18"/>
          <w:szCs w:val="18"/>
          <w:lang w:eastAsia="ar-SA"/>
        </w:rPr>
        <w:t xml:space="preserve">. </w:t>
      </w:r>
      <w:r w:rsidRPr="00BF233D">
        <w:rPr>
          <w:rFonts w:ascii="Arial" w:hAnsi="Arial" w:cs="Arial"/>
          <w:i/>
          <w:sz w:val="18"/>
          <w:szCs w:val="18"/>
        </w:rPr>
        <w:t>Wpisanie terminu realizacji dłuższego niż 12 tygodni spowoduje odrzucenie oferty</w:t>
      </w:r>
      <w:r w:rsidRPr="00BF233D">
        <w:rPr>
          <w:rFonts w:ascii="Arial" w:hAnsi="Arial" w:cs="Arial"/>
          <w:bCs/>
          <w:i/>
          <w:sz w:val="18"/>
          <w:szCs w:val="18"/>
          <w:lang w:eastAsia="zh-CN"/>
        </w:rPr>
        <w:t>).</w:t>
      </w:r>
    </w:p>
    <w:p w14:paraId="4167BE71" w14:textId="1AF0DAC5" w:rsidR="007025D5" w:rsidRDefault="007025D5" w:rsidP="007025D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</w:p>
    <w:p w14:paraId="6159BC60" w14:textId="77777777" w:rsidR="00753683" w:rsidRPr="00753683" w:rsidRDefault="000F3042" w:rsidP="00753683">
      <w:pPr>
        <w:pStyle w:val="Akapitzlist"/>
        <w:numPr>
          <w:ilvl w:val="0"/>
          <w:numId w:val="36"/>
        </w:numPr>
        <w:jc w:val="both"/>
        <w:rPr>
          <w:rFonts w:ascii="Arial" w:eastAsia="MS Mincho" w:hAnsi="Arial" w:cs="Arial"/>
          <w:i/>
          <w:sz w:val="18"/>
          <w:szCs w:val="22"/>
          <w:lang w:eastAsia="ar-SA"/>
        </w:rPr>
      </w:pPr>
      <w:r w:rsidRPr="00753683">
        <w:rPr>
          <w:rFonts w:ascii="Arial" w:hAnsi="Arial" w:cs="Arial"/>
          <w:b/>
          <w:bCs/>
          <w:iCs/>
          <w:sz w:val="22"/>
          <w:szCs w:val="22"/>
        </w:rPr>
        <w:t>Okres gwarancji:</w:t>
      </w:r>
      <w:r w:rsidR="00753683" w:rsidRPr="00753683">
        <w:rPr>
          <w:rFonts w:ascii="Arial" w:hAnsi="Arial" w:cs="Arial"/>
          <w:iCs/>
          <w:sz w:val="22"/>
          <w:szCs w:val="22"/>
        </w:rPr>
        <w:t xml:space="preserve"> ……………</w:t>
      </w:r>
      <w:r w:rsidR="007025D5" w:rsidRPr="00753683">
        <w:rPr>
          <w:rFonts w:ascii="Arial" w:eastAsia="Calibri" w:hAnsi="Arial" w:cs="Arial"/>
          <w:b/>
          <w:sz w:val="22"/>
          <w:szCs w:val="22"/>
          <w:lang w:eastAsia="ar-SA"/>
        </w:rPr>
        <w:t xml:space="preserve"> miesięcy </w:t>
      </w:r>
      <w:r w:rsidR="00753683" w:rsidRPr="00753683">
        <w:rPr>
          <w:rFonts w:ascii="Arial" w:eastAsia="MS Mincho" w:hAnsi="Arial" w:cs="Arial"/>
          <w:i/>
          <w:sz w:val="18"/>
          <w:szCs w:val="22"/>
          <w:lang w:eastAsia="ar-SA"/>
        </w:rPr>
        <w:t>(Minimum. 12 miesięcy. W przypadku gdy Wykonawca nie wskaże w ofercie jaki oferuje okres gwarancji lub wskaże okres krótszy niż 12 m-</w:t>
      </w:r>
      <w:proofErr w:type="spellStart"/>
      <w:r w:rsidR="00753683" w:rsidRPr="00753683">
        <w:rPr>
          <w:rFonts w:ascii="Arial" w:eastAsia="MS Mincho" w:hAnsi="Arial" w:cs="Arial"/>
          <w:i/>
          <w:sz w:val="18"/>
          <w:szCs w:val="22"/>
          <w:lang w:eastAsia="ar-SA"/>
        </w:rPr>
        <w:t>cy</w:t>
      </w:r>
      <w:proofErr w:type="spellEnd"/>
      <w:r w:rsidR="00753683" w:rsidRPr="00753683">
        <w:rPr>
          <w:rFonts w:ascii="Arial" w:eastAsia="MS Mincho" w:hAnsi="Arial" w:cs="Arial"/>
          <w:i/>
          <w:sz w:val="18"/>
          <w:szCs w:val="22"/>
          <w:lang w:eastAsia="ar-SA"/>
        </w:rPr>
        <w:t xml:space="preserve"> oferta będzie podlegała odrzuceniu).</w:t>
      </w:r>
    </w:p>
    <w:p w14:paraId="1159989D" w14:textId="77777777" w:rsidR="000F3042" w:rsidRPr="002701D0" w:rsidRDefault="000F3042" w:rsidP="000F3042">
      <w:pPr>
        <w:spacing w:line="360" w:lineRule="auto"/>
        <w:jc w:val="both"/>
        <w:rPr>
          <w:rFonts w:ascii="Arial" w:hAnsi="Arial" w:cs="Arial"/>
          <w:iCs/>
          <w:sz w:val="22"/>
          <w:szCs w:val="22"/>
        </w:rPr>
      </w:pPr>
    </w:p>
    <w:p w14:paraId="354085EB" w14:textId="77777777" w:rsidR="003A3017" w:rsidRPr="00845B65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075E5BC5" w14:textId="77777777" w:rsidR="00441851" w:rsidRPr="00F05041" w:rsidRDefault="00441851" w:rsidP="00753683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7748065" w14:textId="77777777" w:rsidR="00753683" w:rsidRDefault="00753683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  <w:lang w:val="pl-PL"/>
        </w:rPr>
      </w:pPr>
    </w:p>
    <w:p w14:paraId="49F34E69" w14:textId="67B009CA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1613F4AE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169E6538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14:paraId="3862EE75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DDD0D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60F0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BF23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8CE7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4E5C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A82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14:paraId="71962D93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2D5DF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9DE8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BB9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DEA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937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1E8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12C43488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642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1060D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062E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C3F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B4FD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2FD8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0742D30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00EB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422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A562E8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9A63D96" w14:textId="77777777"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69956401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232A6344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2C2EE692" w14:textId="77777777" w:rsidR="000B6D3E" w:rsidRPr="00F0504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14:paraId="1E5031BA" w14:textId="77777777" w:rsidR="000B6D3E" w:rsidRPr="004609E1" w:rsidRDefault="000B6D3E" w:rsidP="004609E1">
      <w:pPr>
        <w:pStyle w:val="Akapitzlist"/>
        <w:numPr>
          <w:ilvl w:val="0"/>
          <w:numId w:val="38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4609E1">
        <w:rPr>
          <w:rFonts w:ascii="Arial" w:hAnsi="Arial" w:cs="Arial"/>
          <w:sz w:val="22"/>
          <w:szCs w:val="22"/>
        </w:rPr>
        <w:t>akceptujemy termin realizacji zamówienia określony w SWZ,</w:t>
      </w:r>
    </w:p>
    <w:p w14:paraId="05907960" w14:textId="77777777" w:rsidR="000B6D3E" w:rsidRPr="00F05041" w:rsidRDefault="000B6D3E" w:rsidP="004609E1">
      <w:pPr>
        <w:pStyle w:val="Akapitzlist"/>
        <w:numPr>
          <w:ilvl w:val="0"/>
          <w:numId w:val="38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7025D5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14:paraId="128D1252" w14:textId="77777777" w:rsidR="000B6D3E" w:rsidRPr="00F05041" w:rsidRDefault="000B6D3E" w:rsidP="004609E1">
      <w:pPr>
        <w:pStyle w:val="Akapitzlist"/>
        <w:numPr>
          <w:ilvl w:val="0"/>
          <w:numId w:val="38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4609E1">
        <w:rPr>
          <w:rFonts w:ascii="Arial" w:hAnsi="Arial" w:cs="Arial"/>
          <w:sz w:val="22"/>
          <w:szCs w:val="22"/>
        </w:rPr>
        <w:t xml:space="preserve"> niniejszej oferty,</w:t>
      </w:r>
    </w:p>
    <w:p w14:paraId="4904A157" w14:textId="77777777" w:rsidR="000B6D3E" w:rsidRPr="00F05041" w:rsidRDefault="000B6D3E" w:rsidP="004609E1">
      <w:pPr>
        <w:pStyle w:val="Akapitzlist"/>
        <w:numPr>
          <w:ilvl w:val="0"/>
          <w:numId w:val="38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4609E1">
        <w:rPr>
          <w:rFonts w:ascii="Arial" w:hAnsi="Arial" w:cs="Arial"/>
          <w:sz w:val="22"/>
          <w:szCs w:val="22"/>
        </w:rPr>
        <w:t>uważamy się za związanych niniejsz</w:t>
      </w:r>
      <w:r w:rsidR="004609E1">
        <w:rPr>
          <w:rFonts w:ascii="Arial" w:hAnsi="Arial" w:cs="Arial"/>
          <w:sz w:val="22"/>
          <w:szCs w:val="22"/>
        </w:rPr>
        <w:t>ą ofertą na czas wskazany w SWZ,</w:t>
      </w:r>
    </w:p>
    <w:p w14:paraId="51AE605E" w14:textId="77777777" w:rsidR="000B6D3E" w:rsidRPr="004609E1" w:rsidRDefault="000B6D3E" w:rsidP="004609E1">
      <w:pPr>
        <w:pStyle w:val="Akapitzlist"/>
        <w:numPr>
          <w:ilvl w:val="0"/>
          <w:numId w:val="38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zapoznaliśmy się z projektowanymi postanowieniami umowy, określonymi w załączniku </w:t>
      </w:r>
      <w:r w:rsidRPr="004609E1">
        <w:rPr>
          <w:rFonts w:ascii="Arial" w:hAnsi="Arial" w:cs="Arial"/>
          <w:sz w:val="22"/>
          <w:szCs w:val="22"/>
        </w:rPr>
        <w:t xml:space="preserve">do SWZ i zobowiązujemy się, w przypadku wyboru naszej oferty, do zawarcia umowy zgodnej z niniejszą ofertą, </w:t>
      </w:r>
      <w:r w:rsidR="004609E1">
        <w:rPr>
          <w:rFonts w:ascii="Arial" w:hAnsi="Arial" w:cs="Arial"/>
          <w:sz w:val="22"/>
          <w:szCs w:val="22"/>
        </w:rPr>
        <w:t>na warunkach w nich określonych,</w:t>
      </w:r>
    </w:p>
    <w:p w14:paraId="29B3E738" w14:textId="77777777" w:rsidR="00900011" w:rsidRPr="004609E1" w:rsidRDefault="00FC3264" w:rsidP="004609E1">
      <w:pPr>
        <w:pStyle w:val="Akapitzlist"/>
        <w:numPr>
          <w:ilvl w:val="0"/>
          <w:numId w:val="38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4609E1">
        <w:rPr>
          <w:rFonts w:ascii="Arial" w:hAnsi="Arial" w:cs="Arial"/>
          <w:sz w:val="22"/>
          <w:szCs w:val="22"/>
        </w:rPr>
        <w:t xml:space="preserve"> </w:t>
      </w:r>
      <w:r w:rsidRPr="004609E1">
        <w:rPr>
          <w:rFonts w:ascii="Arial" w:hAnsi="Arial" w:cs="Arial"/>
          <w:sz w:val="22"/>
          <w:szCs w:val="22"/>
        </w:rPr>
        <w:t>przyszłego świadczenia umownego.</w:t>
      </w:r>
    </w:p>
    <w:p w14:paraId="75BA067D" w14:textId="77777777" w:rsidR="000B6D3E" w:rsidRPr="000F3042" w:rsidRDefault="000B6D3E" w:rsidP="004609E1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18"/>
          <w:szCs w:val="18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</w:t>
      </w:r>
      <w:r w:rsidRPr="000F3042">
        <w:rPr>
          <w:rFonts w:ascii="Arial" w:hAnsi="Arial" w:cs="Arial"/>
          <w:sz w:val="22"/>
          <w:szCs w:val="22"/>
          <w:lang w:eastAsia="ar-SA"/>
        </w:rPr>
        <w:t>*</w:t>
      </w:r>
      <w:r w:rsidR="000F3042" w:rsidRPr="000F3042">
        <w:rPr>
          <w:rFonts w:ascii="Arial" w:hAnsi="Arial" w:cs="Arial"/>
          <w:sz w:val="22"/>
          <w:szCs w:val="22"/>
          <w:lang w:eastAsia="ar-SA"/>
        </w:rPr>
        <w:t xml:space="preserve"> (</w:t>
      </w:r>
      <w:r w:rsidRPr="000F3042">
        <w:rPr>
          <w:rFonts w:ascii="Arial" w:hAnsi="Arial" w:cs="Arial"/>
          <w:i/>
          <w:sz w:val="18"/>
          <w:szCs w:val="18"/>
          <w:u w:val="single"/>
          <w:lang w:eastAsia="ar-SA"/>
        </w:rPr>
        <w:t>niepotrzebne skreślić)</w:t>
      </w:r>
    </w:p>
    <w:p w14:paraId="7C97DD9F" w14:textId="77777777"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91E1279" w14:textId="79ED487C"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 w:rsidR="00753683">
        <w:rPr>
          <w:rFonts w:ascii="Arial" w:hAnsi="Arial" w:cs="Arial"/>
          <w:sz w:val="22"/>
          <w:szCs w:val="22"/>
          <w:lang w:eastAsia="ar-SA"/>
        </w:rPr>
        <w:t>……………</w:t>
      </w:r>
    </w:p>
    <w:p w14:paraId="41B79395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A59CFC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E8451ED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0504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3547DDE5" w14:textId="77777777"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1186A24" w14:textId="77777777"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40ACB9A6" w14:textId="77777777" w:rsidR="00340E37" w:rsidRPr="00F05041" w:rsidRDefault="00340E37" w:rsidP="004609E1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D5AF597" w14:textId="77777777"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658C64FD" w14:textId="77777777"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60B3485" w14:textId="77777777"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06EAC0C4" w14:textId="77777777"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76F1C8A3" w14:textId="77777777"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34AB0037" w14:textId="77777777" w:rsidR="00FC3264" w:rsidRPr="00F05041" w:rsidRDefault="00FC3264" w:rsidP="004609E1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Integralną częścią oferty są:</w:t>
      </w:r>
    </w:p>
    <w:p w14:paraId="1F340025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28F64DD4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0C149550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CB0C2A2" w14:textId="77777777"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7427668A" w14:textId="77777777"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695A3FC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5C0CB18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03C3BAC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1CA1B2B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180E064" w14:textId="77777777"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82D36C6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D4DBE08" w14:textId="77777777" w:rsidR="00A97C2B" w:rsidRDefault="00A97C2B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4C83129" w14:textId="77777777" w:rsidR="00A97C2B" w:rsidRDefault="00A97C2B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D896F34" w14:textId="77777777" w:rsidR="00A97C2B" w:rsidRDefault="00A97C2B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A1E9AE" w14:textId="77777777" w:rsidR="00A97C2B" w:rsidRDefault="00A97C2B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D5C83F" w14:textId="77777777" w:rsidR="00A97C2B" w:rsidRDefault="00A97C2B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5B7A9AC" w14:textId="77777777" w:rsidR="00A97C2B" w:rsidRDefault="00A97C2B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D47D070" w14:textId="77777777" w:rsidR="00A97C2B" w:rsidRDefault="00A97C2B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0446FC9" w14:textId="77777777" w:rsidR="00A97C2B" w:rsidRDefault="00A97C2B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0DDD24" w14:textId="77777777" w:rsidR="00A97C2B" w:rsidRDefault="00A97C2B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274DB07" w14:textId="77777777" w:rsidR="00A97C2B" w:rsidRDefault="00A97C2B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684903E" w14:textId="77777777" w:rsidR="00A97C2B" w:rsidRDefault="00A97C2B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587409D" w14:textId="77777777" w:rsidR="00A97C2B" w:rsidRDefault="00A97C2B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23B5ED6" w14:textId="77777777" w:rsidR="00A97C2B" w:rsidRDefault="00A97C2B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99AF743" w14:textId="10C6B5DB"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90C9B0E" w14:textId="77777777"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14:paraId="53A5607F" w14:textId="77777777"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14:paraId="0A73BE02" w14:textId="77777777"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54D0C59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7DF7FF5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43CBABC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0F3042">
      <w:headerReference w:type="default" r:id="rId8"/>
      <w:pgSz w:w="11906" w:h="16838"/>
      <w:pgMar w:top="851" w:right="1152" w:bottom="1418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27ACB" w14:textId="77777777" w:rsidR="00076151" w:rsidRDefault="00076151">
      <w:r>
        <w:separator/>
      </w:r>
    </w:p>
  </w:endnote>
  <w:endnote w:type="continuationSeparator" w:id="0">
    <w:p w14:paraId="4868814A" w14:textId="77777777" w:rsidR="00076151" w:rsidRDefault="00076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25179" w14:textId="77777777" w:rsidR="00076151" w:rsidRDefault="00076151">
      <w:r>
        <w:separator/>
      </w:r>
    </w:p>
  </w:footnote>
  <w:footnote w:type="continuationSeparator" w:id="0">
    <w:p w14:paraId="57311F5D" w14:textId="77777777" w:rsidR="00076151" w:rsidRDefault="00076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91892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753079C5" w14:textId="23964480" w:rsidR="00903E24" w:rsidRPr="00903E24" w:rsidRDefault="005B43A0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A97C2B">
      <w:rPr>
        <w:rFonts w:ascii="Arial" w:hAnsi="Arial" w:cs="Arial"/>
        <w:i/>
        <w:sz w:val="20"/>
        <w:szCs w:val="20"/>
      </w:rPr>
      <w:t>7185</w:t>
    </w:r>
    <w:r w:rsidR="00381475">
      <w:rPr>
        <w:rFonts w:ascii="Arial" w:hAnsi="Arial" w:cs="Arial"/>
        <w:i/>
        <w:sz w:val="20"/>
        <w:szCs w:val="20"/>
      </w:rPr>
      <w:t>/2</w:t>
    </w:r>
    <w:r w:rsidR="00A97C2B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21C4A0C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9163B"/>
    <w:multiLevelType w:val="hybridMultilevel"/>
    <w:tmpl w:val="7E701FB0"/>
    <w:lvl w:ilvl="0" w:tplc="E83A7754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6A2B47"/>
    <w:multiLevelType w:val="hybridMultilevel"/>
    <w:tmpl w:val="189425B0"/>
    <w:lvl w:ilvl="0" w:tplc="B6C8B09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511AD6"/>
    <w:multiLevelType w:val="hybridMultilevel"/>
    <w:tmpl w:val="81EA572C"/>
    <w:lvl w:ilvl="0" w:tplc="B6C8B09E">
      <w:start w:val="1"/>
      <w:numFmt w:val="bullet"/>
      <w:lvlText w:val=""/>
      <w:lvlJc w:val="left"/>
      <w:pPr>
        <w:ind w:left="11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0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2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1"/>
  </w:num>
  <w:num w:numId="3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6"/>
  </w:num>
  <w:num w:numId="8">
    <w:abstractNumId w:val="30"/>
  </w:num>
  <w:num w:numId="9">
    <w:abstractNumId w:val="17"/>
  </w:num>
  <w:num w:numId="10">
    <w:abstractNumId w:val="32"/>
  </w:num>
  <w:num w:numId="11">
    <w:abstractNumId w:val="10"/>
  </w:num>
  <w:num w:numId="12">
    <w:abstractNumId w:val="0"/>
  </w:num>
  <w:num w:numId="13">
    <w:abstractNumId w:val="15"/>
  </w:num>
  <w:num w:numId="14">
    <w:abstractNumId w:val="22"/>
  </w:num>
  <w:num w:numId="15">
    <w:abstractNumId w:val="6"/>
  </w:num>
  <w:num w:numId="16">
    <w:abstractNumId w:val="8"/>
  </w:num>
  <w:num w:numId="17">
    <w:abstractNumId w:val="1"/>
  </w:num>
  <w:num w:numId="18">
    <w:abstractNumId w:val="7"/>
  </w:num>
  <w:num w:numId="19">
    <w:abstractNumId w:val="33"/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9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6"/>
  </w:num>
  <w:num w:numId="26">
    <w:abstractNumId w:val="11"/>
  </w:num>
  <w:num w:numId="27">
    <w:abstractNumId w:val="21"/>
  </w:num>
  <w:num w:numId="28">
    <w:abstractNumId w:val="4"/>
  </w:num>
  <w:num w:numId="29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4"/>
  </w:num>
  <w:num w:numId="33">
    <w:abstractNumId w:val="34"/>
  </w:num>
  <w:num w:numId="34">
    <w:abstractNumId w:val="24"/>
  </w:num>
  <w:num w:numId="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29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151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3042"/>
    <w:rsid w:val="000F5353"/>
    <w:rsid w:val="000F750A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38EC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701D0"/>
    <w:rsid w:val="00274EC4"/>
    <w:rsid w:val="00280597"/>
    <w:rsid w:val="00281506"/>
    <w:rsid w:val="00282170"/>
    <w:rsid w:val="00282921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6C16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6471"/>
    <w:rsid w:val="00367263"/>
    <w:rsid w:val="00370B02"/>
    <w:rsid w:val="00372395"/>
    <w:rsid w:val="003764AE"/>
    <w:rsid w:val="00376EE0"/>
    <w:rsid w:val="00380C58"/>
    <w:rsid w:val="00381475"/>
    <w:rsid w:val="00386A94"/>
    <w:rsid w:val="00387258"/>
    <w:rsid w:val="00387C40"/>
    <w:rsid w:val="00392A0E"/>
    <w:rsid w:val="003930E0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2EE6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766"/>
    <w:rsid w:val="00450C11"/>
    <w:rsid w:val="004512BA"/>
    <w:rsid w:val="00453149"/>
    <w:rsid w:val="00453B39"/>
    <w:rsid w:val="004609E1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59"/>
    <w:rsid w:val="00550DAF"/>
    <w:rsid w:val="00551B95"/>
    <w:rsid w:val="00552B68"/>
    <w:rsid w:val="00553BCE"/>
    <w:rsid w:val="00556548"/>
    <w:rsid w:val="00560E03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6FB"/>
    <w:rsid w:val="005A4CF4"/>
    <w:rsid w:val="005A67E5"/>
    <w:rsid w:val="005B273E"/>
    <w:rsid w:val="005B43A0"/>
    <w:rsid w:val="005B5BBB"/>
    <w:rsid w:val="005B609E"/>
    <w:rsid w:val="005B6732"/>
    <w:rsid w:val="005C6001"/>
    <w:rsid w:val="005C7B66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025D5"/>
    <w:rsid w:val="00710E32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3683"/>
    <w:rsid w:val="007558C1"/>
    <w:rsid w:val="00755F4D"/>
    <w:rsid w:val="007579C9"/>
    <w:rsid w:val="00760868"/>
    <w:rsid w:val="00761645"/>
    <w:rsid w:val="00765AB8"/>
    <w:rsid w:val="0076649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C7A1D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0FCF"/>
    <w:rsid w:val="008055CC"/>
    <w:rsid w:val="008055EE"/>
    <w:rsid w:val="00806D77"/>
    <w:rsid w:val="008123DB"/>
    <w:rsid w:val="00813644"/>
    <w:rsid w:val="00814FF3"/>
    <w:rsid w:val="00820C67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27AA"/>
    <w:rsid w:val="00884390"/>
    <w:rsid w:val="008876B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6462"/>
    <w:rsid w:val="00907359"/>
    <w:rsid w:val="009106B2"/>
    <w:rsid w:val="0091141A"/>
    <w:rsid w:val="00911852"/>
    <w:rsid w:val="00911F31"/>
    <w:rsid w:val="00913A36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189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57DD7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97C2B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33D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096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272E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3D17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  <w:rsid w:val="00FF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6E14D91E"/>
  <w15:chartTrackingRefBased/>
  <w15:docId w15:val="{66C3A318-85EE-433D-BD24-D5F6A9B06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007E2-5820-44E8-BB84-6139C3219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</TotalTime>
  <Pages>3</Pages>
  <Words>883</Words>
  <Characters>6637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Dział Zamówień Publicznych</cp:lastModifiedBy>
  <cp:revision>17</cp:revision>
  <cp:lastPrinted>2024-10-22T09:43:00Z</cp:lastPrinted>
  <dcterms:created xsi:type="dcterms:W3CDTF">2024-03-15T09:19:00Z</dcterms:created>
  <dcterms:modified xsi:type="dcterms:W3CDTF">2026-03-04T09:42:00Z</dcterms:modified>
</cp:coreProperties>
</file>