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7FD9F" w14:textId="77777777"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14:paraId="597987C4" w14:textId="77777777" w:rsidR="004D5ED6" w:rsidRDefault="004D5ED6" w:rsidP="004D5ED6">
      <w:pPr>
        <w:spacing w:after="0" w:line="480" w:lineRule="auto"/>
        <w:rPr>
          <w:b/>
        </w:rPr>
      </w:pPr>
    </w:p>
    <w:p w14:paraId="265A3D3A" w14:textId="77777777"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DB4E6F" w:rsidRPr="00DB4E6F">
        <w:rPr>
          <w:b/>
        </w:rPr>
        <w:t>NZ-26-2026-20-D-P-E</w:t>
      </w:r>
    </w:p>
    <w:p w14:paraId="6EEB976F" w14:textId="77777777"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14:paraId="5F1D7475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14:paraId="0809A584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14:paraId="751F79D7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14:paraId="5392127C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14:paraId="25DBEFBF" w14:textId="77777777"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14:paraId="01893DEB" w14:textId="77777777"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09191772" w14:textId="77777777"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14:paraId="22A5374D" w14:textId="77777777"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14:paraId="37473D82" w14:textId="77777777"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430F6CB8" w14:textId="77777777"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41CAB1C0" w14:textId="77777777"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1811E39A" w14:textId="77777777"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01553E0D" w14:textId="77777777"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14:paraId="3E3A278E" w14:textId="77777777"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14:paraId="580C3A38" w14:textId="77777777"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14:paraId="68224E28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14:paraId="071D503E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14:paraId="0A9C09BB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14:paraId="1F2E0F0C" w14:textId="1A839B1F"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DB4E6F" w:rsidRPr="00DB4E6F">
        <w:rPr>
          <w:rFonts w:ascii="Arial Narrow" w:hAnsi="Arial Narrow"/>
          <w:b/>
        </w:rPr>
        <w:t>Dostawa i montaż zestawu artroskopowego do zabiegów ortopedycznych oraz ultrasonografu</w:t>
      </w:r>
      <w:r w:rsidRPr="00033443">
        <w:rPr>
          <w:rFonts w:ascii="Arial Narrow" w:hAnsi="Arial Narrow"/>
        </w:rPr>
        <w:t>,</w:t>
      </w:r>
    </w:p>
    <w:p w14:paraId="4503F71B" w14:textId="77777777"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14:paraId="442BA60B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14:paraId="598DC8AA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14:paraId="2F580557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342B34">
        <w:rPr>
          <w:rFonts w:ascii="Arial Narrow" w:hAnsi="Arial Narrow" w:cs="Tahoma"/>
          <w:b/>
          <w:bCs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14:paraId="5ED19D71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342B34">
        <w:rPr>
          <w:rFonts w:ascii="Arial Narrow" w:hAnsi="Arial Narrow" w:cs="Tahoma"/>
          <w:b/>
          <w:bCs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14:paraId="2A91D2CA" w14:textId="77777777"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 xml:space="preserve">c) </w:t>
      </w:r>
      <w:r w:rsidRPr="00342B34">
        <w:rPr>
          <w:rFonts w:ascii="Arial Narrow" w:hAnsi="Arial Narrow" w:cs="Arial Narrow"/>
          <w:b/>
          <w:bCs/>
          <w:i/>
          <w:iCs/>
        </w:rPr>
        <w:t>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14:paraId="22B0A394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6D80377C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14:paraId="6ADD7E44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342B34">
        <w:rPr>
          <w:rFonts w:ascii="Arial Narrow" w:hAnsi="Arial Narrow" w:cs="Tahoma"/>
          <w:b/>
          <w:bCs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14:paraId="4E41D809" w14:textId="3ABE51BA" w:rsidR="00033443" w:rsidRPr="00033443" w:rsidRDefault="00342B34" w:rsidP="00033443">
      <w:pPr>
        <w:spacing w:after="0" w:line="264" w:lineRule="auto"/>
        <w:rPr>
          <w:rFonts w:ascii="Arial Narrow" w:hAnsi="Arial Narrow" w:cs="Tahoma"/>
          <w:b/>
          <w:iCs/>
        </w:rPr>
      </w:pPr>
      <w:r>
        <w:rPr>
          <w:rFonts w:ascii="Arial Narrow" w:hAnsi="Arial Narrow" w:cs="Tahoma"/>
          <w:b/>
          <w:iCs/>
        </w:rPr>
        <w:t>* niepotrzebne skreślić</w:t>
      </w:r>
    </w:p>
    <w:p w14:paraId="4F09A94F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14:paraId="40B125F3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14:paraId="6709A47B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14:paraId="77F7EE47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14:paraId="7D7D13B3" w14:textId="77777777"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14:paraId="4269A83F" w14:textId="77777777"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14:paraId="6A685A3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4059EE4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55182FF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1BF57D8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33DCCF73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390F45D8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14:paraId="19F74BDC" w14:textId="77777777"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14:paraId="3F25E8F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14:paraId="2C677F2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14:paraId="1987090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14:paraId="6C728BB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14:paraId="0167B9F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0355E63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116D894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323817B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2CF33E94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0AB47110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47621641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14:paraId="18FC923C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14:paraId="2C82BA6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2E34BFA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8A94E2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5227D18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C9E446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3EB399EF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(podpis)</w:t>
      </w:r>
    </w:p>
    <w:p w14:paraId="0B25303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2CB80913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14:paraId="2B40D5E0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7159C02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B2D607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36DAE6B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6D29FE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594D2015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7ED4A42F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3EABA81E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5A5D6947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4C9CB597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14:paraId="32EF31CE" w14:textId="77777777"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D567E6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1A3C3C1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13D91B5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0AF99C5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24EE7125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6A77683D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01E6D729" w14:textId="77777777"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06114" w14:textId="77777777" w:rsidR="009614CC" w:rsidRDefault="009614CC" w:rsidP="0038231F">
      <w:pPr>
        <w:spacing w:after="0" w:line="240" w:lineRule="auto"/>
      </w:pPr>
      <w:r>
        <w:separator/>
      </w:r>
    </w:p>
  </w:endnote>
  <w:endnote w:type="continuationSeparator" w:id="0">
    <w:p w14:paraId="50DD5AF6" w14:textId="77777777" w:rsidR="009614CC" w:rsidRDefault="009614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67BB4" w14:textId="77777777" w:rsidR="00DB4E6F" w:rsidRDefault="00DB4E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11F4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5069EFE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73B33" w14:textId="77777777" w:rsidR="00DB4E6F" w:rsidRDefault="00DB4E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2EF09" w14:textId="77777777" w:rsidR="009614CC" w:rsidRDefault="009614CC" w:rsidP="0038231F">
      <w:pPr>
        <w:spacing w:after="0" w:line="240" w:lineRule="auto"/>
      </w:pPr>
      <w:r>
        <w:separator/>
      </w:r>
    </w:p>
  </w:footnote>
  <w:footnote w:type="continuationSeparator" w:id="0">
    <w:p w14:paraId="2F541904" w14:textId="77777777" w:rsidR="009614CC" w:rsidRDefault="009614C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202F0" w14:textId="77777777" w:rsidR="00DB4E6F" w:rsidRDefault="00DB4E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44BB4" w14:textId="77777777" w:rsidR="00DB4E6F" w:rsidRDefault="00DB4E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726D2" w14:textId="77777777" w:rsidR="00DB4E6F" w:rsidRDefault="00DB4E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6205653">
    <w:abstractNumId w:val="7"/>
  </w:num>
  <w:num w:numId="2" w16cid:durableId="341246665">
    <w:abstractNumId w:val="0"/>
  </w:num>
  <w:num w:numId="3" w16cid:durableId="23411354">
    <w:abstractNumId w:val="6"/>
  </w:num>
  <w:num w:numId="4" w16cid:durableId="2013489570">
    <w:abstractNumId w:val="9"/>
  </w:num>
  <w:num w:numId="5" w16cid:durableId="1038432116">
    <w:abstractNumId w:val="8"/>
  </w:num>
  <w:num w:numId="6" w16cid:durableId="198209368">
    <w:abstractNumId w:val="5"/>
  </w:num>
  <w:num w:numId="7" w16cid:durableId="1668940502">
    <w:abstractNumId w:val="1"/>
  </w:num>
  <w:num w:numId="8" w16cid:durableId="1962568487">
    <w:abstractNumId w:val="3"/>
  </w:num>
  <w:num w:numId="9" w16cid:durableId="359166612">
    <w:abstractNumId w:val="2"/>
  </w:num>
  <w:num w:numId="10" w16cid:durableId="15091762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14CC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86314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42B34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614CC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B4E6F"/>
    <w:rsid w:val="00DC6A8C"/>
    <w:rsid w:val="00DD146A"/>
    <w:rsid w:val="00DD3E9D"/>
    <w:rsid w:val="00E022A1"/>
    <w:rsid w:val="00E077DB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550F2F"/>
  <w15:docId w15:val="{E1DF5BC7-BDFE-4170-B11E-E24FA2B8B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C0A6F-241A-46AF-BF30-6551FCCFF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631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4</cp:revision>
  <cp:lastPrinted>2016-07-26T10:32:00Z</cp:lastPrinted>
  <dcterms:created xsi:type="dcterms:W3CDTF">2026-03-05T08:43:00Z</dcterms:created>
  <dcterms:modified xsi:type="dcterms:W3CDTF">2026-03-11T06:14:00Z</dcterms:modified>
</cp:coreProperties>
</file>