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E0F21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51852" w:rsidRPr="00051852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6D1F542E" w14:textId="77777777" w:rsidTr="00467CA2">
        <w:tc>
          <w:tcPr>
            <w:tcW w:w="2800" w:type="dxa"/>
          </w:tcPr>
          <w:p w14:paraId="40F75202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B11FBA7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BF02935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769B3B1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27E11248" w14:textId="77777777" w:rsidTr="00467CA2">
        <w:tc>
          <w:tcPr>
            <w:tcW w:w="2800" w:type="dxa"/>
          </w:tcPr>
          <w:p w14:paraId="65ED6278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5EE775E0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0A1FBDF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4890A0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0872AED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4AB48CBB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C86869C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2FE6F793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B87C2F8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051852" w:rsidRPr="00051852">
        <w:rPr>
          <w:rFonts w:ascii="Arial" w:hAnsi="Arial" w:cs="Arial"/>
          <w:sz w:val="24"/>
          <w:szCs w:val="24"/>
        </w:rPr>
        <w:t>(t.j. Dz. U. z 2024 r. poz. 1320 z późn.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6356AA02" w14:textId="77777777" w:rsidTr="00467CA2">
        <w:tc>
          <w:tcPr>
            <w:tcW w:w="2269" w:type="dxa"/>
          </w:tcPr>
          <w:p w14:paraId="724F602F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A29DED6" w14:textId="361E1EA5" w:rsidR="00D520D3" w:rsidRPr="00A2540E" w:rsidRDefault="0005185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5185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 montaż zestawu artroskopowego do zabiegów ortopedycznych oraz ultrasonografu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51852" w:rsidRPr="00A2540E" w14:paraId="15979D9D" w14:textId="77777777" w:rsidTr="003F5C08">
        <w:tc>
          <w:tcPr>
            <w:tcW w:w="2269" w:type="dxa"/>
          </w:tcPr>
          <w:p w14:paraId="0EC4E8A5" w14:textId="77777777" w:rsidR="00051852" w:rsidRPr="00A2540E" w:rsidRDefault="00051852" w:rsidP="003F5C0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31DB438" w14:textId="77777777" w:rsidR="00051852" w:rsidRPr="00A2540E" w:rsidRDefault="00051852" w:rsidP="003F5C0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5185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NZ-26-2026-20-D-P-E</w:t>
            </w:r>
          </w:p>
        </w:tc>
      </w:tr>
    </w:tbl>
    <w:p w14:paraId="74865EA2" w14:textId="77777777" w:rsidR="00DC652A" w:rsidRPr="00053927" w:rsidRDefault="0005185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61E95B72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50660226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746D4E8F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06BAD3A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5DE1457D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633A7D3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26BA1435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4BA604D4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3B140F1C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0B9473B3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59275B4A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55E607BD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74C3C00A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14AB2C6F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05D447EA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3BD78837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56918643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1E4ECB35" w14:textId="77777777" w:rsidTr="00467CA2">
        <w:tc>
          <w:tcPr>
            <w:tcW w:w="2660" w:type="dxa"/>
          </w:tcPr>
          <w:p w14:paraId="27D8A1D7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CC5855B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099BC25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4D380E1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103FC5F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0F5BC89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51852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4FD67869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D3057" w14:textId="77777777" w:rsidR="004F1B6B" w:rsidRDefault="004F1B6B" w:rsidP="00025386">
      <w:pPr>
        <w:spacing w:after="0" w:line="240" w:lineRule="auto"/>
      </w:pPr>
      <w:r>
        <w:separator/>
      </w:r>
    </w:p>
  </w:endnote>
  <w:endnote w:type="continuationSeparator" w:id="0">
    <w:p w14:paraId="659C07E0" w14:textId="77777777" w:rsidR="004F1B6B" w:rsidRDefault="004F1B6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BA011" w14:textId="77777777" w:rsidR="00051852" w:rsidRDefault="000518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31A29" w14:textId="77777777" w:rsidR="00025386" w:rsidRDefault="002B1BFD" w:rsidP="00025386">
    <w:pPr>
      <w:pStyle w:val="Stopka"/>
      <w:tabs>
        <w:tab w:val="clear" w:pos="4536"/>
      </w:tabs>
      <w:jc w:val="center"/>
    </w:pPr>
    <w:r>
      <w:rPr>
        <w:noProof/>
      </w:rPr>
      <w:pict w14:anchorId="71E996A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8BF6AE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274780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1006D" w14:textId="77777777" w:rsidR="00051852" w:rsidRDefault="000518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91385" w14:textId="77777777" w:rsidR="004F1B6B" w:rsidRDefault="004F1B6B" w:rsidP="00025386">
      <w:pPr>
        <w:spacing w:after="0" w:line="240" w:lineRule="auto"/>
      </w:pPr>
      <w:r>
        <w:separator/>
      </w:r>
    </w:p>
  </w:footnote>
  <w:footnote w:type="continuationSeparator" w:id="0">
    <w:p w14:paraId="12C70915" w14:textId="77777777" w:rsidR="004F1B6B" w:rsidRDefault="004F1B6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8F690" w14:textId="77777777" w:rsidR="00051852" w:rsidRDefault="000518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D790E" w14:textId="77777777" w:rsidR="00051852" w:rsidRDefault="000518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0DF74" w14:textId="77777777" w:rsidR="00051852" w:rsidRDefault="000518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4168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1B6B"/>
    <w:rsid w:val="00025386"/>
    <w:rsid w:val="000423B9"/>
    <w:rsid w:val="00051852"/>
    <w:rsid w:val="00053927"/>
    <w:rsid w:val="00066C44"/>
    <w:rsid w:val="00071D4C"/>
    <w:rsid w:val="00084786"/>
    <w:rsid w:val="0016158F"/>
    <w:rsid w:val="00186314"/>
    <w:rsid w:val="001C2314"/>
    <w:rsid w:val="00213980"/>
    <w:rsid w:val="002B1BFD"/>
    <w:rsid w:val="004374F2"/>
    <w:rsid w:val="00460705"/>
    <w:rsid w:val="00467CA2"/>
    <w:rsid w:val="00485239"/>
    <w:rsid w:val="004E27D7"/>
    <w:rsid w:val="004F1B6B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C2073"/>
  <w15:chartTrackingRefBased/>
  <w15:docId w15:val="{07F8E7B1-53C7-4FE1-99CA-98B44850C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298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3</cp:revision>
  <dcterms:created xsi:type="dcterms:W3CDTF">2026-03-05T08:45:00Z</dcterms:created>
  <dcterms:modified xsi:type="dcterms:W3CDTF">2026-03-11T06:14:00Z</dcterms:modified>
</cp:coreProperties>
</file>