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68EB21" w14:textId="77777777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E73DCB" w:rsidRPr="00E73DCB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73AE663F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F114667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24C6A92C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7454C8F5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049579D9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13C02AC0" w14:textId="77777777" w:rsidTr="004F10A0">
        <w:tc>
          <w:tcPr>
            <w:tcW w:w="2269" w:type="dxa"/>
          </w:tcPr>
          <w:p w14:paraId="75703027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BF43C74" w14:textId="5CA00C37" w:rsidR="00A137C9" w:rsidRPr="00A2540E" w:rsidRDefault="00E73DCB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73DC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i montaż zestawu artroskopowego do zabiegów ortopedycznych oraz ultrasonografu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73DCB" w:rsidRPr="00A2540E" w14:paraId="7FA24379" w14:textId="77777777" w:rsidTr="003F5C08">
        <w:tc>
          <w:tcPr>
            <w:tcW w:w="2269" w:type="dxa"/>
          </w:tcPr>
          <w:p w14:paraId="4E34BDEC" w14:textId="77777777" w:rsidR="00E73DCB" w:rsidRPr="00A2540E" w:rsidRDefault="00E73DCB" w:rsidP="003F5C0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866ED16" w14:textId="77777777" w:rsidR="00E73DCB" w:rsidRPr="00A2540E" w:rsidRDefault="00E73DCB" w:rsidP="003F5C0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73DC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NZ-26-2026-20-D-P-E</w:t>
            </w:r>
          </w:p>
        </w:tc>
      </w:tr>
    </w:tbl>
    <w:p w14:paraId="0F037B09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1393C856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E73DCB" w:rsidRPr="00E73DCB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27794A55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18EEF130" w14:textId="77777777" w:rsidTr="00A137C9">
        <w:tc>
          <w:tcPr>
            <w:tcW w:w="617" w:type="dxa"/>
            <w:vAlign w:val="center"/>
          </w:tcPr>
          <w:p w14:paraId="73257678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vAlign w:val="center"/>
          </w:tcPr>
          <w:p w14:paraId="7F3EC064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vAlign w:val="center"/>
          </w:tcPr>
          <w:p w14:paraId="2567C4A0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6B0E702C" w14:textId="77777777" w:rsidTr="00A137C9">
        <w:tc>
          <w:tcPr>
            <w:tcW w:w="617" w:type="dxa"/>
            <w:vAlign w:val="center"/>
          </w:tcPr>
          <w:p w14:paraId="21A787B8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</w:tcPr>
          <w:p w14:paraId="330E6A0C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</w:tcPr>
          <w:p w14:paraId="4B071DC8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67322001" w14:textId="77777777" w:rsidTr="00A137C9">
        <w:tc>
          <w:tcPr>
            <w:tcW w:w="617" w:type="dxa"/>
            <w:vAlign w:val="center"/>
          </w:tcPr>
          <w:p w14:paraId="23F2451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</w:tcPr>
          <w:p w14:paraId="20525090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</w:tcPr>
          <w:p w14:paraId="10E974CA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0902B02A" w14:textId="7777777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E73DCB" w:rsidRPr="00E73DCB">
        <w:rPr>
          <w:rFonts w:ascii="Arial" w:hAnsi="Arial" w:cs="Arial"/>
          <w:sz w:val="24"/>
          <w:szCs w:val="24"/>
        </w:rPr>
        <w:t>(t.j. Dz. U. z 2024 r. poz. 1320 z późn. zm.)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0E4136C0" w14:textId="77777777" w:rsidTr="00A137C9">
        <w:tc>
          <w:tcPr>
            <w:tcW w:w="617" w:type="dxa"/>
            <w:vAlign w:val="center"/>
          </w:tcPr>
          <w:p w14:paraId="472D0104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</w:tcPr>
          <w:p w14:paraId="248CD46A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vAlign w:val="center"/>
          </w:tcPr>
          <w:p w14:paraId="49BDB7CE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134257CF" w14:textId="77777777" w:rsidTr="00A137C9">
        <w:tc>
          <w:tcPr>
            <w:tcW w:w="617" w:type="dxa"/>
            <w:vAlign w:val="center"/>
          </w:tcPr>
          <w:p w14:paraId="76DE2037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</w:tcPr>
          <w:p w14:paraId="4286CE39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</w:tcPr>
          <w:p w14:paraId="48A23E71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4A788FD3" w14:textId="77777777" w:rsidTr="00A137C9">
        <w:tc>
          <w:tcPr>
            <w:tcW w:w="617" w:type="dxa"/>
            <w:vAlign w:val="center"/>
          </w:tcPr>
          <w:p w14:paraId="732F631B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</w:tcPr>
          <w:p w14:paraId="7BFA0AE0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</w:tcPr>
          <w:p w14:paraId="42802E2F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0E3267D3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3EC5B8C8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5D78B292" w14:textId="77777777" w:rsidTr="004F10A0">
        <w:tc>
          <w:tcPr>
            <w:tcW w:w="2660" w:type="dxa"/>
          </w:tcPr>
          <w:p w14:paraId="424EB429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0626B20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AB4897C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3B0B323D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7931FFC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23EC783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73DCB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7A677DE7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26C3DE" w14:textId="77777777" w:rsidR="00157A0E" w:rsidRDefault="00157A0E" w:rsidP="00025386">
      <w:pPr>
        <w:spacing w:after="0" w:line="240" w:lineRule="auto"/>
      </w:pPr>
      <w:r>
        <w:separator/>
      </w:r>
    </w:p>
  </w:endnote>
  <w:endnote w:type="continuationSeparator" w:id="0">
    <w:p w14:paraId="39E4A715" w14:textId="77777777" w:rsidR="00157A0E" w:rsidRDefault="00157A0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7BA71" w14:textId="77777777" w:rsidR="00E73DCB" w:rsidRDefault="00E73DC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8EBB6" w14:textId="77777777" w:rsidR="00025386" w:rsidRDefault="003D75D4" w:rsidP="00025386">
    <w:pPr>
      <w:pStyle w:val="Stopka"/>
      <w:tabs>
        <w:tab w:val="clear" w:pos="4536"/>
      </w:tabs>
      <w:jc w:val="center"/>
    </w:pPr>
    <w:r>
      <w:rPr>
        <w:noProof/>
      </w:rPr>
      <w:pict w14:anchorId="643C8196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AB7827A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D15689A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4B26D" w14:textId="77777777" w:rsidR="00E73DCB" w:rsidRDefault="00E73D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3A0604" w14:textId="77777777" w:rsidR="00157A0E" w:rsidRDefault="00157A0E" w:rsidP="00025386">
      <w:pPr>
        <w:spacing w:after="0" w:line="240" w:lineRule="auto"/>
      </w:pPr>
      <w:r>
        <w:separator/>
      </w:r>
    </w:p>
  </w:footnote>
  <w:footnote w:type="continuationSeparator" w:id="0">
    <w:p w14:paraId="72D00E80" w14:textId="77777777" w:rsidR="00157A0E" w:rsidRDefault="00157A0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AEAE5D" w14:textId="77777777" w:rsidR="00E73DCB" w:rsidRDefault="00E73D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E815D" w14:textId="77777777" w:rsidR="00E73DCB" w:rsidRDefault="00E73D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E3D7EB" w14:textId="77777777" w:rsidR="00E73DCB" w:rsidRDefault="00E73DC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1667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7A0E"/>
    <w:rsid w:val="00025386"/>
    <w:rsid w:val="000423B9"/>
    <w:rsid w:val="00053927"/>
    <w:rsid w:val="00084786"/>
    <w:rsid w:val="00157A0E"/>
    <w:rsid w:val="0016158F"/>
    <w:rsid w:val="00186314"/>
    <w:rsid w:val="001C2314"/>
    <w:rsid w:val="00213980"/>
    <w:rsid w:val="0024648D"/>
    <w:rsid w:val="003A486D"/>
    <w:rsid w:val="003D75D4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73DCB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BD5DAD"/>
  <w15:chartTrackingRefBased/>
  <w15:docId w15:val="{6FD41850-C188-4051-B90C-659E16165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dc:description/>
  <cp:lastModifiedBy> Ewelina Kęska</cp:lastModifiedBy>
  <cp:revision>3</cp:revision>
  <dcterms:created xsi:type="dcterms:W3CDTF">2026-03-05T08:45:00Z</dcterms:created>
  <dcterms:modified xsi:type="dcterms:W3CDTF">2026-03-11T06:15:00Z</dcterms:modified>
</cp:coreProperties>
</file>