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BF606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D4E9E" w:rsidRPr="00AD4E9E">
        <w:rPr>
          <w:rFonts w:ascii="Arial" w:hAnsi="Arial" w:cs="Arial"/>
          <w:bCs/>
          <w:i w:val="0"/>
          <w:szCs w:val="24"/>
        </w:rPr>
        <w:t>5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D0A02E6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41DE64E" w14:textId="77777777" w:rsidR="005D05C3" w:rsidRPr="0012157F" w:rsidRDefault="00AD4E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4E9E">
        <w:rPr>
          <w:rFonts w:ascii="Arial" w:hAnsi="Arial" w:cs="Arial"/>
        </w:rPr>
        <w:t>Szpital Powiatowy w Limanowej Imienia Miłosierdzia Bożego</w:t>
      </w:r>
    </w:p>
    <w:p w14:paraId="1A191362" w14:textId="77777777" w:rsidR="005D05C3" w:rsidRPr="0012157F" w:rsidRDefault="00AD4E9E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D4E9E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AD4E9E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4F09504C" w14:textId="77777777" w:rsidR="005D05C3" w:rsidRDefault="00AD4E9E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D4E9E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AD4E9E">
        <w:rPr>
          <w:rFonts w:ascii="Arial" w:hAnsi="Arial" w:cs="Arial"/>
        </w:rPr>
        <w:t>Limanowa</w:t>
      </w:r>
    </w:p>
    <w:p w14:paraId="335A4834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990CF8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3754ED2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C75BC3A" w14:textId="77777777" w:rsidTr="001B7D97">
        <w:tc>
          <w:tcPr>
            <w:tcW w:w="2800" w:type="dxa"/>
          </w:tcPr>
          <w:p w14:paraId="365DA8A7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421BEAC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409D105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7A47DAA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7BDA9C1D" w14:textId="77777777" w:rsidTr="001B7D97">
        <w:tc>
          <w:tcPr>
            <w:tcW w:w="2800" w:type="dxa"/>
          </w:tcPr>
          <w:p w14:paraId="1BC2ABE7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649848D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6EE194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1D0A1C3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CA4026B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D4E9E" w:rsidRPr="0012157F" w14:paraId="50CA238F" w14:textId="77777777" w:rsidTr="003F5C08">
        <w:tc>
          <w:tcPr>
            <w:tcW w:w="9104" w:type="dxa"/>
            <w:shd w:val="clear" w:color="auto" w:fill="D9D9D9"/>
          </w:tcPr>
          <w:p w14:paraId="0AFD7C58" w14:textId="77777777" w:rsidR="00AD4E9E" w:rsidRPr="0012157F" w:rsidRDefault="00AD4E9E" w:rsidP="003F5C0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997FBA9" w14:textId="77777777" w:rsidR="00AD4E9E" w:rsidRPr="00094F76" w:rsidRDefault="00AD4E9E" w:rsidP="003F5C08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D4E9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169E4502" w14:textId="77777777" w:rsidR="00AD4E9E" w:rsidRPr="004B5FB1" w:rsidRDefault="00AD4E9E" w:rsidP="003F5C08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75C309E0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65EC9EA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18D2EE02" w14:textId="77777777" w:rsidTr="001B7D97">
        <w:tc>
          <w:tcPr>
            <w:tcW w:w="2269" w:type="dxa"/>
          </w:tcPr>
          <w:p w14:paraId="0D74F372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AAC234C" w14:textId="02D451E8" w:rsidR="00ED79A4" w:rsidRPr="00A2540E" w:rsidRDefault="00AD4E9E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E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i montaż zestawu artroskopowego do zabiegów ortopedycznych oraz ultrasonografu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D4E9E" w:rsidRPr="00A2540E" w14:paraId="646BE87B" w14:textId="77777777" w:rsidTr="003F5C08">
        <w:tc>
          <w:tcPr>
            <w:tcW w:w="2269" w:type="dxa"/>
          </w:tcPr>
          <w:p w14:paraId="6F017C92" w14:textId="77777777" w:rsidR="00AD4E9E" w:rsidRPr="00A2540E" w:rsidRDefault="00AD4E9E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14CF92" w14:textId="77777777" w:rsidR="00AD4E9E" w:rsidRPr="00A2540E" w:rsidRDefault="00AD4E9E" w:rsidP="003F5C0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D4E9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NZ-26-2026-20-D-P-E</w:t>
            </w:r>
          </w:p>
        </w:tc>
      </w:tr>
    </w:tbl>
    <w:p w14:paraId="1AC2ABB9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942A768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D4E9E" w:rsidRPr="00AD4E9E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6808858C" w14:textId="77777777" w:rsidR="00B14D68" w:rsidRDefault="00B14D68" w:rsidP="00B14D6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</w:t>
      </w:r>
      <w:r>
        <w:rPr>
          <w:rFonts w:ascii="Arial" w:hAnsi="Arial" w:cs="Arial"/>
          <w:sz w:val="24"/>
          <w:szCs w:val="24"/>
        </w:rPr>
        <w:t>ustawy Pzp,</w:t>
      </w:r>
    </w:p>
    <w:p w14:paraId="29F831C3" w14:textId="77777777" w:rsidR="00B14D68" w:rsidRPr="004B1894" w:rsidRDefault="00B14D68" w:rsidP="00B14D68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4B1894">
        <w:rPr>
          <w:rFonts w:ascii="Arial" w:hAnsi="Arial" w:cs="Arial"/>
          <w:sz w:val="24"/>
          <w:szCs w:val="24"/>
        </w:rPr>
        <w:lastRenderedPageBreak/>
        <w:t>art. 109 ust. 1 pkt 4 ustawy Pzp,</w:t>
      </w:r>
    </w:p>
    <w:p w14:paraId="3199E0E1" w14:textId="77777777" w:rsidR="00B14D68" w:rsidRPr="000F432B" w:rsidRDefault="00B14D68" w:rsidP="00B14D68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Pr="00961913">
        <w:rPr>
          <w:rFonts w:ascii="Arial" w:hAnsi="Arial" w:cs="Arial"/>
          <w:bCs/>
          <w:sz w:val="24"/>
          <w:szCs w:val="24"/>
        </w:rPr>
        <w:t>t.j. Dz.U. z 2024r. poz. 507 z późn. zm.</w:t>
      </w:r>
      <w:r w:rsidRPr="004B5FB1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7746F17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7A9E93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4C641F52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81265E1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4DB4174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718D2DB2" w14:textId="77777777" w:rsidTr="001B7D97">
        <w:tc>
          <w:tcPr>
            <w:tcW w:w="2660" w:type="dxa"/>
          </w:tcPr>
          <w:p w14:paraId="5A6ADB6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06EE2B7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8FC7573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183296FE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7D75C6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C018662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D4E9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501F0C89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2BC8AB" w14:textId="77777777" w:rsidR="002E3543" w:rsidRDefault="002E3543" w:rsidP="0038231F">
      <w:pPr>
        <w:spacing w:after="0" w:line="240" w:lineRule="auto"/>
      </w:pPr>
      <w:r>
        <w:separator/>
      </w:r>
    </w:p>
  </w:endnote>
  <w:endnote w:type="continuationSeparator" w:id="0">
    <w:p w14:paraId="62FAA91F" w14:textId="77777777" w:rsidR="002E3543" w:rsidRDefault="002E354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D086E8" w14:textId="77777777" w:rsidR="00AD4E9E" w:rsidRDefault="00AD4E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4D9E0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2B3602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58642" w14:textId="77777777" w:rsidR="00AD4E9E" w:rsidRDefault="00AD4E9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A1DE73" w14:textId="77777777" w:rsidR="002E3543" w:rsidRDefault="002E3543" w:rsidP="0038231F">
      <w:pPr>
        <w:spacing w:after="0" w:line="240" w:lineRule="auto"/>
      </w:pPr>
      <w:r>
        <w:separator/>
      </w:r>
    </w:p>
  </w:footnote>
  <w:footnote w:type="continuationSeparator" w:id="0">
    <w:p w14:paraId="4DAF4AC8" w14:textId="77777777" w:rsidR="002E3543" w:rsidRDefault="002E354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DEC854" w14:textId="77777777" w:rsidR="00AD4E9E" w:rsidRDefault="00AD4E9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1246A7" w14:textId="77777777" w:rsidR="00AD4E9E" w:rsidRDefault="00AD4E9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E90" w14:textId="77777777" w:rsidR="00AD4E9E" w:rsidRDefault="00AD4E9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805356">
    <w:abstractNumId w:val="12"/>
  </w:num>
  <w:num w:numId="2" w16cid:durableId="282157382">
    <w:abstractNumId w:val="0"/>
  </w:num>
  <w:num w:numId="3" w16cid:durableId="225729883">
    <w:abstractNumId w:val="11"/>
  </w:num>
  <w:num w:numId="4" w16cid:durableId="803961699">
    <w:abstractNumId w:val="16"/>
  </w:num>
  <w:num w:numId="5" w16cid:durableId="1760756829">
    <w:abstractNumId w:val="13"/>
  </w:num>
  <w:num w:numId="6" w16cid:durableId="352733988">
    <w:abstractNumId w:val="10"/>
  </w:num>
  <w:num w:numId="7" w16cid:durableId="1537808756">
    <w:abstractNumId w:val="1"/>
  </w:num>
  <w:num w:numId="8" w16cid:durableId="986010922">
    <w:abstractNumId w:val="6"/>
  </w:num>
  <w:num w:numId="9" w16cid:durableId="42604080">
    <w:abstractNumId w:val="4"/>
  </w:num>
  <w:num w:numId="10" w16cid:durableId="1485121606">
    <w:abstractNumId w:val="7"/>
  </w:num>
  <w:num w:numId="11" w16cid:durableId="1061095786">
    <w:abstractNumId w:val="5"/>
  </w:num>
  <w:num w:numId="12" w16cid:durableId="1748917599">
    <w:abstractNumId w:val="9"/>
  </w:num>
  <w:num w:numId="13" w16cid:durableId="1212695489">
    <w:abstractNumId w:val="3"/>
  </w:num>
  <w:num w:numId="14" w16cid:durableId="229267814">
    <w:abstractNumId w:val="2"/>
  </w:num>
  <w:num w:numId="15" w16cid:durableId="1433234417">
    <w:abstractNumId w:val="15"/>
  </w:num>
  <w:num w:numId="16" w16cid:durableId="1337927784">
    <w:abstractNumId w:val="8"/>
  </w:num>
  <w:num w:numId="17" w16cid:durableId="126198612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3543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86314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3543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D4E9E"/>
    <w:rsid w:val="00AE6FF2"/>
    <w:rsid w:val="00AF38DB"/>
    <w:rsid w:val="00B0088C"/>
    <w:rsid w:val="00B14D68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6D14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D5D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27F43"/>
  <w15:docId w15:val="{C63376E5-513E-4294-A52E-20805B7A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344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4</cp:revision>
  <cp:lastPrinted>2016-07-26T10:32:00Z</cp:lastPrinted>
  <dcterms:created xsi:type="dcterms:W3CDTF">2026-03-05T08:46:00Z</dcterms:created>
  <dcterms:modified xsi:type="dcterms:W3CDTF">2026-03-11T06:16:00Z</dcterms:modified>
</cp:coreProperties>
</file>