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8BFAC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206390" w:rsidRPr="00206390">
        <w:rPr>
          <w:rFonts w:ascii="Tahoma" w:hAnsi="Tahoma" w:cs="Tahoma"/>
          <w:bCs/>
          <w:sz w:val="20"/>
        </w:rPr>
        <w:t>NZ-26-2026-20-D-P-E</w:t>
      </w:r>
    </w:p>
    <w:p w14:paraId="569E25D4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0C1E0D50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77F15AA0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012E9E8B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7484FC0E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2CC6A2D1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14:paraId="5B61095C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4B0FBAB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04B3A285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7A6E8228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7C84416C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8CEC70A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FB6BFBF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10E6D8A2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031174F4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4FC06DA9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243BCF01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25812558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66825B7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31FC9EEE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4369E61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AD64E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2704327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67106BB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0275E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571C788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9007143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210614C6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0157A61B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A8C19CD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0BC6859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59FFFF6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CF7140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DC8832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505D0A0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1C56564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737DFC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759142F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0C2DDD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2EC642E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702373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7B0C3C5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1F75061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67778AAD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70100562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31AB6814" w14:textId="2BE84619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06390" w:rsidRPr="00206390">
        <w:rPr>
          <w:rFonts w:ascii="Tahoma" w:hAnsi="Tahoma" w:cs="Tahoma"/>
          <w:b/>
          <w:bCs/>
          <w:sz w:val="18"/>
        </w:rPr>
        <w:t xml:space="preserve">Dostawa i montaż zestawu artroskopowego do zabiegów ortopedycznych oraz ultrasonografu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17C49B43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6C852491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4AD8B69A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76E20962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7AF337C7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8EF3D4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2CF656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206390" w14:paraId="1980696B" w14:textId="77777777" w:rsidTr="004D26D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FB4EB" w14:textId="77777777" w:rsidR="00206390" w:rsidRDefault="00206390" w:rsidP="004D26D3">
            <w:pPr>
              <w:pStyle w:val="Tekstpodstawowy"/>
              <w:jc w:val="right"/>
              <w:rPr>
                <w:b/>
              </w:rPr>
            </w:pPr>
            <w:r w:rsidRPr="00206390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C7D4D" w14:textId="77777777" w:rsidR="00206390" w:rsidRDefault="00206390" w:rsidP="004D26D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206390">
              <w:t>Dostawa i montaż zestawu artroskopowego do zabiegów ortopedycznych</w:t>
            </w:r>
            <w:r>
              <w:t xml:space="preserve"> </w:t>
            </w:r>
          </w:p>
          <w:p w14:paraId="441FDC52" w14:textId="46323021" w:rsidR="00206390" w:rsidRDefault="00206390" w:rsidP="004D26D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 </w:t>
            </w:r>
          </w:p>
          <w:p w14:paraId="15541E9E" w14:textId="0CDB2636" w:rsidR="00206390" w:rsidRDefault="00206390" w:rsidP="004D26D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57274B4B" w14:textId="3F44B043" w:rsidR="00206390" w:rsidRDefault="00206390" w:rsidP="004D26D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206390" w14:paraId="3EF14872" w14:textId="77777777" w:rsidTr="004D26D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8FA4C" w14:textId="77777777" w:rsidR="00206390" w:rsidRDefault="00206390" w:rsidP="004D26D3">
            <w:pPr>
              <w:pStyle w:val="Tekstpodstawowy"/>
              <w:jc w:val="right"/>
              <w:rPr>
                <w:b/>
              </w:rPr>
            </w:pPr>
            <w:r w:rsidRPr="00206390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719F0" w14:textId="6CA901E9" w:rsidR="00206390" w:rsidRDefault="00206390" w:rsidP="004D26D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206390">
              <w:t xml:space="preserve">Dostawa Ultrasonografu </w:t>
            </w:r>
          </w:p>
          <w:p w14:paraId="67FAEE6B" w14:textId="6DCEDBEB" w:rsidR="00206390" w:rsidRDefault="00206390" w:rsidP="004D26D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0995DBC" w14:textId="33D7BD82" w:rsidR="00206390" w:rsidRDefault="00206390" w:rsidP="004D26D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36ADA720" w14:textId="768DF6DF" w:rsidR="00206390" w:rsidRDefault="00206390" w:rsidP="004D26D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</w:tbl>
    <w:p w14:paraId="497524BD" w14:textId="77777777" w:rsidR="00741AC8" w:rsidRPr="00741AC8" w:rsidRDefault="00741AC8" w:rsidP="00741AC8"/>
    <w:p w14:paraId="42E0E902" w14:textId="77777777" w:rsidR="000D4867" w:rsidRDefault="000D4867" w:rsidP="000D4867">
      <w:pPr>
        <w:rPr>
          <w:rFonts w:ascii="Georgia" w:hAnsi="Georgia"/>
          <w:sz w:val="20"/>
        </w:rPr>
      </w:pPr>
    </w:p>
    <w:p w14:paraId="4957CCD7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485A2926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45E976DD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2881D0E2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1737245A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397A57A7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25817C09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0D4867" w14:paraId="67615569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73801AFE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8652F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6E668F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D7256" w14:paraId="72EECDFB" w14:textId="77777777" w:rsidTr="004D26D3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080C0B82" w14:textId="77777777" w:rsidR="002D7256" w:rsidRDefault="002D7256" w:rsidP="004D26D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1221D98" w14:textId="77777777" w:rsidR="002D7256" w:rsidRDefault="002D7256" w:rsidP="004D26D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4D61FDF" w14:textId="77777777" w:rsidR="002D7256" w:rsidRDefault="002D7256" w:rsidP="004D26D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59164B6" w14:textId="77777777" w:rsidR="002D7256" w:rsidRDefault="002D7256" w:rsidP="004D26D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5D16485" w14:textId="77777777" w:rsidR="002D7256" w:rsidRDefault="002D7256" w:rsidP="004D26D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D0A2A50" w14:textId="77777777" w:rsidR="002D7256" w:rsidRDefault="002D7256" w:rsidP="004D26D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0A0643C4" w14:textId="77777777" w:rsidR="002D7256" w:rsidRDefault="002D7256" w:rsidP="004D26D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D625DB1" w14:textId="77777777" w:rsidR="002D7256" w:rsidRDefault="002D7256" w:rsidP="004D26D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B11E93" w14:textId="77777777" w:rsidR="002D7256" w:rsidRDefault="002D7256" w:rsidP="004D26D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D7256" w14:paraId="355A7F5A" w14:textId="77777777" w:rsidTr="004D26D3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0B3ED6A1" w14:textId="77777777" w:rsidR="002D7256" w:rsidRDefault="002D7256" w:rsidP="004D26D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4BC8801" w14:textId="77777777" w:rsidR="002D7256" w:rsidRDefault="002D7256" w:rsidP="004D26D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BA339A" w14:textId="77777777" w:rsidR="002D7256" w:rsidRDefault="002D7256" w:rsidP="004D26D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D7256" w14:paraId="4DD1F646" w14:textId="77777777" w:rsidTr="004D26D3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BD46274" w14:textId="77777777" w:rsidR="002D7256" w:rsidRDefault="002D7256" w:rsidP="004D26D3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2D7256" w14:paraId="1066E492" w14:textId="77777777" w:rsidTr="004D26D3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AE1B845" w14:textId="77777777" w:rsidR="002D7256" w:rsidRDefault="002D7256" w:rsidP="004D26D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2D7256" w14:paraId="3B4FE624" w14:textId="77777777" w:rsidTr="004D26D3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B5CAD" w14:textId="77777777" w:rsidR="002D7256" w:rsidRDefault="002D7256" w:rsidP="004D26D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9FF3610" w14:textId="77777777" w:rsidR="002D7256" w:rsidRDefault="002D7256" w:rsidP="004D26D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9B5CB" w14:textId="77777777" w:rsidR="002D7256" w:rsidRDefault="002D7256" w:rsidP="004D26D3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ab/>
              <w:t>e-mail</w:t>
            </w:r>
            <w:r>
              <w:rPr>
                <w:rFonts w:ascii="Tahoma" w:hAnsi="Tahoma" w:cs="Tahoma"/>
                <w:sz w:val="18"/>
                <w:szCs w:val="18"/>
                <w:lang w:val="en-US"/>
              </w:rPr>
              <w:tab/>
              <w:t xml:space="preserve">Nr </w:t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val="en-US"/>
              </w:rPr>
              <w:t>telefonu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val="en-US"/>
              </w:rPr>
              <w:t xml:space="preserve"> </w:t>
            </w:r>
          </w:p>
        </w:tc>
      </w:tr>
      <w:tr w:rsidR="002D7256" w14:paraId="3703D963" w14:textId="77777777" w:rsidTr="004D26D3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CD22B" w14:textId="77777777" w:rsidR="002D7256" w:rsidRDefault="002D7256" w:rsidP="004D26D3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F575BFD" w14:textId="77777777" w:rsidR="002D7256" w:rsidRDefault="002D7256" w:rsidP="004D26D3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0E4BB" w14:textId="77777777" w:rsidR="002D7256" w:rsidRDefault="002D7256" w:rsidP="004D26D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2D7256" w14:paraId="72D51095" w14:textId="77777777" w:rsidTr="004D26D3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783AE" w14:textId="77777777" w:rsidR="002D7256" w:rsidRDefault="002D7256" w:rsidP="004D26D3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0438674" w14:textId="77777777" w:rsidR="002D7256" w:rsidRDefault="002D7256" w:rsidP="004D26D3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9B442" w14:textId="77777777" w:rsidR="002D7256" w:rsidRDefault="002D7256" w:rsidP="004D26D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</w:tbl>
    <w:p w14:paraId="72EA0CBA" w14:textId="77777777" w:rsidR="002D7256" w:rsidRDefault="002D7256" w:rsidP="002D725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17F72B4B" w14:textId="77777777" w:rsidR="002D7256" w:rsidRDefault="002D7256" w:rsidP="002D725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1C1698B4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29ECF906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31A2789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D6B69C5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CC56A7C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7C92DF33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2989A4A9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07EA80F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360217EC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95C95B9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FE89DA5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59F488B3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152D18FE" w14:textId="77777777" w:rsidR="00606FAB" w:rsidRDefault="00606FAB" w:rsidP="003268C4">
      <w:pPr>
        <w:ind w:left="4248"/>
      </w:pPr>
    </w:p>
    <w:p w14:paraId="7E247334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5764952A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14:paraId="48BB4F17" w14:textId="77777777"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232DA" w14:textId="77777777" w:rsidR="00753E1F" w:rsidRDefault="00753E1F">
      <w:r>
        <w:separator/>
      </w:r>
    </w:p>
  </w:endnote>
  <w:endnote w:type="continuationSeparator" w:id="0">
    <w:p w14:paraId="483224CD" w14:textId="77777777" w:rsidR="00753E1F" w:rsidRDefault="00753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5ED34" w14:textId="77777777" w:rsidR="00206390" w:rsidRDefault="002063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F9241" w14:textId="77777777" w:rsidR="00206390" w:rsidRDefault="002063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6F1BE" w14:textId="77777777" w:rsidR="00206390" w:rsidRDefault="002063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93FEE" w14:textId="77777777" w:rsidR="00753E1F" w:rsidRDefault="00753E1F">
      <w:r>
        <w:separator/>
      </w:r>
    </w:p>
  </w:footnote>
  <w:footnote w:type="continuationSeparator" w:id="0">
    <w:p w14:paraId="6F9C6C6B" w14:textId="77777777" w:rsidR="00753E1F" w:rsidRDefault="00753E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F4C63" w14:textId="77777777" w:rsidR="00206390" w:rsidRDefault="002063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F12A1" w14:textId="293006E2" w:rsidR="00606FAB" w:rsidRDefault="00606FAB">
    <w:pPr>
      <w:pStyle w:val="Nagwek"/>
      <w:rPr>
        <w:rFonts w:ascii="Calibri" w:hAnsi="Calibri"/>
        <w:sz w:val="16"/>
        <w:szCs w:val="18"/>
      </w:rPr>
    </w:pPr>
  </w:p>
  <w:p w14:paraId="479A88BF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0E7CF490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FCEC2" w14:textId="77777777" w:rsidR="00206390" w:rsidRDefault="002063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8706968">
    <w:abstractNumId w:val="11"/>
  </w:num>
  <w:num w:numId="2" w16cid:durableId="1191143242">
    <w:abstractNumId w:val="21"/>
  </w:num>
  <w:num w:numId="3" w16cid:durableId="1141000794">
    <w:abstractNumId w:val="24"/>
  </w:num>
  <w:num w:numId="4" w16cid:durableId="867571376">
    <w:abstractNumId w:val="6"/>
  </w:num>
  <w:num w:numId="5" w16cid:durableId="107891198">
    <w:abstractNumId w:val="27"/>
  </w:num>
  <w:num w:numId="6" w16cid:durableId="1366638505">
    <w:abstractNumId w:val="7"/>
  </w:num>
  <w:num w:numId="7" w16cid:durableId="1994603733">
    <w:abstractNumId w:val="8"/>
  </w:num>
  <w:num w:numId="8" w16cid:durableId="23210804">
    <w:abstractNumId w:val="30"/>
  </w:num>
  <w:num w:numId="9" w16cid:durableId="558710790">
    <w:abstractNumId w:val="5"/>
  </w:num>
  <w:num w:numId="10" w16cid:durableId="1790664197">
    <w:abstractNumId w:val="29"/>
  </w:num>
  <w:num w:numId="11" w16cid:durableId="848057459">
    <w:abstractNumId w:val="26"/>
  </w:num>
  <w:num w:numId="12" w16cid:durableId="1993823583">
    <w:abstractNumId w:val="13"/>
  </w:num>
  <w:num w:numId="13" w16cid:durableId="1509517342">
    <w:abstractNumId w:val="25"/>
  </w:num>
  <w:num w:numId="14" w16cid:durableId="70394983">
    <w:abstractNumId w:val="36"/>
  </w:num>
  <w:num w:numId="15" w16cid:durableId="1166674189">
    <w:abstractNumId w:val="22"/>
  </w:num>
  <w:num w:numId="16" w16cid:durableId="1452439170">
    <w:abstractNumId w:val="33"/>
  </w:num>
  <w:num w:numId="17" w16cid:durableId="432164674">
    <w:abstractNumId w:val="12"/>
  </w:num>
  <w:num w:numId="18" w16cid:durableId="1878741129">
    <w:abstractNumId w:val="16"/>
  </w:num>
  <w:num w:numId="19" w16cid:durableId="1389453028">
    <w:abstractNumId w:val="32"/>
  </w:num>
  <w:num w:numId="20" w16cid:durableId="588735095">
    <w:abstractNumId w:val="2"/>
  </w:num>
  <w:num w:numId="21" w16cid:durableId="843474221">
    <w:abstractNumId w:val="28"/>
  </w:num>
  <w:num w:numId="22" w16cid:durableId="857738972">
    <w:abstractNumId w:val="3"/>
  </w:num>
  <w:num w:numId="23" w16cid:durableId="940140625">
    <w:abstractNumId w:val="14"/>
  </w:num>
  <w:num w:numId="24" w16cid:durableId="858548912">
    <w:abstractNumId w:val="31"/>
  </w:num>
  <w:num w:numId="25" w16cid:durableId="969750453">
    <w:abstractNumId w:val="9"/>
  </w:num>
  <w:num w:numId="26" w16cid:durableId="1510752783">
    <w:abstractNumId w:val="15"/>
  </w:num>
  <w:num w:numId="27" w16cid:durableId="235166589">
    <w:abstractNumId w:val="19"/>
  </w:num>
  <w:num w:numId="28" w16cid:durableId="548079888">
    <w:abstractNumId w:val="17"/>
  </w:num>
  <w:num w:numId="29" w16cid:durableId="1582135028">
    <w:abstractNumId w:val="4"/>
  </w:num>
  <w:num w:numId="30" w16cid:durableId="1166282979">
    <w:abstractNumId w:val="18"/>
  </w:num>
  <w:num w:numId="31" w16cid:durableId="1996641113">
    <w:abstractNumId w:val="1"/>
  </w:num>
  <w:num w:numId="32" w16cid:durableId="1434521038">
    <w:abstractNumId w:val="37"/>
  </w:num>
  <w:num w:numId="33" w16cid:durableId="1159151400">
    <w:abstractNumId w:val="35"/>
  </w:num>
  <w:num w:numId="34" w16cid:durableId="58696242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1624330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6755511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331378578">
    <w:abstractNumId w:val="34"/>
  </w:num>
  <w:num w:numId="38" w16cid:durableId="1889418092">
    <w:abstractNumId w:val="23"/>
  </w:num>
  <w:num w:numId="39" w16cid:durableId="1609387929">
    <w:abstractNumId w:val="20"/>
  </w:num>
  <w:num w:numId="40" w16cid:durableId="1658342848">
    <w:abstractNumId w:val="10"/>
  </w:num>
  <w:num w:numId="41" w16cid:durableId="132677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3E1F"/>
    <w:rsid w:val="00020F7D"/>
    <w:rsid w:val="000867FD"/>
    <w:rsid w:val="000D4867"/>
    <w:rsid w:val="00101BF2"/>
    <w:rsid w:val="00156BE1"/>
    <w:rsid w:val="00186314"/>
    <w:rsid w:val="00203C73"/>
    <w:rsid w:val="00206390"/>
    <w:rsid w:val="002346CB"/>
    <w:rsid w:val="002827B1"/>
    <w:rsid w:val="002D7256"/>
    <w:rsid w:val="003268C4"/>
    <w:rsid w:val="003A18E3"/>
    <w:rsid w:val="003F5AA9"/>
    <w:rsid w:val="00446A72"/>
    <w:rsid w:val="00460999"/>
    <w:rsid w:val="005C710C"/>
    <w:rsid w:val="00606FAB"/>
    <w:rsid w:val="00741AC8"/>
    <w:rsid w:val="00753E1F"/>
    <w:rsid w:val="009200B1"/>
    <w:rsid w:val="00940C53"/>
    <w:rsid w:val="009C19AD"/>
    <w:rsid w:val="009F40D9"/>
    <w:rsid w:val="00A02D66"/>
    <w:rsid w:val="00C446A2"/>
    <w:rsid w:val="00C8648B"/>
    <w:rsid w:val="00D3160B"/>
    <w:rsid w:val="00EF356C"/>
    <w:rsid w:val="00F5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747298"/>
  <w15:chartTrackingRefBased/>
  <w15:docId w15:val="{7086ABA7-CF4A-4679-AECE-96D74EE37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633</Words>
  <Characters>6958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6</cp:revision>
  <cp:lastPrinted>2001-01-24T13:21:00Z</cp:lastPrinted>
  <dcterms:created xsi:type="dcterms:W3CDTF">2026-03-05T08:50:00Z</dcterms:created>
  <dcterms:modified xsi:type="dcterms:W3CDTF">2026-03-11T06:16:00Z</dcterms:modified>
</cp:coreProperties>
</file>