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1D7D2" w14:textId="114225E4" w:rsidR="005103B9" w:rsidRPr="00CD528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D528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9381C" w:rsidRPr="00CD528B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D528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9917A9E" w14:textId="77777777" w:rsidR="00C4103F" w:rsidRPr="00CD528B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D528B">
        <w:rPr>
          <w:rFonts w:ascii="Arial Narrow" w:hAnsi="Arial Narrow" w:cs="Arial"/>
          <w:b/>
        </w:rPr>
        <w:t>Zamawiający</w:t>
      </w:r>
      <w:r w:rsidR="007936D6" w:rsidRPr="00CD528B">
        <w:rPr>
          <w:rFonts w:ascii="Arial Narrow" w:hAnsi="Arial Narrow" w:cs="Arial"/>
          <w:b/>
        </w:rPr>
        <w:t>:</w:t>
      </w:r>
    </w:p>
    <w:p w14:paraId="4D19C562" w14:textId="6E5E88FA" w:rsidR="006676AE" w:rsidRPr="00CD528B" w:rsidRDefault="0079381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D528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70B60D1A" w14:textId="1F8695A3" w:rsidR="006676AE" w:rsidRPr="00CD528B" w:rsidRDefault="0079381C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D528B">
        <w:rPr>
          <w:rFonts w:ascii="Arial Narrow" w:hAnsi="Arial Narrow" w:cs="Arial"/>
          <w:sz w:val="22"/>
          <w:szCs w:val="22"/>
        </w:rPr>
        <w:t>ul. Powstańców Warszawy</w:t>
      </w:r>
      <w:r w:rsidR="006676AE" w:rsidRPr="00CD528B">
        <w:rPr>
          <w:rFonts w:ascii="Arial Narrow" w:hAnsi="Arial Narrow" w:cs="Arial"/>
          <w:sz w:val="22"/>
          <w:szCs w:val="22"/>
        </w:rPr>
        <w:t xml:space="preserve"> </w:t>
      </w:r>
      <w:r w:rsidRPr="00CD528B">
        <w:rPr>
          <w:rFonts w:ascii="Arial Narrow" w:hAnsi="Arial Narrow" w:cs="Arial"/>
          <w:sz w:val="22"/>
          <w:szCs w:val="22"/>
        </w:rPr>
        <w:t>5</w:t>
      </w:r>
      <w:r w:rsidR="006676AE" w:rsidRPr="00CD528B">
        <w:rPr>
          <w:rFonts w:ascii="Arial Narrow" w:hAnsi="Arial Narrow" w:cs="Arial"/>
          <w:sz w:val="22"/>
          <w:szCs w:val="22"/>
        </w:rPr>
        <w:t xml:space="preserve"> </w:t>
      </w:r>
    </w:p>
    <w:p w14:paraId="132189BF" w14:textId="12F58B40" w:rsidR="00F90CD1" w:rsidRPr="00CD528B" w:rsidRDefault="0079381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D528B">
        <w:rPr>
          <w:rFonts w:ascii="Arial Narrow" w:hAnsi="Arial Narrow" w:cs="Arial"/>
          <w:sz w:val="22"/>
          <w:szCs w:val="22"/>
        </w:rPr>
        <w:t>85-681</w:t>
      </w:r>
      <w:r w:rsidR="006676AE" w:rsidRPr="00CD528B">
        <w:rPr>
          <w:rFonts w:ascii="Arial Narrow" w:hAnsi="Arial Narrow" w:cs="Arial"/>
          <w:sz w:val="22"/>
          <w:szCs w:val="22"/>
        </w:rPr>
        <w:t xml:space="preserve"> </w:t>
      </w:r>
      <w:r w:rsidRPr="00CD528B">
        <w:rPr>
          <w:rFonts w:ascii="Arial Narrow" w:hAnsi="Arial Narrow" w:cs="Arial"/>
          <w:sz w:val="22"/>
          <w:szCs w:val="22"/>
        </w:rPr>
        <w:t>Bydgoszcz</w:t>
      </w:r>
    </w:p>
    <w:p w14:paraId="08AE1C10" w14:textId="77777777" w:rsidR="009169D4" w:rsidRPr="00CD528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D528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A7743B8" w14:textId="77777777" w:rsidR="00C4103F" w:rsidRPr="00CD528B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D528B">
        <w:rPr>
          <w:rFonts w:ascii="Arial Narrow" w:hAnsi="Arial Narrow" w:cs="Arial"/>
          <w:iCs/>
          <w:sz w:val="14"/>
          <w:szCs w:val="14"/>
        </w:rPr>
        <w:t>[</w:t>
      </w:r>
      <w:r w:rsidR="009169D4" w:rsidRPr="00CD528B">
        <w:rPr>
          <w:rFonts w:ascii="Arial Narrow" w:hAnsi="Arial Narrow" w:cs="Arial"/>
          <w:iCs/>
          <w:sz w:val="14"/>
          <w:szCs w:val="14"/>
        </w:rPr>
        <w:t>pełna nazwa, adres</w:t>
      </w:r>
      <w:r w:rsidRPr="00CD528B">
        <w:rPr>
          <w:rFonts w:ascii="Arial Narrow" w:hAnsi="Arial Narrow" w:cs="Arial"/>
          <w:iCs/>
          <w:sz w:val="14"/>
          <w:szCs w:val="14"/>
        </w:rPr>
        <w:t>]</w:t>
      </w:r>
    </w:p>
    <w:p w14:paraId="6C6D9C45" w14:textId="77777777" w:rsidR="002578E4" w:rsidRPr="00CD528B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D528B" w14:paraId="0883294F" w14:textId="77777777" w:rsidTr="0018769E">
        <w:tc>
          <w:tcPr>
            <w:tcW w:w="2800" w:type="dxa"/>
          </w:tcPr>
          <w:p w14:paraId="4410E646" w14:textId="77777777" w:rsidR="002578E4" w:rsidRPr="00CD528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D528B">
              <w:rPr>
                <w:rFonts w:ascii="Arial Narrow" w:hAnsi="Arial Narrow" w:cs="Arial"/>
                <w:b/>
              </w:rPr>
              <w:t>Wykonawca</w:t>
            </w:r>
            <w:r w:rsidRPr="00CD528B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75ED1C9" w14:textId="77777777" w:rsidR="002578E4" w:rsidRPr="00CD528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BA2FB5C" w14:textId="77777777" w:rsidR="002578E4" w:rsidRPr="00CD528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91F57A" w14:textId="77777777" w:rsidR="002578E4" w:rsidRPr="00CD528B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D528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D528B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D528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CD528B" w14:paraId="0C350C4B" w14:textId="77777777" w:rsidTr="0018769E">
        <w:tc>
          <w:tcPr>
            <w:tcW w:w="2800" w:type="dxa"/>
          </w:tcPr>
          <w:p w14:paraId="2AD462F7" w14:textId="77777777" w:rsidR="002578E4" w:rsidRPr="00CD528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D528B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0E5581A" w14:textId="77777777" w:rsidR="002578E4" w:rsidRPr="00CD528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71A407" w14:textId="77777777" w:rsidR="002578E4" w:rsidRPr="00CD528B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AE7E6E" w14:textId="77777777" w:rsidR="002578E4" w:rsidRPr="00CD528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D528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D528B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D528B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A2553EA" w14:textId="77777777" w:rsidR="002578E4" w:rsidRPr="00CD528B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381C" w:rsidRPr="00CD528B" w14:paraId="1BF5268A" w14:textId="77777777" w:rsidTr="009230C8">
        <w:tc>
          <w:tcPr>
            <w:tcW w:w="9104" w:type="dxa"/>
            <w:shd w:val="clear" w:color="auto" w:fill="D9D9D9"/>
          </w:tcPr>
          <w:p w14:paraId="3E1E9960" w14:textId="77777777" w:rsidR="0079381C" w:rsidRPr="00CD528B" w:rsidRDefault="0079381C" w:rsidP="009230C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D528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6EEBE62" w14:textId="36C2D35E" w:rsidR="0079381C" w:rsidRPr="00CD528B" w:rsidRDefault="0079381C" w:rsidP="009230C8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CD528B">
              <w:rPr>
                <w:rFonts w:ascii="Arial Narrow" w:hAnsi="Arial Narrow" w:cs="Arial"/>
              </w:rPr>
              <w:t>(t.j. Dz. U. z 2024 r. poz. 1320 z późn. zm.)</w:t>
            </w:r>
            <w:r w:rsidRPr="00CD528B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000A8C86" w14:textId="77777777" w:rsidR="0079381C" w:rsidRPr="00CD528B" w:rsidRDefault="0079381C" w:rsidP="009230C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D528B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2FBD98C5" w14:textId="77777777" w:rsidR="0079381C" w:rsidRPr="00CD528B" w:rsidRDefault="0079381C" w:rsidP="009230C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D528B">
              <w:rPr>
                <w:rFonts w:ascii="Arial Narrow" w:hAnsi="Arial Narrow" w:cs="Arial"/>
                <w:b/>
              </w:rPr>
              <w:t>ORAZ</w:t>
            </w:r>
          </w:p>
          <w:p w14:paraId="179A77DD" w14:textId="77777777" w:rsidR="0079381C" w:rsidRPr="00CD528B" w:rsidRDefault="0079381C" w:rsidP="009230C8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528B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350D6833" w14:textId="77777777" w:rsidR="00E50194" w:rsidRPr="00CD528B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Na potrzeby postę</w:t>
      </w:r>
      <w:r w:rsidR="008D0487" w:rsidRPr="00CD528B">
        <w:rPr>
          <w:rFonts w:ascii="Arial Narrow" w:hAnsi="Arial Narrow" w:cs="Arial"/>
        </w:rPr>
        <w:t xml:space="preserve">powania o udzielenie </w:t>
      </w:r>
      <w:r w:rsidR="007936D6" w:rsidRPr="00CD528B">
        <w:rPr>
          <w:rFonts w:ascii="Arial Narrow" w:hAnsi="Arial Narrow" w:cs="Arial"/>
        </w:rPr>
        <w:t>zamówienia publicznego</w:t>
      </w:r>
      <w:r w:rsidR="00E50194" w:rsidRPr="00CD528B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D528B" w14:paraId="4DDCBE4E" w14:textId="77777777" w:rsidTr="0018769E">
        <w:tc>
          <w:tcPr>
            <w:tcW w:w="2269" w:type="dxa"/>
          </w:tcPr>
          <w:p w14:paraId="5E63495D" w14:textId="77777777" w:rsidR="002578E4" w:rsidRPr="00CD528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0250A6" w14:textId="3CB53BFA" w:rsidR="002578E4" w:rsidRPr="00CD528B" w:rsidRDefault="0079381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bCs/>
                <w:lang w:eastAsia="pl-PL"/>
              </w:rPr>
              <w:t>Dostawy sukcesywne rękawic diagnostycznych na okres 12 miesięcy</w:t>
            </w:r>
            <w:r w:rsidR="002578E4" w:rsidRPr="00CD528B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9381C" w:rsidRPr="00CD528B" w14:paraId="073E2DA2" w14:textId="77777777" w:rsidTr="009230C8">
        <w:tc>
          <w:tcPr>
            <w:tcW w:w="2269" w:type="dxa"/>
          </w:tcPr>
          <w:p w14:paraId="2AB7E32E" w14:textId="77777777" w:rsidR="0079381C" w:rsidRPr="00CD528B" w:rsidRDefault="0079381C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B9326A3" w14:textId="20CAF6E0" w:rsidR="0079381C" w:rsidRPr="00CD528B" w:rsidRDefault="0079381C" w:rsidP="009230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D528B">
              <w:rPr>
                <w:rFonts w:ascii="Arial Narrow" w:eastAsia="Times New Roman" w:hAnsi="Arial Narrow" w:cs="Arial"/>
                <w:bCs/>
                <w:lang w:eastAsia="pl-PL"/>
              </w:rPr>
              <w:t>24/2026</w:t>
            </w:r>
          </w:p>
        </w:tc>
      </w:tr>
    </w:tbl>
    <w:p w14:paraId="3EC54DC1" w14:textId="77777777" w:rsidR="002578E4" w:rsidRPr="00CD528B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244B9C9" w14:textId="20A6B63F" w:rsidR="00F90CD1" w:rsidRPr="00CD528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 xml:space="preserve">prowadzonego przez </w:t>
      </w:r>
      <w:r w:rsidR="0079381C" w:rsidRPr="00CD528B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CD528B">
        <w:rPr>
          <w:rFonts w:ascii="Arial Narrow" w:hAnsi="Arial Narrow" w:cs="Arial"/>
          <w:b/>
        </w:rPr>
        <w:t>,</w:t>
      </w:r>
      <w:r w:rsidR="002B2AD9" w:rsidRPr="00CD528B">
        <w:rPr>
          <w:rFonts w:ascii="Arial Narrow" w:hAnsi="Arial Narrow" w:cs="Arial"/>
        </w:rPr>
        <w:t xml:space="preserve"> </w:t>
      </w:r>
      <w:r w:rsidR="00E65685" w:rsidRPr="00CD528B">
        <w:rPr>
          <w:rFonts w:ascii="Arial Narrow" w:hAnsi="Arial Narrow" w:cs="Arial"/>
        </w:rPr>
        <w:t>oświa</w:t>
      </w:r>
      <w:r w:rsidR="00825A09" w:rsidRPr="00CD528B">
        <w:rPr>
          <w:rFonts w:ascii="Arial Narrow" w:hAnsi="Arial Narrow" w:cs="Arial"/>
        </w:rPr>
        <w:t>dczam</w:t>
      </w:r>
      <w:r w:rsidR="00E65685" w:rsidRPr="00CD528B">
        <w:rPr>
          <w:rFonts w:ascii="Arial Narrow" w:hAnsi="Arial Narrow" w:cs="Arial"/>
        </w:rPr>
        <w:t>,</w:t>
      </w:r>
      <w:r w:rsidR="002B2AD9" w:rsidRPr="00CD528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D528B" w14:paraId="11DA1400" w14:textId="77777777" w:rsidTr="00650D6C">
        <w:tc>
          <w:tcPr>
            <w:tcW w:w="9104" w:type="dxa"/>
            <w:shd w:val="clear" w:color="auto" w:fill="D9D9D9"/>
          </w:tcPr>
          <w:p w14:paraId="1198113D" w14:textId="77777777" w:rsidR="00E50194" w:rsidRPr="00CD528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63DF85F" w14:textId="47EDB011" w:rsidR="00C113BF" w:rsidRPr="00CD528B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 że nie podlegam wykluczeniu z postępowania na po</w:t>
      </w:r>
      <w:r w:rsidR="002C4137" w:rsidRPr="00CD528B">
        <w:rPr>
          <w:rFonts w:ascii="Arial Narrow" w:hAnsi="Arial Narrow" w:cs="Arial"/>
        </w:rPr>
        <w:t xml:space="preserve">dstawie art. </w:t>
      </w:r>
      <w:r w:rsidR="00232DF0" w:rsidRPr="00CD528B">
        <w:rPr>
          <w:rFonts w:ascii="Arial Narrow" w:hAnsi="Arial Narrow" w:cs="Arial"/>
        </w:rPr>
        <w:t>108</w:t>
      </w:r>
      <w:r w:rsidR="002C4137" w:rsidRPr="00CD528B">
        <w:rPr>
          <w:rFonts w:ascii="Arial Narrow" w:hAnsi="Arial Narrow" w:cs="Arial"/>
        </w:rPr>
        <w:t xml:space="preserve"> ust 1 </w:t>
      </w:r>
      <w:r w:rsidRPr="00CD528B">
        <w:rPr>
          <w:rFonts w:ascii="Arial Narrow" w:hAnsi="Arial Narrow" w:cs="Arial"/>
        </w:rPr>
        <w:t>ustawy Pzp</w:t>
      </w:r>
      <w:r w:rsidR="00641874" w:rsidRPr="00CD528B">
        <w:rPr>
          <w:rFonts w:ascii="Arial Narrow" w:hAnsi="Arial Narrow" w:cs="Arial"/>
        </w:rPr>
        <w:t>.</w:t>
      </w:r>
    </w:p>
    <w:p w14:paraId="426E5371" w14:textId="77777777" w:rsidR="0079381C" w:rsidRPr="00CD528B" w:rsidRDefault="0079381C" w:rsidP="0079381C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1D83E481" w14:textId="04885904" w:rsidR="002426FF" w:rsidRPr="00CD528B" w:rsidRDefault="0079381C" w:rsidP="0079381C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D528B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67E1E328" w14:textId="77777777" w:rsidR="0079381C" w:rsidRPr="00CD528B" w:rsidRDefault="0079381C" w:rsidP="0079381C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FD45B82" w14:textId="77777777" w:rsidR="0079381C" w:rsidRPr="00CD528B" w:rsidRDefault="0079381C" w:rsidP="0079381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D528B">
        <w:rPr>
          <w:rFonts w:ascii="Arial Narrow" w:hAnsi="Arial Narrow" w:cs="Arial"/>
          <w:b/>
        </w:rPr>
        <w:t>Art. 109 ust. 1 pkt 1</w:t>
      </w:r>
    </w:p>
    <w:p w14:paraId="70C76C3B" w14:textId="77777777" w:rsidR="0079381C" w:rsidRPr="00CD528B" w:rsidRDefault="0079381C" w:rsidP="0079381C">
      <w:pPr>
        <w:spacing w:after="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</w:t>
      </w:r>
      <w:r w:rsidRPr="00CD528B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D9003C1" w14:textId="77777777" w:rsidR="0079381C" w:rsidRPr="00CD528B" w:rsidRDefault="0079381C" w:rsidP="0079381C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8ECC162" w14:textId="77777777" w:rsidR="0079381C" w:rsidRPr="00CD528B" w:rsidRDefault="0079381C" w:rsidP="0079381C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D528B">
        <w:rPr>
          <w:rFonts w:ascii="Arial Narrow" w:hAnsi="Arial Narrow" w:cs="Arial"/>
          <w:b/>
        </w:rPr>
        <w:t>Art. 109 ust. 1 pkt 4</w:t>
      </w:r>
    </w:p>
    <w:p w14:paraId="7DC37DE7" w14:textId="77777777" w:rsidR="0079381C" w:rsidRPr="00CD528B" w:rsidRDefault="0079381C" w:rsidP="0079381C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D528B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FC1F4B0" w14:textId="77777777" w:rsidR="00023477" w:rsidRPr="00CD528B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ED4E1D2" w14:textId="77777777" w:rsidR="00023477" w:rsidRPr="00CD528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___________________________________________________________________</w:t>
      </w:r>
    </w:p>
    <w:p w14:paraId="27E825FC" w14:textId="77777777" w:rsidR="00992BD8" w:rsidRPr="00CD528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D528B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D528B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D528B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CD528B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CD528B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1005EF38" w14:textId="77777777" w:rsidR="00023477" w:rsidRPr="00CD528B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D528B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D528B">
        <w:rPr>
          <w:rFonts w:ascii="Arial Narrow" w:hAnsi="Arial Narrow" w:cs="Arial"/>
          <w:i/>
        </w:rPr>
        <w:t>.</w:t>
      </w:r>
      <w:r w:rsidRPr="00CD528B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D528B">
        <w:rPr>
          <w:rFonts w:ascii="Arial Narrow" w:hAnsi="Arial Narrow" w:cs="Arial"/>
        </w:rPr>
        <w:t>110</w:t>
      </w:r>
      <w:r w:rsidRPr="00CD528B">
        <w:rPr>
          <w:rFonts w:ascii="Arial Narrow" w:hAnsi="Arial Narrow" w:cs="Arial"/>
        </w:rPr>
        <w:t xml:space="preserve"> ust. </w:t>
      </w:r>
      <w:r w:rsidR="00710937" w:rsidRPr="00CD528B">
        <w:rPr>
          <w:rFonts w:ascii="Arial Narrow" w:hAnsi="Arial Narrow" w:cs="Arial"/>
        </w:rPr>
        <w:t>2</w:t>
      </w:r>
      <w:r w:rsidRPr="00CD528B">
        <w:rPr>
          <w:rFonts w:ascii="Arial Narrow" w:hAnsi="Arial Narrow" w:cs="Arial"/>
        </w:rPr>
        <w:t xml:space="preserve"> ustawy Pzp podjąłem następujące środki naprawcze</w:t>
      </w:r>
      <w:r w:rsidR="007A2BCB" w:rsidRPr="00CD528B">
        <w:rPr>
          <w:rFonts w:ascii="Arial Narrow" w:hAnsi="Arial Narrow" w:cs="Arial"/>
        </w:rPr>
        <w:t xml:space="preserve"> i zapobiegawcze</w:t>
      </w:r>
      <w:r w:rsidRPr="00CD528B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CD528B">
        <w:rPr>
          <w:rFonts w:ascii="Arial Narrow" w:hAnsi="Arial Narrow" w:cs="Arial"/>
        </w:rPr>
        <w:t>..</w:t>
      </w:r>
      <w:r w:rsidRPr="00CD528B">
        <w:rPr>
          <w:rFonts w:ascii="Arial Narrow" w:hAnsi="Arial Narrow" w:cs="Arial"/>
        </w:rPr>
        <w:t>……………</w:t>
      </w:r>
      <w:r w:rsidR="00023477" w:rsidRPr="00CD528B">
        <w:rPr>
          <w:rFonts w:ascii="Arial Narrow" w:hAnsi="Arial Narrow" w:cs="Arial"/>
        </w:rPr>
        <w:t>…</w:t>
      </w:r>
      <w:r w:rsidRPr="00CD528B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CD528B">
        <w:rPr>
          <w:rFonts w:ascii="Arial Narrow" w:hAnsi="Arial Narrow" w:cs="Arial"/>
        </w:rPr>
        <w:t>.</w:t>
      </w:r>
      <w:r w:rsidRPr="00CD528B">
        <w:rPr>
          <w:rFonts w:ascii="Arial Narrow" w:hAnsi="Arial Narrow" w:cs="Arial"/>
        </w:rPr>
        <w:t>…</w:t>
      </w:r>
      <w:r w:rsidR="007A2BCB" w:rsidRPr="00CD528B">
        <w:rPr>
          <w:rFonts w:ascii="Arial Narrow" w:hAnsi="Arial Narrow" w:cs="Arial"/>
        </w:rPr>
        <w:t>.</w:t>
      </w:r>
    </w:p>
    <w:p w14:paraId="4EB6F370" w14:textId="77777777" w:rsidR="007A2BCB" w:rsidRPr="00CD528B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___________________________________________________________________</w:t>
      </w:r>
    </w:p>
    <w:p w14:paraId="5BA5DD16" w14:textId="77777777" w:rsidR="0079381C" w:rsidRPr="00CD528B" w:rsidRDefault="007A2BCB" w:rsidP="0079381C">
      <w:pPr>
        <w:spacing w:after="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D528B">
        <w:rPr>
          <w:rFonts w:ascii="Arial Narrow" w:hAnsi="Arial Narrow" w:cs="Arial"/>
        </w:rPr>
        <w:t>t.j. Dz.U. z 202</w:t>
      </w:r>
      <w:r w:rsidR="007D0C95" w:rsidRPr="00CD528B">
        <w:rPr>
          <w:rFonts w:ascii="Arial Narrow" w:hAnsi="Arial Narrow" w:cs="Arial"/>
        </w:rPr>
        <w:t xml:space="preserve">5 </w:t>
      </w:r>
      <w:r w:rsidR="000B430B" w:rsidRPr="00CD528B">
        <w:rPr>
          <w:rFonts w:ascii="Arial Narrow" w:hAnsi="Arial Narrow" w:cs="Arial"/>
        </w:rPr>
        <w:t xml:space="preserve">r. poz. </w:t>
      </w:r>
      <w:r w:rsidR="007D0C95" w:rsidRPr="00CD528B">
        <w:rPr>
          <w:rFonts w:ascii="Arial Narrow" w:hAnsi="Arial Narrow" w:cs="Arial"/>
        </w:rPr>
        <w:t>514</w:t>
      </w:r>
      <w:r w:rsidRPr="00CD528B">
        <w:rPr>
          <w:rFonts w:ascii="Arial Narrow" w:hAnsi="Arial Narrow" w:cs="Arial"/>
        </w:rPr>
        <w:t>)</w:t>
      </w:r>
      <w:r w:rsidR="00AC6A18" w:rsidRPr="00CD528B">
        <w:rPr>
          <w:rFonts w:ascii="Arial Narrow" w:hAnsi="Arial Narrow" w:cs="Arial"/>
        </w:rPr>
        <w:t xml:space="preserve"> </w:t>
      </w:r>
      <w:r w:rsidR="0011306C" w:rsidRPr="00CD528B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CD528B">
        <w:rPr>
          <w:rFonts w:ascii="Arial Narrow" w:hAnsi="Arial Narrow" w:cs="Arial"/>
        </w:rPr>
        <w:t xml:space="preserve"> .</w:t>
      </w:r>
      <w:r w:rsidR="00AD6591" w:rsidRPr="00CD528B">
        <w:rPr>
          <w:rFonts w:ascii="Arial Narrow" w:hAnsi="Arial Narrow" w:cs="Arial"/>
        </w:rPr>
        <w:t xml:space="preserve"> </w:t>
      </w:r>
    </w:p>
    <w:p w14:paraId="051F8730" w14:textId="77777777" w:rsidR="00AC6A18" w:rsidRPr="00CD528B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D528B" w14:paraId="69A54193" w14:textId="77777777" w:rsidTr="00CD4DD1">
        <w:tc>
          <w:tcPr>
            <w:tcW w:w="9104" w:type="dxa"/>
            <w:shd w:val="clear" w:color="auto" w:fill="D9D9D9"/>
          </w:tcPr>
          <w:p w14:paraId="2591E906" w14:textId="77777777" w:rsidR="0011306C" w:rsidRPr="00CD528B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D528B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3D19FAA" w14:textId="77777777" w:rsidR="00D2702A" w:rsidRPr="00CD528B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</w:t>
      </w:r>
      <w:r w:rsidR="00313417" w:rsidRPr="00CD528B">
        <w:rPr>
          <w:rFonts w:ascii="Arial Narrow" w:hAnsi="Arial Narrow" w:cs="Arial"/>
        </w:rPr>
        <w:t xml:space="preserve"> że spełniam</w:t>
      </w:r>
      <w:r w:rsidR="004541F9" w:rsidRPr="00CD528B">
        <w:rPr>
          <w:rFonts w:ascii="Arial Narrow" w:hAnsi="Arial Narrow" w:cs="Arial"/>
        </w:rPr>
        <w:t>, określone przez Zamawiającego,</w:t>
      </w:r>
      <w:r w:rsidR="00313417" w:rsidRPr="00CD528B">
        <w:rPr>
          <w:rFonts w:ascii="Arial Narrow" w:hAnsi="Arial Narrow" w:cs="Arial"/>
        </w:rPr>
        <w:t xml:space="preserve"> warunki udziału </w:t>
      </w:r>
      <w:r w:rsidR="004541F9" w:rsidRPr="00CD528B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D528B" w14:paraId="47F2DD3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E885" w14:textId="77777777" w:rsidR="00D2702A" w:rsidRPr="00CD528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D528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ECCB" w14:textId="77777777" w:rsidR="00D2702A" w:rsidRPr="00CD528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CD528B" w14:paraId="2263EE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87E3" w14:textId="0FCAA955" w:rsidR="00D2702A" w:rsidRPr="00CD528B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ECAC" w14:textId="6CCEEE9A" w:rsidR="00D2702A" w:rsidRPr="00CD528B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E378131" w14:textId="59A48A25" w:rsidR="00D2702A" w:rsidRPr="00CD528B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6EB8B31E" w14:textId="77777777" w:rsidR="00E21BB4" w:rsidRPr="00CD528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D528B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3EBC6EE0" w14:textId="77777777" w:rsidR="00E21BB4" w:rsidRPr="00CD528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D528B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CD528B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D528B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D528B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D528B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DF64D48" w14:textId="77777777" w:rsidR="00C62F57" w:rsidRPr="00CD528B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CFFAF0D" w14:textId="77777777" w:rsidR="00C62F57" w:rsidRPr="00CD528B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7EB7525" w14:textId="77777777" w:rsidR="00721D87" w:rsidRPr="00CD528B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D528B">
        <w:rPr>
          <w:rFonts w:ascii="Arial Narrow" w:hAnsi="Arial Narrow" w:cs="Arial"/>
        </w:rPr>
        <w:t>ego/</w:t>
      </w:r>
      <w:r w:rsidRPr="00CD528B">
        <w:rPr>
          <w:rFonts w:ascii="Arial Narrow" w:hAnsi="Arial Narrow" w:cs="Arial"/>
        </w:rPr>
        <w:t xml:space="preserve">ych zasoby: </w:t>
      </w:r>
    </w:p>
    <w:p w14:paraId="6EF9C3BC" w14:textId="77777777" w:rsidR="00721D87" w:rsidRPr="00CD528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……………</w:t>
      </w:r>
      <w:r w:rsidR="00721D87" w:rsidRPr="00CD528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ED70572" w14:textId="77777777" w:rsidR="00721D87" w:rsidRPr="00CD528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D528B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19F8D3E3" w14:textId="77777777" w:rsidR="00721D87" w:rsidRPr="00CD528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 xml:space="preserve">w następującym zakresie: </w:t>
      </w:r>
    </w:p>
    <w:p w14:paraId="79E56D79" w14:textId="77777777" w:rsidR="00E21BB4" w:rsidRPr="00CD528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……………</w:t>
      </w:r>
      <w:r w:rsidR="00721D87" w:rsidRPr="00CD528B">
        <w:rPr>
          <w:rFonts w:ascii="Arial Narrow" w:hAnsi="Arial Narrow" w:cs="Arial"/>
        </w:rPr>
        <w:t>………………………………………………………….</w:t>
      </w:r>
      <w:r w:rsidRPr="00CD528B">
        <w:rPr>
          <w:rFonts w:ascii="Arial Narrow" w:hAnsi="Arial Narrow" w:cs="Arial"/>
        </w:rPr>
        <w:t>………………………….</w:t>
      </w:r>
    </w:p>
    <w:p w14:paraId="71A5BC21" w14:textId="77777777" w:rsidR="00E21BB4" w:rsidRPr="00CD528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D528B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7E2F43E2" w14:textId="77777777" w:rsidR="00C62F57" w:rsidRPr="00CD528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D528B" w14:paraId="624FDDFB" w14:textId="77777777" w:rsidTr="00CD4DD1">
        <w:tc>
          <w:tcPr>
            <w:tcW w:w="9104" w:type="dxa"/>
            <w:shd w:val="clear" w:color="auto" w:fill="D9D9D9"/>
          </w:tcPr>
          <w:p w14:paraId="764C25B7" w14:textId="77777777" w:rsidR="00BE6F04" w:rsidRPr="00CD528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D03D3CE" w14:textId="77777777" w:rsidR="00FE4E2B" w:rsidRPr="00CD528B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D528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D528B" w14:paraId="0DA1F2B9" w14:textId="77777777" w:rsidTr="00847232">
        <w:tc>
          <w:tcPr>
            <w:tcW w:w="9104" w:type="dxa"/>
            <w:shd w:val="clear" w:color="auto" w:fill="D9D9D9"/>
          </w:tcPr>
          <w:p w14:paraId="06E155B7" w14:textId="77777777" w:rsidR="00E426EB" w:rsidRPr="00CD528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D528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8E96140" w14:textId="77777777" w:rsidR="00E426EB" w:rsidRPr="00CD528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C449703" w14:textId="77777777" w:rsidR="00E426EB" w:rsidRPr="00CD528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6221DB" w14:textId="77777777" w:rsidR="00E426EB" w:rsidRPr="00CD52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5B9D19C" w14:textId="77777777" w:rsidR="00E426EB" w:rsidRPr="00CD52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D528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4AB1BAD" w14:textId="77777777" w:rsidR="00E426EB" w:rsidRPr="00CD528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D528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35172B3" w14:textId="77777777" w:rsidR="00E426EB" w:rsidRPr="00CD528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D528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6A9EF01" w14:textId="77777777" w:rsidR="00E426EB" w:rsidRPr="00CD528B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042D920" w14:textId="77777777" w:rsidR="0012157F" w:rsidRPr="00CD528B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F907059" w14:textId="77777777" w:rsidR="00524951" w:rsidRPr="00CD528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  <w:r w:rsidRPr="00CD528B">
        <w:rPr>
          <w:rFonts w:ascii="Arial Narrow" w:hAnsi="Arial Narrow" w:cs="Arial"/>
          <w:sz w:val="18"/>
          <w:szCs w:val="18"/>
        </w:rPr>
        <w:tab/>
      </w:r>
    </w:p>
    <w:p w14:paraId="2332EA5D" w14:textId="77777777" w:rsidR="00524951" w:rsidRPr="00CD528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355B811" w14:textId="77777777" w:rsidR="00FE4E2B" w:rsidRPr="00CD528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D528B">
        <w:rPr>
          <w:rFonts w:ascii="Arial Narrow" w:hAnsi="Arial Narrow" w:cs="Arial"/>
          <w:sz w:val="18"/>
          <w:szCs w:val="18"/>
        </w:rPr>
        <w:t xml:space="preserve">  </w:t>
      </w:r>
      <w:r w:rsidR="006D536F" w:rsidRPr="00CD528B">
        <w:rPr>
          <w:rFonts w:ascii="Arial Narrow" w:hAnsi="Arial Narrow" w:cs="Arial"/>
          <w:sz w:val="18"/>
          <w:szCs w:val="18"/>
        </w:rPr>
        <w:t>………..</w:t>
      </w:r>
      <w:r w:rsidR="00FE4E2B" w:rsidRPr="00CD528B">
        <w:rPr>
          <w:rFonts w:ascii="Arial Narrow" w:hAnsi="Arial Narrow" w:cs="Arial"/>
          <w:sz w:val="18"/>
          <w:szCs w:val="18"/>
        </w:rPr>
        <w:t>…</w:t>
      </w:r>
      <w:r w:rsidR="006D536F" w:rsidRPr="00CD528B">
        <w:rPr>
          <w:rFonts w:ascii="Arial Narrow" w:hAnsi="Arial Narrow" w:cs="Arial"/>
          <w:sz w:val="18"/>
          <w:szCs w:val="18"/>
        </w:rPr>
        <w:t>………..</w:t>
      </w:r>
      <w:r w:rsidR="00FE4E2B" w:rsidRPr="00CD528B">
        <w:rPr>
          <w:rFonts w:ascii="Arial Narrow" w:hAnsi="Arial Narrow" w:cs="Arial"/>
          <w:sz w:val="18"/>
          <w:szCs w:val="18"/>
        </w:rPr>
        <w:t>……</w:t>
      </w:r>
      <w:r w:rsidR="006D536F" w:rsidRPr="00CD528B">
        <w:rPr>
          <w:rFonts w:ascii="Arial Narrow" w:hAnsi="Arial Narrow" w:cs="Arial"/>
          <w:sz w:val="18"/>
          <w:szCs w:val="18"/>
        </w:rPr>
        <w:t>………….</w:t>
      </w:r>
      <w:r w:rsidR="00FE4E2B" w:rsidRPr="00CD528B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3A834C8D" w14:textId="77777777" w:rsidR="00484F88" w:rsidRPr="00CD528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D528B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D528B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D528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532CF" w14:textId="77777777" w:rsidR="0086601F" w:rsidRDefault="0086601F" w:rsidP="0038231F">
      <w:pPr>
        <w:spacing w:after="0" w:line="240" w:lineRule="auto"/>
      </w:pPr>
      <w:r>
        <w:separator/>
      </w:r>
    </w:p>
  </w:endnote>
  <w:endnote w:type="continuationSeparator" w:id="0">
    <w:p w14:paraId="7C1A32F1" w14:textId="77777777" w:rsidR="0086601F" w:rsidRDefault="008660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A214F" w14:textId="77777777" w:rsidR="0079381C" w:rsidRDefault="007938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C7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AB55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E91B1" w14:textId="77777777" w:rsidR="0079381C" w:rsidRDefault="00793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4FEA5" w14:textId="77777777" w:rsidR="0086601F" w:rsidRDefault="0086601F" w:rsidP="0038231F">
      <w:pPr>
        <w:spacing w:after="0" w:line="240" w:lineRule="auto"/>
      </w:pPr>
      <w:r>
        <w:separator/>
      </w:r>
    </w:p>
  </w:footnote>
  <w:footnote w:type="continuationSeparator" w:id="0">
    <w:p w14:paraId="4D00D11A" w14:textId="77777777" w:rsidR="0086601F" w:rsidRDefault="0086601F" w:rsidP="0038231F">
      <w:pPr>
        <w:spacing w:after="0" w:line="240" w:lineRule="auto"/>
      </w:pPr>
      <w:r>
        <w:continuationSeparator/>
      </w:r>
    </w:p>
  </w:footnote>
  <w:footnote w:id="1">
    <w:p w14:paraId="44EEEB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CD393A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D43EA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74E729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D4DCD8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FF296" w14:textId="77777777" w:rsidR="0079381C" w:rsidRDefault="00793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AB1ED" w14:textId="77777777" w:rsidR="0079381C" w:rsidRDefault="00793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C656D" w14:textId="77777777" w:rsidR="0079381C" w:rsidRDefault="00793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932055">
    <w:abstractNumId w:val="11"/>
  </w:num>
  <w:num w:numId="2" w16cid:durableId="1341933606">
    <w:abstractNumId w:val="0"/>
  </w:num>
  <w:num w:numId="3" w16cid:durableId="196702797">
    <w:abstractNumId w:val="10"/>
  </w:num>
  <w:num w:numId="4" w16cid:durableId="1291085818">
    <w:abstractNumId w:val="13"/>
  </w:num>
  <w:num w:numId="5" w16cid:durableId="820196058">
    <w:abstractNumId w:val="12"/>
  </w:num>
  <w:num w:numId="6" w16cid:durableId="568657661">
    <w:abstractNumId w:val="9"/>
  </w:num>
  <w:num w:numId="7" w16cid:durableId="1015232454">
    <w:abstractNumId w:val="1"/>
  </w:num>
  <w:num w:numId="8" w16cid:durableId="1466505742">
    <w:abstractNumId w:val="6"/>
  </w:num>
  <w:num w:numId="9" w16cid:durableId="1208835407">
    <w:abstractNumId w:val="4"/>
  </w:num>
  <w:num w:numId="10" w16cid:durableId="1865823193">
    <w:abstractNumId w:val="7"/>
  </w:num>
  <w:num w:numId="11" w16cid:durableId="1162698099">
    <w:abstractNumId w:val="5"/>
  </w:num>
  <w:num w:numId="12" w16cid:durableId="1507939354">
    <w:abstractNumId w:val="8"/>
  </w:num>
  <w:num w:numId="13" w16cid:durableId="945964946">
    <w:abstractNumId w:val="3"/>
  </w:num>
  <w:num w:numId="14" w16cid:durableId="1872261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FA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381C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6601F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528B"/>
    <w:rsid w:val="00D23F3D"/>
    <w:rsid w:val="00D2702A"/>
    <w:rsid w:val="00D27F63"/>
    <w:rsid w:val="00D34D9A"/>
    <w:rsid w:val="00D409DE"/>
    <w:rsid w:val="00D42C9B"/>
    <w:rsid w:val="00D531D5"/>
    <w:rsid w:val="00D54FA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0A693E"/>
  <w15:docId w15:val="{1A22EAF0-F8AF-49E6-9945-17AB7CE9E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824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2026-03-09T09:46:00Z</dcterms:created>
  <dcterms:modified xsi:type="dcterms:W3CDTF">2026-03-09T09:46:00Z</dcterms:modified>
</cp:coreProperties>
</file>