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DE07D" w14:textId="2434EA0F" w:rsidR="00D62E6E" w:rsidRPr="0080357C" w:rsidRDefault="00D62E6E" w:rsidP="0080357C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80357C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80357C">
        <w:rPr>
          <w:rFonts w:ascii="Arial Narrow" w:eastAsia="Times New Roman" w:hAnsi="Arial Narrow" w:cs="Arial"/>
          <w:bCs/>
          <w:szCs w:val="18"/>
          <w:lang w:eastAsia="pl-PL"/>
        </w:rPr>
        <w:t>2</w:t>
      </w:r>
      <w:r w:rsidRPr="0080357C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80357C" w14:paraId="612FE5BE" w14:textId="77777777" w:rsidTr="00D62E6E">
        <w:tc>
          <w:tcPr>
            <w:tcW w:w="2800" w:type="dxa"/>
          </w:tcPr>
          <w:p w14:paraId="6269E836" w14:textId="77777777" w:rsidR="00D62E6E" w:rsidRPr="0080357C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0357C">
              <w:rPr>
                <w:rFonts w:ascii="Arial Narrow" w:hAnsi="Arial Narrow" w:cs="Arial"/>
                <w:b/>
              </w:rPr>
              <w:t>Wykonawca</w:t>
            </w:r>
            <w:r w:rsidRPr="0080357C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13FE406D" w14:textId="77777777" w:rsidR="00D62E6E" w:rsidRPr="0080357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BFA6327" w14:textId="77777777" w:rsidR="00D62E6E" w:rsidRPr="0080357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0357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FBA8291" w14:textId="77777777" w:rsidR="00D62E6E" w:rsidRPr="0080357C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80357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80357C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80357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80357C" w14:paraId="0674F194" w14:textId="77777777" w:rsidTr="00D62E6E">
        <w:tc>
          <w:tcPr>
            <w:tcW w:w="2800" w:type="dxa"/>
          </w:tcPr>
          <w:p w14:paraId="058D879D" w14:textId="77777777" w:rsidR="00D62E6E" w:rsidRPr="0080357C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0357C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2198407E" w14:textId="77777777" w:rsidR="00D62E6E" w:rsidRPr="0080357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8EEECED" w14:textId="77777777" w:rsidR="00D62E6E" w:rsidRPr="0080357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0357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104210E" w14:textId="77777777" w:rsidR="00D62E6E" w:rsidRPr="0080357C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80357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80357C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80357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4F6465EC" w14:textId="77777777" w:rsidR="00BC121E" w:rsidRPr="0080357C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5605B" w:rsidRPr="0080357C" w14:paraId="661B69A8" w14:textId="77777777" w:rsidTr="009230C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9A7008D" w14:textId="77777777" w:rsidR="00D5605B" w:rsidRPr="0080357C" w:rsidRDefault="00D5605B" w:rsidP="009230C8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80357C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76CCF7B0" w14:textId="77777777" w:rsidR="00D5605B" w:rsidRPr="0080357C" w:rsidRDefault="00D5605B" w:rsidP="009230C8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0357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80357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(t.j. Dz. U. z 2024 r. poz. 1320 z </w:t>
            </w:r>
            <w:proofErr w:type="spellStart"/>
            <w:r w:rsidRPr="0080357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późn</w:t>
            </w:r>
            <w:proofErr w:type="spellEnd"/>
            <w:r w:rsidRPr="0080357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zm.)</w:t>
            </w:r>
            <w:r w:rsidRPr="0080357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14:paraId="30470C4E" w14:textId="77777777" w:rsidR="00D5605B" w:rsidRPr="0080357C" w:rsidRDefault="00D5605B" w:rsidP="009230C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0357C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30AFDF6F" w14:textId="77777777" w:rsidR="00D5605B" w:rsidRPr="0080357C" w:rsidRDefault="00D5605B" w:rsidP="009230C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44B1450C" w14:textId="77777777" w:rsidR="00BC121E" w:rsidRPr="0080357C" w:rsidRDefault="00D5605B" w:rsidP="0080357C">
      <w:pPr>
        <w:spacing w:before="12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80357C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80357C">
        <w:rPr>
          <w:rFonts w:ascii="Arial Narrow" w:eastAsia="Times New Roman" w:hAnsi="Arial Narrow" w:cs="Arial"/>
          <w:lang w:eastAsia="pl-PL"/>
        </w:rPr>
        <w:t>N</w:t>
      </w:r>
      <w:r w:rsidR="00BC121E" w:rsidRPr="0080357C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80357C" w14:paraId="08DF9317" w14:textId="77777777" w:rsidTr="00D62E6E">
        <w:tc>
          <w:tcPr>
            <w:tcW w:w="2269" w:type="dxa"/>
          </w:tcPr>
          <w:p w14:paraId="5FB2B03A" w14:textId="77777777" w:rsidR="00D62E6E" w:rsidRPr="0080357C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0357C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51F9D39" w14:textId="77777777" w:rsidR="00D62E6E" w:rsidRPr="0080357C" w:rsidRDefault="00D5605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0357C">
              <w:rPr>
                <w:rFonts w:ascii="Arial Narrow" w:eastAsia="Times New Roman" w:hAnsi="Arial Narrow" w:cs="Arial"/>
                <w:bCs/>
                <w:lang w:eastAsia="pl-PL"/>
              </w:rPr>
              <w:t>Dostawy sukcesywne rękawic diagnostycznych na okres 12 miesięcy</w:t>
            </w:r>
            <w:r w:rsidR="00D62E6E" w:rsidRPr="0080357C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D5605B" w:rsidRPr="0080357C" w14:paraId="5EDCB4EB" w14:textId="77777777" w:rsidTr="009230C8">
        <w:tc>
          <w:tcPr>
            <w:tcW w:w="2269" w:type="dxa"/>
          </w:tcPr>
          <w:p w14:paraId="041A84BE" w14:textId="77777777" w:rsidR="00D5605B" w:rsidRPr="0080357C" w:rsidRDefault="00D5605B" w:rsidP="009230C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0357C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8632706" w14:textId="77777777" w:rsidR="00D5605B" w:rsidRPr="0080357C" w:rsidRDefault="00D5605B" w:rsidP="009230C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0357C">
              <w:rPr>
                <w:rFonts w:ascii="Arial Narrow" w:eastAsia="Times New Roman" w:hAnsi="Arial Narrow" w:cs="Arial"/>
                <w:bCs/>
                <w:lang w:eastAsia="pl-PL"/>
              </w:rPr>
              <w:t>24/2026</w:t>
            </w:r>
          </w:p>
        </w:tc>
      </w:tr>
    </w:tbl>
    <w:p w14:paraId="54158DDC" w14:textId="77777777" w:rsidR="00BC121E" w:rsidRPr="0080357C" w:rsidRDefault="00D5605B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80357C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80357C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80357C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 w Bydgoszczy</w:t>
      </w:r>
      <w:r w:rsidR="00BC121E" w:rsidRPr="0080357C">
        <w:rPr>
          <w:rFonts w:ascii="Arial Narrow" w:eastAsia="Times New Roman" w:hAnsi="Arial Narrow" w:cs="Arial"/>
          <w:b/>
          <w:lang w:eastAsia="pl-PL"/>
        </w:rPr>
        <w:t>,</w:t>
      </w:r>
      <w:r w:rsidR="00BC121E" w:rsidRPr="0080357C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80357C">
        <w:rPr>
          <w:rFonts w:ascii="Arial Narrow" w:eastAsia="Times New Roman" w:hAnsi="Arial Narrow" w:cs="Arial"/>
          <w:bCs/>
          <w:lang w:eastAsia="pl-PL"/>
        </w:rPr>
        <w:t>, że:</w:t>
      </w:r>
    </w:p>
    <w:p w14:paraId="59F01FBD" w14:textId="77777777" w:rsidR="00BC121E" w:rsidRPr="0080357C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80357C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80357C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 xml:space="preserve">* </w:t>
      </w:r>
      <w:r w:rsidR="00BC121E" w:rsidRPr="0080357C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80357C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80357C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80357C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80357C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80357C">
        <w:rPr>
          <w:rFonts w:ascii="Arial Narrow" w:eastAsia="Times New Roman" w:hAnsi="Arial Narrow" w:cs="Arial"/>
          <w:lang w:eastAsia="pl-PL"/>
        </w:rPr>
        <w:t>.</w:t>
      </w:r>
    </w:p>
    <w:p w14:paraId="6BFE884C" w14:textId="77777777" w:rsidR="00BF69A4" w:rsidRPr="0080357C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80357C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80357C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80357C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80357C" w14:paraId="5A26B73A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FC85E" w14:textId="77777777" w:rsidR="00BC121E" w:rsidRPr="0080357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80357C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68242" w14:textId="77777777" w:rsidR="00BC121E" w:rsidRPr="0080357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80357C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FFC16" w14:textId="77777777" w:rsidR="00BC121E" w:rsidRPr="0080357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80357C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80357C" w14:paraId="45D4C329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000BE" w14:textId="77777777" w:rsidR="00BC121E" w:rsidRPr="0080357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80357C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9363E" w14:textId="77777777" w:rsidR="00BC121E" w:rsidRPr="0080357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2AB5C" w14:textId="77777777" w:rsidR="00BC121E" w:rsidRPr="0080357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80357C" w14:paraId="3E99F4D3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FD477" w14:textId="77777777" w:rsidR="00BC121E" w:rsidRPr="0080357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80357C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6812B" w14:textId="77777777" w:rsidR="00BC121E" w:rsidRPr="0080357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62157" w14:textId="77777777" w:rsidR="00BC121E" w:rsidRPr="0080357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335223E9" w14:textId="77777777" w:rsidR="00BC121E" w:rsidRPr="0080357C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80357C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713872A4" w14:textId="77777777" w:rsidR="00BC121E" w:rsidRPr="0080357C" w:rsidRDefault="00BC121E" w:rsidP="0080357C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80357C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D92E4FB" w14:textId="77777777" w:rsidR="00067B62" w:rsidRPr="0080357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</w:pPr>
      <w:r w:rsidRPr="0080357C">
        <w:rPr>
          <w:rFonts w:ascii="Arial Narrow" w:eastAsia="Times New Roman" w:hAnsi="Arial Narrow" w:cs="Arial"/>
          <w:color w:val="0070C0"/>
          <w:lang w:eastAsia="pl-PL"/>
        </w:rPr>
        <w:t>*</w:t>
      </w:r>
      <w:r w:rsidRPr="0080357C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80357C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80357C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Niepotrzebne skreślić lub usunąć</w:t>
      </w:r>
    </w:p>
    <w:p w14:paraId="27673E23" w14:textId="77777777" w:rsidR="00CF03EF" w:rsidRPr="0080357C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80357C">
        <w:rPr>
          <w:rFonts w:ascii="Arial Narrow" w:eastAsia="Times New Roman" w:hAnsi="Arial Narrow" w:cs="Arial"/>
          <w:color w:val="0070C0"/>
          <w:lang w:eastAsia="pl-PL"/>
        </w:rPr>
        <w:t>**</w:t>
      </w:r>
      <w:r w:rsidRPr="0080357C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 xml:space="preserve"> Wypełnić jeżeli dotyczy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80357C" w14:paraId="4DF99DF9" w14:textId="77777777" w:rsidTr="00620E37">
        <w:tc>
          <w:tcPr>
            <w:tcW w:w="2660" w:type="dxa"/>
          </w:tcPr>
          <w:p w14:paraId="087CBD65" w14:textId="77777777" w:rsidR="00BC121E" w:rsidRPr="0080357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47A7FD8" w14:textId="77777777" w:rsidR="00BC121E" w:rsidRPr="0080357C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80357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5A874521" w14:textId="77777777" w:rsidR="00BC121E" w:rsidRPr="0080357C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0357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80357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80357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1273DDA8" w14:textId="77777777" w:rsidR="00BC121E" w:rsidRPr="0080357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20B2145" w14:textId="77777777" w:rsidR="00BC121E" w:rsidRPr="0080357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80357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0080021" w14:textId="77777777" w:rsidR="00BC121E" w:rsidRPr="0080357C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0357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D5605B" w:rsidRPr="0080357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80357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80357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7C2E3BD4" w14:textId="77777777" w:rsidR="00106AC7" w:rsidRPr="0080357C" w:rsidRDefault="00106AC7" w:rsidP="001E4022">
      <w:pPr>
        <w:rPr>
          <w:rFonts w:ascii="Arial Narrow" w:hAnsi="Arial Narrow"/>
          <w:sz w:val="20"/>
          <w:szCs w:val="20"/>
        </w:rPr>
      </w:pPr>
    </w:p>
    <w:sectPr w:rsidR="00106AC7" w:rsidRPr="0080357C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E36638" w14:textId="77777777" w:rsidR="00CF2D59" w:rsidRDefault="00CF2D59">
      <w:r>
        <w:separator/>
      </w:r>
    </w:p>
  </w:endnote>
  <w:endnote w:type="continuationSeparator" w:id="0">
    <w:p w14:paraId="3ED493D1" w14:textId="77777777" w:rsidR="00CF2D59" w:rsidRDefault="00CF2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D893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046B8E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8D0A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BA8BF60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28CE74D">
        <v:line id="_x0000_s1025" style="position:absolute;left:0;text-align:left;z-index:251657728" from="-3.85pt,8.7pt" to="455.15pt,8.7pt"/>
      </w:pict>
    </w:r>
  </w:p>
  <w:p w14:paraId="73C2AE9F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9286D" w14:textId="77777777" w:rsidR="00D5605B" w:rsidRDefault="00D560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F3C50" w14:textId="77777777" w:rsidR="00CF2D59" w:rsidRDefault="00CF2D59">
      <w:r>
        <w:separator/>
      </w:r>
    </w:p>
  </w:footnote>
  <w:footnote w:type="continuationSeparator" w:id="0">
    <w:p w14:paraId="31DE085B" w14:textId="77777777" w:rsidR="00CF2D59" w:rsidRDefault="00CF2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74068" w14:textId="77777777" w:rsidR="00D5605B" w:rsidRDefault="00D560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E1132" w14:textId="77777777" w:rsidR="00D5605B" w:rsidRDefault="00D560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35EDF" w14:textId="77777777" w:rsidR="00D5605B" w:rsidRDefault="00D560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70498033">
    <w:abstractNumId w:val="13"/>
  </w:num>
  <w:num w:numId="2" w16cid:durableId="1037970920">
    <w:abstractNumId w:val="0"/>
  </w:num>
  <w:num w:numId="3" w16cid:durableId="1212613926">
    <w:abstractNumId w:val="11"/>
  </w:num>
  <w:num w:numId="4" w16cid:durableId="733545774">
    <w:abstractNumId w:val="8"/>
  </w:num>
  <w:num w:numId="5" w16cid:durableId="1932858465">
    <w:abstractNumId w:val="7"/>
  </w:num>
  <w:num w:numId="6" w16cid:durableId="235019482">
    <w:abstractNumId w:val="1"/>
  </w:num>
  <w:num w:numId="7" w16cid:durableId="254480072">
    <w:abstractNumId w:val="6"/>
  </w:num>
  <w:num w:numId="8" w16cid:durableId="805053356">
    <w:abstractNumId w:val="3"/>
  </w:num>
  <w:num w:numId="9" w16cid:durableId="1013611761">
    <w:abstractNumId w:val="2"/>
  </w:num>
  <w:num w:numId="10" w16cid:durableId="1816339206">
    <w:abstractNumId w:val="5"/>
  </w:num>
  <w:num w:numId="11" w16cid:durableId="1187791574">
    <w:abstractNumId w:val="10"/>
  </w:num>
  <w:num w:numId="12" w16cid:durableId="1513950605">
    <w:abstractNumId w:val="4"/>
  </w:num>
  <w:num w:numId="13" w16cid:durableId="128597771">
    <w:abstractNumId w:val="9"/>
  </w:num>
  <w:num w:numId="14" w16cid:durableId="15517642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7123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7123"/>
    <w:rsid w:val="00775E2B"/>
    <w:rsid w:val="007823E9"/>
    <w:rsid w:val="007951AD"/>
    <w:rsid w:val="007D36CE"/>
    <w:rsid w:val="008032C1"/>
    <w:rsid w:val="0080357C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CF2D59"/>
    <w:rsid w:val="00D5605B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87176A"/>
  <w15:chartTrackingRefBased/>
  <w15:docId w15:val="{ADA97518-598B-487C-A0C4-18B15A985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253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2026-03-09T09:46:00Z</dcterms:created>
  <dcterms:modified xsi:type="dcterms:W3CDTF">2026-03-09T09:46:00Z</dcterms:modified>
</cp:coreProperties>
</file>