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4AB67" w14:textId="680D3509" w:rsidR="00025386" w:rsidRPr="002827F7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2827F7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AB05AC" w:rsidRPr="002827F7">
        <w:rPr>
          <w:rFonts w:ascii="Arial Black" w:hAnsi="Arial Black" w:cs="Arial"/>
          <w:bCs/>
          <w:i w:val="0"/>
          <w:sz w:val="20"/>
        </w:rPr>
        <w:t>5</w:t>
      </w:r>
      <w:r w:rsidR="007666D6" w:rsidRPr="002827F7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827F7" w14:paraId="21546446" w14:textId="77777777" w:rsidTr="00467CA2">
        <w:tc>
          <w:tcPr>
            <w:tcW w:w="2800" w:type="dxa"/>
          </w:tcPr>
          <w:p w14:paraId="04306903" w14:textId="77777777" w:rsidR="00D520D3" w:rsidRPr="002827F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27F7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2827F7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0393C5B" w14:textId="77777777" w:rsidR="00D520D3" w:rsidRPr="002827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ECD459A" w14:textId="77777777" w:rsidR="00D520D3" w:rsidRPr="002827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F3F6EA" w14:textId="77777777" w:rsidR="00D520D3" w:rsidRPr="002827F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2827F7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2827F7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2827F7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2827F7" w14:paraId="3C9A2966" w14:textId="77777777" w:rsidTr="00467CA2">
        <w:tc>
          <w:tcPr>
            <w:tcW w:w="2800" w:type="dxa"/>
          </w:tcPr>
          <w:p w14:paraId="3D978F2C" w14:textId="77777777" w:rsidR="00D520D3" w:rsidRPr="002827F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27F7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A5C583B" w14:textId="77777777" w:rsidR="00D520D3" w:rsidRPr="002827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3B1DA0D" w14:textId="77777777" w:rsidR="00D520D3" w:rsidRPr="002827F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070010" w14:textId="77777777" w:rsidR="00D520D3" w:rsidRPr="002827F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2827F7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2827F7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2827F7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013301C1" w14:textId="77777777" w:rsidR="00B62AD0" w:rsidRPr="002827F7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827F7" w14:paraId="69A4A5F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D6F878" w14:textId="77777777" w:rsidR="00053927" w:rsidRPr="002827F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2827F7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7E06E5A3" w14:textId="77777777" w:rsidR="00053927" w:rsidRPr="002827F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2827F7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2827F7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2827F7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C7F2395" w14:textId="0CF9D1EB" w:rsidR="0071340C" w:rsidRPr="002827F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2827F7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2827F7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AB05AC" w:rsidRPr="002827F7">
        <w:rPr>
          <w:rFonts w:ascii="Arial Narrow" w:hAnsi="Arial Narrow" w:cs="Arial"/>
          <w:sz w:val="20"/>
          <w:szCs w:val="20"/>
        </w:rPr>
        <w:t>(</w:t>
      </w:r>
      <w:proofErr w:type="spellStart"/>
      <w:r w:rsidR="00AB05AC" w:rsidRPr="002827F7">
        <w:rPr>
          <w:rFonts w:ascii="Arial Narrow" w:hAnsi="Arial Narrow" w:cs="Arial"/>
          <w:sz w:val="20"/>
          <w:szCs w:val="20"/>
        </w:rPr>
        <w:t>t.j</w:t>
      </w:r>
      <w:proofErr w:type="spellEnd"/>
      <w:r w:rsidR="00AB05AC" w:rsidRPr="002827F7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AB05AC" w:rsidRPr="002827F7">
        <w:rPr>
          <w:rFonts w:ascii="Arial Narrow" w:hAnsi="Arial Narrow" w:cs="Arial"/>
          <w:sz w:val="20"/>
          <w:szCs w:val="20"/>
        </w:rPr>
        <w:t>późn</w:t>
      </w:r>
      <w:proofErr w:type="spellEnd"/>
      <w:r w:rsidR="00AB05AC" w:rsidRPr="002827F7">
        <w:rPr>
          <w:rFonts w:ascii="Arial Narrow" w:hAnsi="Arial Narrow" w:cs="Arial"/>
          <w:sz w:val="20"/>
          <w:szCs w:val="20"/>
        </w:rPr>
        <w:t>. zm.)</w:t>
      </w:r>
      <w:r w:rsidR="00E27ABB"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2827F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827F7" w14:paraId="022165BE" w14:textId="77777777" w:rsidTr="00467CA2">
        <w:tc>
          <w:tcPr>
            <w:tcW w:w="2269" w:type="dxa"/>
          </w:tcPr>
          <w:p w14:paraId="6484EFD5" w14:textId="77777777" w:rsidR="00D520D3" w:rsidRPr="002827F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F19D03" w14:textId="27E004B4" w:rsidR="00D520D3" w:rsidRPr="002827F7" w:rsidRDefault="00AB05A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Chirurgii Naczyniowej na okres 24 miesięcy</w:t>
            </w:r>
            <w:r w:rsidR="00D520D3" w:rsidRPr="002827F7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AB05AC" w:rsidRPr="002827F7" w14:paraId="6989E738" w14:textId="77777777" w:rsidTr="002C7177">
        <w:tc>
          <w:tcPr>
            <w:tcW w:w="2269" w:type="dxa"/>
          </w:tcPr>
          <w:p w14:paraId="3BC55039" w14:textId="77777777" w:rsidR="00AB05AC" w:rsidRPr="002827F7" w:rsidRDefault="00AB05AC" w:rsidP="002C71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BA379F2" w14:textId="49675B90" w:rsidR="00AB05AC" w:rsidRPr="002827F7" w:rsidRDefault="00AB05AC" w:rsidP="002C71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33/2026</w:t>
            </w:r>
          </w:p>
        </w:tc>
      </w:tr>
    </w:tbl>
    <w:p w14:paraId="45E23328" w14:textId="6A7832EC" w:rsidR="00DC652A" w:rsidRPr="002827F7" w:rsidRDefault="00AB05A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2827F7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11D16C09" w14:textId="77777777" w:rsidR="00DC652A" w:rsidRPr="002827F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827F7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2A2A5B54" w14:textId="77777777" w:rsidR="0071340C" w:rsidRPr="002827F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2827F7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2827F7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2827F7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35FE78FD" w14:textId="77777777" w:rsidR="0071340C" w:rsidRPr="002827F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7E7442B8" w14:textId="77777777" w:rsidR="0071340C" w:rsidRPr="002827F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4D30919E" w14:textId="77777777" w:rsidR="0071340C" w:rsidRPr="002827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827F7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B4F2F24" w14:textId="77777777" w:rsidR="0071340C" w:rsidRPr="002827F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2827F7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2827F7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2827F7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07D062A1" w14:textId="77777777" w:rsidR="0071340C" w:rsidRPr="002827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60647934" w14:textId="77777777" w:rsidR="0071340C" w:rsidRPr="002827F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098A9B02" w14:textId="77777777" w:rsidR="00DC652A" w:rsidRPr="002827F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2827F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2827F7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2827F7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25694A69" w14:textId="77777777" w:rsidR="00DC652A" w:rsidRPr="002827F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2827F7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2827F7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535857D7" w14:textId="77777777" w:rsidR="0093388F" w:rsidRPr="002827F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827F7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7F2EA7B2" w14:textId="77777777" w:rsidR="0093388F" w:rsidRPr="002827F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BE45AA4" w14:textId="77777777" w:rsidR="0093388F" w:rsidRPr="002827F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2827F7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2760C89" w14:textId="77777777" w:rsidR="00CB29AC" w:rsidRPr="002827F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45CBBE22" w14:textId="77777777" w:rsidR="00CB29AC" w:rsidRPr="002827F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827F7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3449FA71" w14:textId="77777777" w:rsidR="00830970" w:rsidRPr="002827F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2827F7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2827F7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15197D99" w14:textId="77777777" w:rsidR="00E27ABB" w:rsidRPr="002827F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2827F7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827F7" w14:paraId="4CE5212D" w14:textId="77777777" w:rsidTr="00467CA2">
        <w:tc>
          <w:tcPr>
            <w:tcW w:w="2660" w:type="dxa"/>
          </w:tcPr>
          <w:p w14:paraId="0DF40112" w14:textId="77777777" w:rsidR="00D520D3" w:rsidRPr="002827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64D9C2A3" w14:textId="77777777" w:rsidR="00D520D3" w:rsidRPr="002827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10CE2C6" w14:textId="77777777" w:rsidR="00D520D3" w:rsidRPr="002827F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36648D90" w14:textId="77777777" w:rsidR="00D520D3" w:rsidRPr="002827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A9799AA" w14:textId="77777777" w:rsidR="00D520D3" w:rsidRPr="002827F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EEEC1F" w14:textId="0408D12D" w:rsidR="00D520D3" w:rsidRPr="002827F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827F7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</w:t>
            </w:r>
            <w:r w:rsidR="00AB05AC" w:rsidRPr="002827F7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2827F7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2827F7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2827F7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0D3692DE" w14:textId="77777777" w:rsidR="00E27ABB" w:rsidRPr="002827F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2827F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CF9CD" w14:textId="77777777" w:rsidR="000C095B" w:rsidRDefault="000C095B" w:rsidP="00025386">
      <w:pPr>
        <w:spacing w:after="0" w:line="240" w:lineRule="auto"/>
      </w:pPr>
      <w:r>
        <w:separator/>
      </w:r>
    </w:p>
  </w:endnote>
  <w:endnote w:type="continuationSeparator" w:id="0">
    <w:p w14:paraId="24ED2826" w14:textId="77777777" w:rsidR="000C095B" w:rsidRDefault="000C095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BB898" w14:textId="77777777" w:rsidR="00AB05AC" w:rsidRDefault="00AB05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93B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83F781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BF039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FA506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D1354" w14:textId="77777777" w:rsidR="00AB05AC" w:rsidRDefault="00AB05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F389B" w14:textId="77777777" w:rsidR="000C095B" w:rsidRDefault="000C095B" w:rsidP="00025386">
      <w:pPr>
        <w:spacing w:after="0" w:line="240" w:lineRule="auto"/>
      </w:pPr>
      <w:r>
        <w:separator/>
      </w:r>
    </w:p>
  </w:footnote>
  <w:footnote w:type="continuationSeparator" w:id="0">
    <w:p w14:paraId="7AA05919" w14:textId="77777777" w:rsidR="000C095B" w:rsidRDefault="000C095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EFEEA" w14:textId="77777777" w:rsidR="00AB05AC" w:rsidRDefault="00AB05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F04A3" w14:textId="77777777" w:rsidR="00AB05AC" w:rsidRDefault="00AB05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8491" w14:textId="77777777" w:rsidR="00AB05AC" w:rsidRDefault="00AB05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64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F23"/>
    <w:rsid w:val="00025386"/>
    <w:rsid w:val="000423B9"/>
    <w:rsid w:val="00053927"/>
    <w:rsid w:val="00066C44"/>
    <w:rsid w:val="00071D4C"/>
    <w:rsid w:val="00084786"/>
    <w:rsid w:val="000C095B"/>
    <w:rsid w:val="0016158F"/>
    <w:rsid w:val="001C2314"/>
    <w:rsid w:val="00213980"/>
    <w:rsid w:val="002827F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05AC"/>
    <w:rsid w:val="00AF4E90"/>
    <w:rsid w:val="00AF7375"/>
    <w:rsid w:val="00B62AD0"/>
    <w:rsid w:val="00B77707"/>
    <w:rsid w:val="00BE3BCE"/>
    <w:rsid w:val="00C24F2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1B3B0"/>
  <w15:chartTrackingRefBased/>
  <w15:docId w15:val="{54B5ACE4-F1FA-496A-8A60-2CA23892D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2026-03-09T08:33:00Z</cp:lastPrinted>
  <dcterms:created xsi:type="dcterms:W3CDTF">2026-03-09T08:34:00Z</dcterms:created>
  <dcterms:modified xsi:type="dcterms:W3CDTF">2026-03-09T08:34:00Z</dcterms:modified>
</cp:coreProperties>
</file>