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316E7" w14:textId="3D26E19B" w:rsidR="00D62E6E" w:rsidRPr="00F2699B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F2699B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854F3D" w:rsidRPr="00F2699B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F2699B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2699B" w14:paraId="04D77C18" w14:textId="77777777" w:rsidTr="00D62E6E">
        <w:tc>
          <w:tcPr>
            <w:tcW w:w="2800" w:type="dxa"/>
          </w:tcPr>
          <w:p w14:paraId="2AF2772F" w14:textId="77777777" w:rsidR="00D62E6E" w:rsidRPr="00F2699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2699B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F2699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2D302B1" w14:textId="77777777" w:rsidR="00D62E6E" w:rsidRPr="00F269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41B181D" w14:textId="77777777" w:rsidR="00D62E6E" w:rsidRPr="00F269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790C3D" w14:textId="77777777" w:rsidR="00D62E6E" w:rsidRPr="00F2699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F269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F2699B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F269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F2699B" w14:paraId="65D4E02C" w14:textId="77777777" w:rsidTr="00D62E6E">
        <w:tc>
          <w:tcPr>
            <w:tcW w:w="2800" w:type="dxa"/>
          </w:tcPr>
          <w:p w14:paraId="59C068FA" w14:textId="77777777" w:rsidR="00D62E6E" w:rsidRPr="00F2699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2699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5882ADE" w14:textId="77777777" w:rsidR="00D62E6E" w:rsidRPr="00F269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3E15DA5" w14:textId="77777777" w:rsidR="00D62E6E" w:rsidRPr="00F269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D231FF" w14:textId="77777777" w:rsidR="00D62E6E" w:rsidRPr="00F2699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F269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F2699B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F269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32A8DE56" w14:textId="77777777" w:rsidR="00BC121E" w:rsidRPr="00F2699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4F3D" w:rsidRPr="00F2699B" w14:paraId="3C736D67" w14:textId="77777777" w:rsidTr="002C717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8E3AFF" w14:textId="77777777" w:rsidR="00854F3D" w:rsidRPr="00F2699B" w:rsidRDefault="00854F3D" w:rsidP="002C717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4F7A12BD" w14:textId="551FE5B9" w:rsidR="00854F3D" w:rsidRPr="00F2699B" w:rsidRDefault="00854F3D" w:rsidP="002C717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F2699B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192DCF27" w14:textId="77777777" w:rsidR="00854F3D" w:rsidRPr="00F2699B" w:rsidRDefault="00854F3D" w:rsidP="002C717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0D70D3A1" w14:textId="77777777" w:rsidR="00854F3D" w:rsidRPr="00F2699B" w:rsidRDefault="00854F3D" w:rsidP="002C717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39F34FA5" w14:textId="3338DED0" w:rsidR="00BC121E" w:rsidRPr="00F2699B" w:rsidRDefault="00854F3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F2699B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2699B" w14:paraId="68D57418" w14:textId="77777777" w:rsidTr="00D62E6E">
        <w:tc>
          <w:tcPr>
            <w:tcW w:w="2269" w:type="dxa"/>
          </w:tcPr>
          <w:p w14:paraId="46434EDF" w14:textId="77777777" w:rsidR="00D62E6E" w:rsidRPr="00F2699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35AA5D" w14:textId="6AC63995" w:rsidR="00D62E6E" w:rsidRPr="00F2699B" w:rsidRDefault="00854F3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Chirurgii Naczyniowej na okres 24 miesięcy</w:t>
            </w:r>
            <w:r w:rsidR="00D62E6E" w:rsidRPr="00F269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854F3D" w:rsidRPr="00F2699B" w14:paraId="568A2951" w14:textId="77777777" w:rsidTr="002C7177">
        <w:tc>
          <w:tcPr>
            <w:tcW w:w="2269" w:type="dxa"/>
          </w:tcPr>
          <w:p w14:paraId="53CF7F90" w14:textId="77777777" w:rsidR="00854F3D" w:rsidRPr="00F2699B" w:rsidRDefault="00854F3D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A5DAB86" w14:textId="09A6A26E" w:rsidR="00854F3D" w:rsidRPr="00F2699B" w:rsidRDefault="00854F3D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33/2026</w:t>
            </w:r>
          </w:p>
        </w:tc>
      </w:tr>
    </w:tbl>
    <w:p w14:paraId="44908275" w14:textId="69F97561" w:rsidR="00BC121E" w:rsidRPr="00F2699B" w:rsidRDefault="00854F3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F2699B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F2699B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F2699B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76E9A781" w14:textId="77777777" w:rsidR="00BC121E" w:rsidRPr="00F2699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F2699B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F2699B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F2699B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F2699B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F2699B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7CCBFA5E" w14:textId="77777777" w:rsidR="00BF69A4" w:rsidRPr="00F2699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B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F2699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F2699B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F2699B" w14:paraId="3359FDA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E7C1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977B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FE48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2699B" w14:paraId="2D2AABD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CB81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C84F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8499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F2699B" w14:paraId="1270C91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0ACE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676A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1A88" w14:textId="77777777" w:rsidR="00BC121E" w:rsidRPr="00F269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BE06B87" w14:textId="77777777" w:rsidR="00BC121E" w:rsidRPr="00F2699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F2699B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3B89D589" w14:textId="77777777" w:rsidR="00BC121E" w:rsidRPr="00F2699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2699B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1D1CB27" w14:textId="77777777" w:rsidR="00067B62" w:rsidRPr="00F2699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F269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F2699B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F2699B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F2699B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586B5D99" w14:textId="77777777" w:rsidR="00CF03EF" w:rsidRPr="00F2699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F269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F2699B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F2699B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F2699B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29F2ACE5" w14:textId="77777777" w:rsidR="00067B62" w:rsidRPr="00F2699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2699B" w14:paraId="12AC090C" w14:textId="77777777" w:rsidTr="00620E37">
        <w:tc>
          <w:tcPr>
            <w:tcW w:w="2660" w:type="dxa"/>
          </w:tcPr>
          <w:p w14:paraId="5DDF9FC3" w14:textId="77777777" w:rsidR="00BC121E" w:rsidRPr="00F269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700DC1F" w14:textId="77777777" w:rsidR="00BC121E" w:rsidRPr="00F2699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27097AC3" w14:textId="77777777" w:rsidR="00BC121E" w:rsidRPr="00F2699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31B75B17" w14:textId="77777777" w:rsidR="00BC121E" w:rsidRPr="00F269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22E496F" w14:textId="77777777" w:rsidR="00BC121E" w:rsidRPr="00F269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24C41D7D" w14:textId="5E14C75E" w:rsidR="00BC121E" w:rsidRPr="00F2699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54F3D"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F269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6CE3D385" w14:textId="77777777" w:rsidR="00106AC7" w:rsidRPr="00F2699B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F2699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386B" w14:textId="77777777" w:rsidR="002C19D8" w:rsidRDefault="002C19D8">
      <w:r>
        <w:separator/>
      </w:r>
    </w:p>
  </w:endnote>
  <w:endnote w:type="continuationSeparator" w:id="0">
    <w:p w14:paraId="1D384B03" w14:textId="77777777" w:rsidR="002C19D8" w:rsidRDefault="002C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0D6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E90D8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F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C5654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AC4CD6D">
        <v:line id="_x0000_s1025" style="position:absolute;left:0;text-align:left;z-index:251657728" from="-3.85pt,8.7pt" to="455.15pt,8.7pt"/>
      </w:pict>
    </w:r>
  </w:p>
  <w:p w14:paraId="63CBA22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0C498" w14:textId="77777777" w:rsidR="00854F3D" w:rsidRDefault="00854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F31CD" w14:textId="77777777" w:rsidR="002C19D8" w:rsidRDefault="002C19D8">
      <w:r>
        <w:separator/>
      </w:r>
    </w:p>
  </w:footnote>
  <w:footnote w:type="continuationSeparator" w:id="0">
    <w:p w14:paraId="43B06336" w14:textId="77777777" w:rsidR="002C19D8" w:rsidRDefault="002C1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F9368" w14:textId="77777777" w:rsidR="00854F3D" w:rsidRDefault="00854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4DA6" w14:textId="77777777" w:rsidR="00854F3D" w:rsidRDefault="00854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BE4B0" w14:textId="77777777" w:rsidR="00854F3D" w:rsidRDefault="00854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8296918">
    <w:abstractNumId w:val="13"/>
  </w:num>
  <w:num w:numId="2" w16cid:durableId="1011907829">
    <w:abstractNumId w:val="0"/>
  </w:num>
  <w:num w:numId="3" w16cid:durableId="548801549">
    <w:abstractNumId w:val="11"/>
  </w:num>
  <w:num w:numId="4" w16cid:durableId="2009214950">
    <w:abstractNumId w:val="8"/>
  </w:num>
  <w:num w:numId="5" w16cid:durableId="929201013">
    <w:abstractNumId w:val="7"/>
  </w:num>
  <w:num w:numId="6" w16cid:durableId="484321743">
    <w:abstractNumId w:val="1"/>
  </w:num>
  <w:num w:numId="7" w16cid:durableId="360670999">
    <w:abstractNumId w:val="6"/>
  </w:num>
  <w:num w:numId="8" w16cid:durableId="678965050">
    <w:abstractNumId w:val="3"/>
  </w:num>
  <w:num w:numId="9" w16cid:durableId="1978991216">
    <w:abstractNumId w:val="2"/>
  </w:num>
  <w:num w:numId="10" w16cid:durableId="780416798">
    <w:abstractNumId w:val="5"/>
  </w:num>
  <w:num w:numId="11" w16cid:durableId="903683281">
    <w:abstractNumId w:val="10"/>
  </w:num>
  <w:num w:numId="12" w16cid:durableId="1030375335">
    <w:abstractNumId w:val="4"/>
  </w:num>
  <w:num w:numId="13" w16cid:durableId="265115122">
    <w:abstractNumId w:val="9"/>
  </w:num>
  <w:num w:numId="14" w16cid:durableId="19611861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0C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19D8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20C7"/>
    <w:rsid w:val="007D36CE"/>
    <w:rsid w:val="008032C1"/>
    <w:rsid w:val="00844A96"/>
    <w:rsid w:val="008460DE"/>
    <w:rsid w:val="00854F3D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2699B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81AC9"/>
  <w15:chartTrackingRefBased/>
  <w15:docId w15:val="{ED6D38EE-7AD5-4850-8654-E7C270F6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2026-03-09T08:35:00Z</cp:lastPrinted>
  <dcterms:created xsi:type="dcterms:W3CDTF">2026-03-09T08:35:00Z</dcterms:created>
  <dcterms:modified xsi:type="dcterms:W3CDTF">2026-03-09T08:35:00Z</dcterms:modified>
</cp:coreProperties>
</file>