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5BB92" w14:textId="77777777" w:rsidR="009861D6" w:rsidRPr="000800AD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0800AD">
        <w:rPr>
          <w:rFonts w:ascii="Cambria" w:hAnsi="Cambria"/>
          <w:b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sz w:val="16"/>
          <w:szCs w:val="16"/>
        </w:rPr>
        <w:tab/>
      </w:r>
      <w:r w:rsidR="00B2621C" w:rsidRPr="000800AD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0800AD">
        <w:rPr>
          <w:rFonts w:ascii="Cambria" w:hAnsi="Cambria" w:cs="Arial"/>
        </w:rPr>
        <w:t xml:space="preserve">Załącznik nr </w:t>
      </w:r>
      <w:r w:rsidR="00B2621C" w:rsidRPr="000800AD">
        <w:rPr>
          <w:rFonts w:ascii="Cambria" w:hAnsi="Cambria" w:cs="Arial"/>
        </w:rPr>
        <w:t>3 do SWZ</w:t>
      </w:r>
    </w:p>
    <w:p w14:paraId="0449C0E3" w14:textId="77777777" w:rsidR="009861D6" w:rsidRPr="000800AD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>Podmiot udostepniający zasoby :</w:t>
      </w:r>
    </w:p>
    <w:p w14:paraId="1C7966B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86607F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4C833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B53CCB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58E2928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71C287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5E49853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0800AD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0800AD">
        <w:rPr>
          <w:rFonts w:ascii="Cambria" w:eastAsia="Times New Roman" w:hAnsi="Cambria" w:cs="Arial"/>
          <w:sz w:val="20"/>
          <w:lang w:eastAsia="pl-PL"/>
        </w:rPr>
        <w:t>)</w:t>
      </w:r>
    </w:p>
    <w:p w14:paraId="45889853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87FF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reprezentowany przez:</w:t>
      </w:r>
    </w:p>
    <w:p w14:paraId="0C622271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2BCFF84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473C01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479CEA1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69CDC6AD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64BD5E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658FC51" w14:textId="77777777" w:rsidR="009861D6" w:rsidRPr="000800AD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0800AD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4ED498A0" w14:textId="77777777" w:rsidR="00B2621C" w:rsidRPr="000800AD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4CF00CDD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SKŁADANE NA PODSTAWIE ART. 125 UST. 1 USTAWY Z DNIA 11 WRZEŚNIA 2019R. </w:t>
      </w:r>
    </w:p>
    <w:p w14:paraId="302A52DA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Prawo zamówień publicznych (dalej jako: </w:t>
      </w:r>
      <w:proofErr w:type="spellStart"/>
      <w:r w:rsidRPr="000800AD">
        <w:rPr>
          <w:rFonts w:ascii="Cambria" w:hAnsi="Cambria" w:cs="Arial"/>
        </w:rPr>
        <w:t>Pzp</w:t>
      </w:r>
      <w:proofErr w:type="spellEnd"/>
      <w:r w:rsidRPr="000800AD">
        <w:rPr>
          <w:rFonts w:ascii="Cambria" w:hAnsi="Cambria" w:cs="Arial"/>
        </w:rPr>
        <w:t>)</w:t>
      </w:r>
    </w:p>
    <w:p w14:paraId="62B9437E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 xml:space="preserve"> DOTYCZĄCE PODSTAW WYKLUCZENIA Z POSTĘPOWANIA </w:t>
      </w:r>
    </w:p>
    <w:p w14:paraId="785F31DB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0800AD">
        <w:rPr>
          <w:rFonts w:ascii="Cambria" w:hAnsi="Cambria" w:cs="Arial"/>
          <w:b/>
        </w:rPr>
        <w:t>ORAZ SPEŁNIANIU WARUNKÓW UDZIAŁU W POSTĘPOWANIU</w:t>
      </w:r>
    </w:p>
    <w:p w14:paraId="77088CC6" w14:textId="77777777" w:rsidR="00B2621C" w:rsidRPr="000800AD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1E0D8FA1" w14:textId="77777777" w:rsidR="000011B0" w:rsidRPr="000800AD" w:rsidRDefault="009861D6" w:rsidP="000011B0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b/>
          <w:bCs/>
          <w:szCs w:val="18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bookmarkStart w:id="0" w:name="_Hlk161655418"/>
      <w:r w:rsidR="00826362" w:rsidRPr="000800AD">
        <w:rPr>
          <w:rFonts w:ascii="Cambria" w:eastAsia="Times New Roman" w:hAnsi="Cambria" w:cs="Arial"/>
          <w:lang w:eastAsia="pl-PL"/>
        </w:rPr>
        <w:t xml:space="preserve"> </w:t>
      </w:r>
      <w:r w:rsidR="000800AD" w:rsidRPr="000800AD">
        <w:rPr>
          <w:rFonts w:ascii="Cambria" w:hAnsi="Cambria"/>
          <w:b/>
        </w:rPr>
        <w:t>roboty budowlane w obiektach Uniwersytetu im. Adama Mickiewicza w Poznaniu</w:t>
      </w:r>
      <w:r w:rsidR="000011B0" w:rsidRPr="000800AD">
        <w:rPr>
          <w:rFonts w:ascii="Cambria" w:eastAsia="Times New Roman" w:hAnsi="Cambria" w:cs="Arial"/>
          <w:b/>
          <w:bCs/>
          <w:szCs w:val="18"/>
          <w:lang w:eastAsia="pl-PL"/>
        </w:rPr>
        <w:t>:</w:t>
      </w:r>
    </w:p>
    <w:p w14:paraId="094BC52B" w14:textId="77777777" w:rsidR="000011B0" w:rsidRPr="000800AD" w:rsidRDefault="000011B0" w:rsidP="000011B0">
      <w:pPr>
        <w:autoSpaceDE w:val="0"/>
        <w:autoSpaceDN w:val="0"/>
        <w:adjustRightInd w:val="0"/>
        <w:spacing w:after="120"/>
        <w:jc w:val="center"/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</w:pPr>
      <w:r w:rsidRPr="000800AD"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  <w:t>CZĘŚĆ: …………</w:t>
      </w:r>
    </w:p>
    <w:bookmarkEnd w:id="0"/>
    <w:p w14:paraId="3AD7C682" w14:textId="77777777" w:rsidR="009861D6" w:rsidRPr="000800AD" w:rsidRDefault="00B2621C" w:rsidP="00434F3C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</w:t>
      </w:r>
      <w:r w:rsidR="009861D6" w:rsidRPr="000800AD">
        <w:rPr>
          <w:rFonts w:ascii="Cambria" w:eastAsia="Times New Roman" w:hAnsi="Cambria" w:cs="Arial"/>
          <w:lang w:eastAsia="pl-PL"/>
        </w:rPr>
        <w:t>świadczam, co następuje:</w:t>
      </w:r>
    </w:p>
    <w:p w14:paraId="02E73270" w14:textId="77777777" w:rsidR="009861D6" w:rsidRPr="000800AD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>.</w:t>
      </w:r>
    </w:p>
    <w:p w14:paraId="7A86918E" w14:textId="77777777" w:rsidR="00DA62DA" w:rsidRPr="000800AD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178AEE80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1" w:name="_Hlk65746830"/>
      <w:r w:rsidRPr="000800AD">
        <w:rPr>
          <w:rFonts w:ascii="Cambria" w:eastAsia="Times New Roman" w:hAnsi="Cambria" w:cs="Arial"/>
          <w:lang w:eastAsia="pl-PL"/>
        </w:rPr>
        <w:t xml:space="preserve">Oświadczam, że </w:t>
      </w:r>
      <w:bookmarkEnd w:id="1"/>
      <w:r w:rsidRPr="000800AD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0800AD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0800AD">
        <w:rPr>
          <w:rFonts w:ascii="Cambria" w:eastAsia="Times New Roman" w:hAnsi="Cambria" w:cs="Arial"/>
          <w:lang w:eastAsia="pl-PL"/>
        </w:rPr>
        <w:t>: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7EC5CEC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51B59AF5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F067EF2" w14:textId="77777777" w:rsidR="00FA4F96" w:rsidRPr="000800AD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</w:p>
    <w:p w14:paraId="7740F0DD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11653E28" w14:textId="77777777" w:rsidR="009861D6" w:rsidRPr="000800AD" w:rsidRDefault="009861D6" w:rsidP="009861D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40E3F59" w14:textId="77777777" w:rsidR="009861D6" w:rsidRPr="000800AD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61A129B9" w14:textId="77777777" w:rsidR="005103B9" w:rsidRPr="000800AD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0800AD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0800AD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578C9" w14:textId="77777777" w:rsidR="009E6C7B" w:rsidRDefault="009E6C7B" w:rsidP="0038231F">
      <w:pPr>
        <w:spacing w:after="0" w:line="240" w:lineRule="auto"/>
      </w:pPr>
      <w:r>
        <w:separator/>
      </w:r>
    </w:p>
  </w:endnote>
  <w:endnote w:type="continuationSeparator" w:id="0">
    <w:p w14:paraId="7C1E37B5" w14:textId="77777777" w:rsidR="009E6C7B" w:rsidRDefault="009E6C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6999" w14:textId="77777777" w:rsidR="009E6C7B" w:rsidRDefault="009E6C7B" w:rsidP="0038231F">
      <w:pPr>
        <w:spacing w:after="0" w:line="240" w:lineRule="auto"/>
      </w:pPr>
      <w:r>
        <w:separator/>
      </w:r>
    </w:p>
  </w:footnote>
  <w:footnote w:type="continuationSeparator" w:id="0">
    <w:p w14:paraId="331DBABA" w14:textId="77777777" w:rsidR="009E6C7B" w:rsidRDefault="009E6C7B" w:rsidP="0038231F">
      <w:pPr>
        <w:spacing w:after="0" w:line="240" w:lineRule="auto"/>
      </w:pPr>
      <w:r>
        <w:continuationSeparator/>
      </w:r>
    </w:p>
  </w:footnote>
  <w:footnote w:id="1">
    <w:p w14:paraId="44805D13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0B7F6F2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60395" w14:textId="79141E3C" w:rsidR="00273E30" w:rsidRPr="000011B0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0011B0">
      <w:rPr>
        <w:rFonts w:ascii="Arial" w:hAnsi="Arial" w:cs="Arial"/>
        <w:i/>
        <w:sz w:val="18"/>
        <w:szCs w:val="20"/>
      </w:rPr>
      <w:t>ZP</w:t>
    </w:r>
    <w:r w:rsidR="00434F3C" w:rsidRPr="000011B0">
      <w:rPr>
        <w:rFonts w:ascii="Arial" w:hAnsi="Arial" w:cs="Arial"/>
        <w:i/>
        <w:sz w:val="18"/>
        <w:szCs w:val="20"/>
      </w:rPr>
      <w:t>3</w:t>
    </w:r>
    <w:r w:rsidRPr="000011B0">
      <w:rPr>
        <w:rFonts w:ascii="Arial" w:hAnsi="Arial" w:cs="Arial"/>
        <w:i/>
        <w:sz w:val="18"/>
        <w:szCs w:val="20"/>
      </w:rPr>
      <w:t>/</w:t>
    </w:r>
    <w:r w:rsidR="00A00C3B">
      <w:rPr>
        <w:rFonts w:ascii="Arial" w:hAnsi="Arial" w:cs="Arial"/>
        <w:i/>
        <w:sz w:val="18"/>
        <w:szCs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B126E22"/>
    <w:lvl w:ilvl="0" w:tplc="776E286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8604">
    <w:abstractNumId w:val="7"/>
  </w:num>
  <w:num w:numId="2" w16cid:durableId="2088377880">
    <w:abstractNumId w:val="0"/>
  </w:num>
  <w:num w:numId="3" w16cid:durableId="1185630543">
    <w:abstractNumId w:val="6"/>
  </w:num>
  <w:num w:numId="4" w16cid:durableId="216013516">
    <w:abstractNumId w:val="9"/>
  </w:num>
  <w:num w:numId="5" w16cid:durableId="843784159">
    <w:abstractNumId w:val="8"/>
  </w:num>
  <w:num w:numId="6" w16cid:durableId="1777367626">
    <w:abstractNumId w:val="5"/>
  </w:num>
  <w:num w:numId="7" w16cid:durableId="1269049641">
    <w:abstractNumId w:val="1"/>
  </w:num>
  <w:num w:numId="8" w16cid:durableId="1159544321">
    <w:abstractNumId w:val="3"/>
  </w:num>
  <w:num w:numId="9" w16cid:durableId="1573350916">
    <w:abstractNumId w:val="2"/>
  </w:num>
  <w:num w:numId="10" w16cid:durableId="1781290532">
    <w:abstractNumId w:val="4"/>
  </w:num>
  <w:num w:numId="11" w16cid:durableId="1525823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011B0"/>
    <w:rsid w:val="0001300E"/>
    <w:rsid w:val="0002177A"/>
    <w:rsid w:val="00023477"/>
    <w:rsid w:val="0002359C"/>
    <w:rsid w:val="000247FF"/>
    <w:rsid w:val="00025C8D"/>
    <w:rsid w:val="000303EE"/>
    <w:rsid w:val="00045B7F"/>
    <w:rsid w:val="00050631"/>
    <w:rsid w:val="00073C3D"/>
    <w:rsid w:val="000800AD"/>
    <w:rsid w:val="000805B5"/>
    <w:rsid w:val="000809B6"/>
    <w:rsid w:val="0008420F"/>
    <w:rsid w:val="0009128C"/>
    <w:rsid w:val="00091A4B"/>
    <w:rsid w:val="000A57E5"/>
    <w:rsid w:val="000B1025"/>
    <w:rsid w:val="000B388F"/>
    <w:rsid w:val="000B54D1"/>
    <w:rsid w:val="000C00A8"/>
    <w:rsid w:val="000C021E"/>
    <w:rsid w:val="000C18AF"/>
    <w:rsid w:val="000C5700"/>
    <w:rsid w:val="000C66BD"/>
    <w:rsid w:val="000D6F17"/>
    <w:rsid w:val="000D73C4"/>
    <w:rsid w:val="000D75F0"/>
    <w:rsid w:val="000E4D37"/>
    <w:rsid w:val="0012014F"/>
    <w:rsid w:val="001373A2"/>
    <w:rsid w:val="001417BD"/>
    <w:rsid w:val="00142FE7"/>
    <w:rsid w:val="00172561"/>
    <w:rsid w:val="00182304"/>
    <w:rsid w:val="001902D2"/>
    <w:rsid w:val="001905D5"/>
    <w:rsid w:val="00196A08"/>
    <w:rsid w:val="001A50E6"/>
    <w:rsid w:val="001B1846"/>
    <w:rsid w:val="001B1D36"/>
    <w:rsid w:val="001B7B85"/>
    <w:rsid w:val="001C6945"/>
    <w:rsid w:val="001E0C49"/>
    <w:rsid w:val="001E0FA0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CD2"/>
    <w:rsid w:val="00262D61"/>
    <w:rsid w:val="00273E30"/>
    <w:rsid w:val="00274162"/>
    <w:rsid w:val="00284368"/>
    <w:rsid w:val="00290B01"/>
    <w:rsid w:val="00292198"/>
    <w:rsid w:val="002B2AD9"/>
    <w:rsid w:val="002B58A4"/>
    <w:rsid w:val="002C1C7B"/>
    <w:rsid w:val="002C29E3"/>
    <w:rsid w:val="002C4948"/>
    <w:rsid w:val="002D16C6"/>
    <w:rsid w:val="002D599D"/>
    <w:rsid w:val="002E641A"/>
    <w:rsid w:val="00313417"/>
    <w:rsid w:val="00313911"/>
    <w:rsid w:val="003213C9"/>
    <w:rsid w:val="003248D8"/>
    <w:rsid w:val="00327FA8"/>
    <w:rsid w:val="003331EF"/>
    <w:rsid w:val="00333209"/>
    <w:rsid w:val="00337073"/>
    <w:rsid w:val="00350CD9"/>
    <w:rsid w:val="00351F8A"/>
    <w:rsid w:val="00364235"/>
    <w:rsid w:val="0038231F"/>
    <w:rsid w:val="003B2070"/>
    <w:rsid w:val="003B214C"/>
    <w:rsid w:val="003B226C"/>
    <w:rsid w:val="003B7238"/>
    <w:rsid w:val="003C125C"/>
    <w:rsid w:val="003C3B64"/>
    <w:rsid w:val="003F024C"/>
    <w:rsid w:val="00423B06"/>
    <w:rsid w:val="00434CC2"/>
    <w:rsid w:val="00434F3C"/>
    <w:rsid w:val="004541F9"/>
    <w:rsid w:val="004547AA"/>
    <w:rsid w:val="004609F1"/>
    <w:rsid w:val="004651B5"/>
    <w:rsid w:val="0047002F"/>
    <w:rsid w:val="00471A5A"/>
    <w:rsid w:val="004748BC"/>
    <w:rsid w:val="004761C6"/>
    <w:rsid w:val="0047664E"/>
    <w:rsid w:val="00476B3F"/>
    <w:rsid w:val="00476E7D"/>
    <w:rsid w:val="00482F6E"/>
    <w:rsid w:val="00484F88"/>
    <w:rsid w:val="00492820"/>
    <w:rsid w:val="004C0881"/>
    <w:rsid w:val="004C4854"/>
    <w:rsid w:val="004D7E48"/>
    <w:rsid w:val="004F23F7"/>
    <w:rsid w:val="004F40EF"/>
    <w:rsid w:val="005103B9"/>
    <w:rsid w:val="00520174"/>
    <w:rsid w:val="005237B9"/>
    <w:rsid w:val="00532618"/>
    <w:rsid w:val="0056238D"/>
    <w:rsid w:val="005641F0"/>
    <w:rsid w:val="00565C98"/>
    <w:rsid w:val="00580064"/>
    <w:rsid w:val="005808C0"/>
    <w:rsid w:val="00581A13"/>
    <w:rsid w:val="00586CD5"/>
    <w:rsid w:val="0059077A"/>
    <w:rsid w:val="005C2FF9"/>
    <w:rsid w:val="005C39CA"/>
    <w:rsid w:val="005E176A"/>
    <w:rsid w:val="005F2D3C"/>
    <w:rsid w:val="005F5795"/>
    <w:rsid w:val="00602575"/>
    <w:rsid w:val="00620E09"/>
    <w:rsid w:val="006340F1"/>
    <w:rsid w:val="00634311"/>
    <w:rsid w:val="00641874"/>
    <w:rsid w:val="0064471C"/>
    <w:rsid w:val="006676AE"/>
    <w:rsid w:val="00684DD8"/>
    <w:rsid w:val="006A3A1F"/>
    <w:rsid w:val="006A52B6"/>
    <w:rsid w:val="006A6A16"/>
    <w:rsid w:val="006A6EEE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63C26"/>
    <w:rsid w:val="00773662"/>
    <w:rsid w:val="007773AF"/>
    <w:rsid w:val="00780200"/>
    <w:rsid w:val="007840F2"/>
    <w:rsid w:val="00784463"/>
    <w:rsid w:val="007936D6"/>
    <w:rsid w:val="0079444D"/>
    <w:rsid w:val="007961C8"/>
    <w:rsid w:val="007A21A0"/>
    <w:rsid w:val="007B01C8"/>
    <w:rsid w:val="007D5B61"/>
    <w:rsid w:val="007E2F69"/>
    <w:rsid w:val="00804F07"/>
    <w:rsid w:val="00812DDA"/>
    <w:rsid w:val="00825A09"/>
    <w:rsid w:val="00826362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8F6120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A257A"/>
    <w:rsid w:val="009B1EDB"/>
    <w:rsid w:val="009C7756"/>
    <w:rsid w:val="009E2104"/>
    <w:rsid w:val="009E6C7B"/>
    <w:rsid w:val="009F139D"/>
    <w:rsid w:val="00A00C3B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0264B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C6C86"/>
    <w:rsid w:val="00BE2597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E20AC"/>
    <w:rsid w:val="00CF0FC6"/>
    <w:rsid w:val="00D1038A"/>
    <w:rsid w:val="00D2103F"/>
    <w:rsid w:val="00D231F0"/>
    <w:rsid w:val="00D23F3D"/>
    <w:rsid w:val="00D26B09"/>
    <w:rsid w:val="00D34D9A"/>
    <w:rsid w:val="00D373B1"/>
    <w:rsid w:val="00D37CED"/>
    <w:rsid w:val="00D409DE"/>
    <w:rsid w:val="00D42C9B"/>
    <w:rsid w:val="00D44E62"/>
    <w:rsid w:val="00D531D5"/>
    <w:rsid w:val="00D60551"/>
    <w:rsid w:val="00D672ED"/>
    <w:rsid w:val="00D7532C"/>
    <w:rsid w:val="00D82DE4"/>
    <w:rsid w:val="00D845F2"/>
    <w:rsid w:val="00D93BE5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412E0"/>
    <w:rsid w:val="00E5468B"/>
    <w:rsid w:val="00E60C28"/>
    <w:rsid w:val="00E64482"/>
    <w:rsid w:val="00E65685"/>
    <w:rsid w:val="00E73190"/>
    <w:rsid w:val="00E73CEB"/>
    <w:rsid w:val="00EB7CDE"/>
    <w:rsid w:val="00EC643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C743F"/>
  <w15:docId w15:val="{F5F1ED57-20A6-48D9-9669-7235A55D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45B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2</cp:revision>
  <cp:lastPrinted>2019-07-25T11:08:00Z</cp:lastPrinted>
  <dcterms:created xsi:type="dcterms:W3CDTF">2026-02-27T09:39:00Z</dcterms:created>
  <dcterms:modified xsi:type="dcterms:W3CDTF">2026-02-27T09:39:00Z</dcterms:modified>
</cp:coreProperties>
</file>