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84894" w14:textId="77777777" w:rsidR="00FC3264" w:rsidRPr="00370C28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370C28">
        <w:rPr>
          <w:rFonts w:ascii="Cambria" w:hAnsi="Cambria" w:cs="Arial"/>
          <w:i w:val="0"/>
          <w:sz w:val="20"/>
        </w:rPr>
        <w:t>Załącznik nr  1</w:t>
      </w:r>
      <w:r w:rsidR="009334C1" w:rsidRPr="00370C28">
        <w:rPr>
          <w:rFonts w:ascii="Cambria" w:hAnsi="Cambria" w:cs="Arial"/>
          <w:i w:val="0"/>
          <w:sz w:val="20"/>
        </w:rPr>
        <w:t xml:space="preserve"> do S</w:t>
      </w:r>
      <w:r w:rsidR="008A1271" w:rsidRPr="00370C28">
        <w:rPr>
          <w:rFonts w:ascii="Cambria" w:hAnsi="Cambria" w:cs="Arial"/>
          <w:i w:val="0"/>
          <w:sz w:val="20"/>
        </w:rPr>
        <w:t>WZ</w:t>
      </w:r>
    </w:p>
    <w:p w14:paraId="5D1549AE" w14:textId="77777777" w:rsidR="0037175F" w:rsidRPr="00370C28" w:rsidRDefault="0037175F" w:rsidP="00FC3264">
      <w:pPr>
        <w:jc w:val="center"/>
        <w:rPr>
          <w:rFonts w:ascii="Cambria" w:hAnsi="Cambria" w:cs="Arial"/>
          <w:sz w:val="22"/>
          <w:szCs w:val="22"/>
        </w:rPr>
      </w:pPr>
    </w:p>
    <w:p w14:paraId="14B871FA" w14:textId="77777777" w:rsidR="006D7538" w:rsidRPr="00370C28" w:rsidRDefault="006D7538" w:rsidP="00FC3264">
      <w:pPr>
        <w:jc w:val="center"/>
        <w:rPr>
          <w:rFonts w:ascii="Cambria" w:hAnsi="Cambria" w:cs="Arial"/>
          <w:sz w:val="22"/>
          <w:szCs w:val="22"/>
        </w:rPr>
      </w:pPr>
    </w:p>
    <w:p w14:paraId="02F94E87" w14:textId="77777777" w:rsidR="00FC3264" w:rsidRPr="00370C28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/wzór/</w:t>
      </w:r>
    </w:p>
    <w:p w14:paraId="31464831" w14:textId="77777777" w:rsidR="00FC3264" w:rsidRPr="00370C28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370C28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704C4DA7" w14:textId="77777777" w:rsidR="00576195" w:rsidRPr="00370C28" w:rsidRDefault="00576195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3A4BE5F2" w14:textId="77777777" w:rsidR="00380B7F" w:rsidRPr="00370C28" w:rsidRDefault="00380B7F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0CC14C82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6EA0D7AA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  <w:vertAlign w:val="superscript"/>
        </w:rPr>
        <w:t>1</w:t>
      </w:r>
      <w:r w:rsidRPr="00370C28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B7E76B1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D9C275D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5A9EE410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1CA02C61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47D354AA" w14:textId="77777777" w:rsidR="009334C1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163C5EB" w14:textId="77777777" w:rsidR="002935BD" w:rsidRPr="00370C28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Wykonawca jest </w:t>
      </w:r>
      <w:r w:rsidRPr="00370C28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370C28">
        <w:rPr>
          <w:rFonts w:ascii="Cambria" w:hAnsi="Cambria" w:cs="Arial"/>
          <w:sz w:val="22"/>
          <w:szCs w:val="22"/>
        </w:rPr>
        <w:t xml:space="preserve">*** </w:t>
      </w:r>
      <w:r w:rsidRPr="00370C28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3BAC78C6" w14:textId="77777777" w:rsidR="002935BD" w:rsidRPr="00370C28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62A22ACE" w14:textId="77777777" w:rsidR="009334C1" w:rsidRPr="00370C28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370C28">
        <w:rPr>
          <w:rStyle w:val="Odwoanieprzypisudolnego"/>
          <w:rFonts w:ascii="Cambria" w:hAnsi="Cambria" w:cs="Arial"/>
          <w:i/>
        </w:rPr>
        <w:footnoteRef/>
      </w:r>
      <w:r w:rsidRPr="00370C28">
        <w:rPr>
          <w:rFonts w:ascii="Cambria" w:hAnsi="Cambria" w:cs="Arial"/>
          <w:i/>
        </w:rPr>
        <w:t xml:space="preserve">w przypadku składania oferty przez </w:t>
      </w:r>
      <w:r w:rsidRPr="00370C28">
        <w:rPr>
          <w:rFonts w:ascii="Cambria" w:hAnsi="Cambria" w:cs="Arial"/>
          <w:b/>
          <w:i/>
        </w:rPr>
        <w:t>podmioty występujące wspólnie</w:t>
      </w:r>
      <w:r w:rsidRPr="00370C28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025109BD" w14:textId="77777777" w:rsidR="00E63DCE" w:rsidRPr="00370C28" w:rsidRDefault="00E63DCE" w:rsidP="009334C1">
      <w:pPr>
        <w:pStyle w:val="Tekstprzypisudolnego"/>
        <w:jc w:val="both"/>
        <w:rPr>
          <w:rFonts w:ascii="Cambria" w:hAnsi="Cambria" w:cs="Arial"/>
          <w:i/>
          <w:sz w:val="10"/>
        </w:rPr>
      </w:pPr>
    </w:p>
    <w:p w14:paraId="79EF5686" w14:textId="77777777" w:rsidR="006D7538" w:rsidRPr="00370C28" w:rsidRDefault="006D7538" w:rsidP="00AD1BA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6DD73BBB" w14:textId="77777777" w:rsidR="000B4C35" w:rsidRPr="00370C28" w:rsidRDefault="009334C1" w:rsidP="000B4C35">
      <w:pPr>
        <w:pStyle w:val="Akapitzlist"/>
        <w:ind w:left="0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</w:rPr>
        <w:t>W związku z ogłoszeniem postępowania na</w:t>
      </w:r>
      <w:r w:rsidR="00AD1BA5" w:rsidRPr="00370C28">
        <w:rPr>
          <w:rFonts w:ascii="Cambria" w:hAnsi="Cambria" w:cs="Arial"/>
          <w:sz w:val="22"/>
        </w:rPr>
        <w:t xml:space="preserve"> </w:t>
      </w:r>
      <w:bookmarkStart w:id="0" w:name="_Hlk161655418"/>
      <w:r w:rsidR="000B4C35" w:rsidRPr="00370C28">
        <w:rPr>
          <w:rFonts w:ascii="Cambria" w:hAnsi="Cambria" w:cs="Arial"/>
          <w:sz w:val="22"/>
          <w:szCs w:val="22"/>
        </w:rPr>
        <w:t>roboty budowlane i instalacyjne dla jednostek organizacyjnych Uniwersytetu im. Adama Mickiewicza w Poznaniu:</w:t>
      </w:r>
    </w:p>
    <w:p w14:paraId="751B58CF" w14:textId="77777777" w:rsidR="000B4C35" w:rsidRPr="00370C28" w:rsidRDefault="000B4C35" w:rsidP="000B4C3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352B0259" w14:textId="3846FC5E" w:rsidR="00380B7F" w:rsidRPr="00370C28" w:rsidRDefault="00380B7F" w:rsidP="00380B7F">
      <w:pPr>
        <w:jc w:val="center"/>
        <w:rPr>
          <w:rFonts w:ascii="Cambria" w:hAnsi="Cambria" w:cs="Arial"/>
          <w:b/>
          <w:bCs/>
          <w:sz w:val="14"/>
          <w:szCs w:val="14"/>
          <w:u w:val="single"/>
        </w:rPr>
      </w:pPr>
      <w:r w:rsidRPr="00370C28">
        <w:rPr>
          <w:rFonts w:ascii="Cambria" w:hAnsi="Cambria" w:cs="Arial"/>
          <w:b/>
          <w:bCs/>
          <w:u w:val="single"/>
        </w:rPr>
        <w:t xml:space="preserve">Część </w:t>
      </w:r>
      <w:r w:rsidR="007151E0" w:rsidRPr="00370C28">
        <w:rPr>
          <w:rFonts w:ascii="Cambria" w:hAnsi="Cambria" w:cs="Arial"/>
          <w:b/>
          <w:bCs/>
          <w:u w:val="single"/>
        </w:rPr>
        <w:t>2</w:t>
      </w:r>
      <w:r w:rsidRPr="00370C28">
        <w:rPr>
          <w:rFonts w:ascii="Cambria" w:hAnsi="Cambria" w:cs="Arial"/>
          <w:sz w:val="22"/>
          <w:szCs w:val="22"/>
          <w:u w:val="single"/>
        </w:rPr>
        <w:t xml:space="preserve"> – </w:t>
      </w:r>
      <w:r w:rsidR="00814CF6" w:rsidRPr="004E6E62">
        <w:rPr>
          <w:rFonts w:ascii="Cambria" w:hAnsi="Cambria" w:cs="Arial"/>
          <w:b/>
          <w:bCs/>
          <w:sz w:val="22"/>
          <w:szCs w:val="22"/>
        </w:rPr>
        <w:t>Miejscowa naprawa ścian z płytek w toaletach budynku Centrum Zaawansowanych Technologii ul. Uniwersytetu Poznańskiego 10 w Poznaniu</w:t>
      </w:r>
    </w:p>
    <w:bookmarkEnd w:id="0"/>
    <w:p w14:paraId="4E05E1A1" w14:textId="77777777" w:rsidR="004A0FA0" w:rsidRPr="00370C28" w:rsidRDefault="004A0FA0" w:rsidP="00AD1BA5">
      <w:pPr>
        <w:pStyle w:val="Akapitzlist"/>
        <w:ind w:left="0"/>
        <w:jc w:val="both"/>
        <w:rPr>
          <w:rFonts w:ascii="Cambria" w:hAnsi="Cambria" w:cs="Arial"/>
          <w:sz w:val="22"/>
        </w:rPr>
      </w:pPr>
    </w:p>
    <w:p w14:paraId="52ADBA66" w14:textId="77777777" w:rsidR="00441851" w:rsidRPr="00370C28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370C28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370C28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370C28">
        <w:rPr>
          <w:rFonts w:ascii="Cambria" w:hAnsi="Cambria" w:cs="Arial"/>
          <w:i/>
          <w:sz w:val="22"/>
          <w:szCs w:val="22"/>
        </w:rPr>
        <w:t>(niepotrzebne skreślić)</w:t>
      </w:r>
      <w:r w:rsidRPr="00370C28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D4BDE2" w14:textId="77777777" w:rsidR="00441851" w:rsidRPr="00370C28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370C28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370C28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5857759" w14:textId="77777777" w:rsidR="00441851" w:rsidRPr="00370C28" w:rsidRDefault="00441851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3C4048B4" w14:textId="77777777" w:rsidR="00B41BEF" w:rsidRPr="00370C28" w:rsidRDefault="00B41BEF" w:rsidP="00441851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09320426" w14:textId="77777777" w:rsidR="003930E0" w:rsidRPr="00370C28" w:rsidRDefault="00C76C63" w:rsidP="005C5480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Cambria" w:hAnsi="Cambria" w:cs="Arial"/>
          <w:b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Oferujemy wykonanie prac objętych przedmiotem zamówienia za cenę ustaloną ryczałtowo (Tabela</w:t>
      </w:r>
      <w:r w:rsidR="00961D88" w:rsidRPr="00370C28">
        <w:rPr>
          <w:rFonts w:ascii="Cambria" w:hAnsi="Cambria" w:cs="Arial"/>
          <w:sz w:val="22"/>
          <w:szCs w:val="22"/>
        </w:rPr>
        <w:t xml:space="preserve"> nr</w:t>
      </w:r>
      <w:r w:rsidRPr="00370C28">
        <w:rPr>
          <w:rFonts w:ascii="Cambria" w:hAnsi="Cambria" w:cs="Arial"/>
          <w:sz w:val="22"/>
          <w:szCs w:val="22"/>
        </w:rPr>
        <w:t xml:space="preserve"> 1):</w:t>
      </w:r>
      <w:r w:rsidRPr="00370C28">
        <w:rPr>
          <w:rFonts w:ascii="Cambria" w:hAnsi="Cambria" w:cs="Arial"/>
          <w:b/>
          <w:sz w:val="22"/>
          <w:szCs w:val="22"/>
        </w:rPr>
        <w:t xml:space="preserve"> </w:t>
      </w:r>
    </w:p>
    <w:p w14:paraId="5ED5E8B7" w14:textId="77777777" w:rsidR="00B04A5F" w:rsidRPr="00370C28" w:rsidRDefault="00C76C63" w:rsidP="00E21C04">
      <w:pPr>
        <w:pStyle w:val="Tekstpodstawowy"/>
        <w:tabs>
          <w:tab w:val="left" w:pos="360"/>
        </w:tabs>
        <w:ind w:left="284"/>
        <w:rPr>
          <w:rFonts w:ascii="Cambria" w:hAnsi="Cambria" w:cs="Arial"/>
          <w:b/>
          <w:bCs/>
        </w:rPr>
      </w:pPr>
      <w:r w:rsidRPr="00370C28">
        <w:rPr>
          <w:rFonts w:ascii="Cambria" w:hAnsi="Cambria" w:cs="Arial"/>
          <w:b/>
          <w:bCs/>
        </w:rPr>
        <w:t xml:space="preserve">RAZEM BRUTTO </w:t>
      </w:r>
      <w:r w:rsidRPr="00370C28">
        <w:rPr>
          <w:rFonts w:ascii="Cambria" w:hAnsi="Cambria" w:cs="Arial"/>
          <w:bCs/>
        </w:rPr>
        <w:t>…………………</w:t>
      </w:r>
      <w:r w:rsidRPr="00370C28">
        <w:rPr>
          <w:rFonts w:ascii="Cambria" w:hAnsi="Cambria" w:cs="Arial"/>
          <w:bCs/>
          <w:lang w:val="pl-PL"/>
        </w:rPr>
        <w:t>……………</w:t>
      </w:r>
      <w:r w:rsidR="00EC6581" w:rsidRPr="00370C28">
        <w:rPr>
          <w:rFonts w:ascii="Cambria" w:hAnsi="Cambria" w:cs="Arial"/>
          <w:bCs/>
          <w:lang w:val="pl-PL"/>
        </w:rPr>
        <w:t>…</w:t>
      </w:r>
      <w:r w:rsidRPr="00370C28">
        <w:rPr>
          <w:rFonts w:ascii="Cambria" w:hAnsi="Cambria" w:cs="Arial"/>
          <w:bCs/>
          <w:lang w:val="pl-PL"/>
        </w:rPr>
        <w:t>……………</w:t>
      </w:r>
      <w:r w:rsidRPr="00370C28">
        <w:rPr>
          <w:rFonts w:ascii="Cambria" w:hAnsi="Cambria" w:cs="Arial"/>
          <w:bCs/>
        </w:rPr>
        <w:t>……</w:t>
      </w:r>
      <w:r w:rsidRPr="00370C28">
        <w:rPr>
          <w:rFonts w:ascii="Cambria" w:hAnsi="Cambria" w:cs="Arial"/>
          <w:b/>
          <w:bCs/>
        </w:rPr>
        <w:t xml:space="preserve"> PLN</w:t>
      </w:r>
    </w:p>
    <w:p w14:paraId="4F4D9630" w14:textId="77777777" w:rsidR="00EC6581" w:rsidRPr="00370C28" w:rsidRDefault="00EC6581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</w:p>
    <w:p w14:paraId="6E8783E1" w14:textId="77777777" w:rsidR="00B04A5F" w:rsidRPr="00370C28" w:rsidRDefault="00B04A5F" w:rsidP="00B04A5F">
      <w:pPr>
        <w:pStyle w:val="Tekstpodstawowy"/>
        <w:tabs>
          <w:tab w:val="left" w:pos="360"/>
        </w:tabs>
        <w:ind w:left="284"/>
        <w:rPr>
          <w:rFonts w:ascii="Cambria" w:hAnsi="Cambria" w:cs="Arial"/>
          <w:bCs/>
          <w:sz w:val="18"/>
          <w:szCs w:val="18"/>
          <w:lang w:val="pl-PL"/>
        </w:rPr>
      </w:pPr>
      <w:r w:rsidRPr="00370C28">
        <w:rPr>
          <w:rFonts w:ascii="Cambria" w:hAnsi="Cambria" w:cs="Arial"/>
          <w:bCs/>
          <w:sz w:val="18"/>
          <w:szCs w:val="18"/>
          <w:lang w:val="pl-PL"/>
        </w:rPr>
        <w:t xml:space="preserve">(Tabela </w:t>
      </w:r>
      <w:r w:rsidR="00961D88" w:rsidRPr="00370C28">
        <w:rPr>
          <w:rFonts w:ascii="Cambria" w:hAnsi="Cambria" w:cs="Arial"/>
          <w:bCs/>
          <w:sz w:val="18"/>
          <w:szCs w:val="18"/>
          <w:lang w:val="pl-PL"/>
        </w:rPr>
        <w:t xml:space="preserve">nr </w:t>
      </w:r>
      <w:r w:rsidRPr="00370C28">
        <w:rPr>
          <w:rFonts w:ascii="Cambria" w:hAnsi="Cambria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769"/>
        <w:gridCol w:w="2127"/>
      </w:tblGrid>
      <w:tr w:rsidR="00C069EB" w:rsidRPr="00370C28" w14:paraId="38C3BEB2" w14:textId="77777777" w:rsidTr="00C66659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3C6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l.p.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F8A4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Rodzaj robót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9320" w14:textId="77777777" w:rsidR="008A3040" w:rsidRPr="00370C28" w:rsidRDefault="008A3040" w:rsidP="00C66659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Cena brutto</w:t>
            </w:r>
          </w:p>
          <w:p w14:paraId="58E73406" w14:textId="77777777" w:rsidR="008A3040" w:rsidRPr="00370C28" w:rsidRDefault="008A3040" w:rsidP="00C66659">
            <w:pPr>
              <w:widowControl w:val="0"/>
              <w:suppressAutoHyphens/>
              <w:ind w:left="33" w:hanging="33"/>
              <w:jc w:val="center"/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val="x-none" w:eastAsia="x-none"/>
              </w:rPr>
              <w:t>[zł]</w:t>
            </w:r>
          </w:p>
        </w:tc>
      </w:tr>
      <w:tr w:rsidR="00C069EB" w:rsidRPr="00370C28" w14:paraId="61D6B924" w14:textId="77777777" w:rsidTr="00C66659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7773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46E1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DFE2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bCs/>
                <w:i/>
                <w:sz w:val="18"/>
                <w:szCs w:val="18"/>
                <w:lang w:val="x-none" w:eastAsia="x-none"/>
              </w:rPr>
              <w:t>3</w:t>
            </w:r>
          </w:p>
        </w:tc>
      </w:tr>
      <w:tr w:rsidR="008A3040" w:rsidRPr="00370C28" w14:paraId="3565B399" w14:textId="77777777" w:rsidTr="00C66659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8455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53B9" w14:textId="26C48D19" w:rsidR="008A3040" w:rsidRPr="003D77F7" w:rsidRDefault="003D77F7" w:rsidP="002C5835">
            <w:pPr>
              <w:keepNext/>
              <w:suppressAutoHyphens/>
              <w:jc w:val="both"/>
              <w:outlineLvl w:val="1"/>
              <w:rPr>
                <w:rFonts w:ascii="Cambria" w:hAnsi="Cambria" w:cs="Arial"/>
                <w:sz w:val="18"/>
                <w:szCs w:val="18"/>
              </w:rPr>
            </w:pPr>
            <w:r w:rsidRPr="003D77F7">
              <w:rPr>
                <w:rFonts w:ascii="Cambria" w:hAnsi="Cambria" w:cs="Arial"/>
                <w:sz w:val="20"/>
                <w:szCs w:val="20"/>
              </w:rPr>
              <w:t>Miejscowa naprawa ścian z płytek w toaletach budynku Centrum Zaawansowanych Technologii ul. Uniwersytetu Poznańskiego 10 w Poznaniu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A572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color w:val="FF0000"/>
                <w:sz w:val="18"/>
                <w:szCs w:val="18"/>
                <w:lang w:eastAsia="x-none"/>
              </w:rPr>
            </w:pPr>
          </w:p>
        </w:tc>
      </w:tr>
      <w:tr w:rsidR="008A3040" w:rsidRPr="00370C28" w14:paraId="07E522D9" w14:textId="77777777" w:rsidTr="00C66659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BC5E" w14:textId="77777777" w:rsidR="008A3040" w:rsidRPr="00370C28" w:rsidRDefault="00380B7F" w:rsidP="00C66659">
            <w:pPr>
              <w:widowControl w:val="0"/>
              <w:suppressAutoHyphens/>
              <w:jc w:val="center"/>
              <w:rPr>
                <w:rFonts w:ascii="Cambria" w:hAnsi="Cambria" w:cs="Arial"/>
                <w:b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  <w:lang w:eastAsia="x-none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1613" w14:textId="77777777" w:rsidR="008A3040" w:rsidRPr="00370C28" w:rsidRDefault="008A3040" w:rsidP="00C66659">
            <w:pPr>
              <w:rPr>
                <w:rFonts w:ascii="Cambria" w:hAnsi="Cambria" w:cs="Arial"/>
                <w:bCs/>
                <w:iCs/>
                <w:sz w:val="18"/>
                <w:szCs w:val="18"/>
                <w:lang w:eastAsia="x-none"/>
              </w:rPr>
            </w:pPr>
            <w:r w:rsidRPr="00370C28">
              <w:rPr>
                <w:rFonts w:ascii="Cambria" w:hAnsi="Cambria" w:cs="Arial"/>
                <w:bCs/>
                <w:sz w:val="18"/>
                <w:szCs w:val="18"/>
              </w:rPr>
              <w:t xml:space="preserve">Koszty niezbędnych zabezpieczeń bhp, p. </w:t>
            </w:r>
            <w:proofErr w:type="spellStart"/>
            <w:r w:rsidRPr="00370C28">
              <w:rPr>
                <w:rFonts w:ascii="Cambria" w:hAnsi="Cambria" w:cs="Arial"/>
                <w:bCs/>
                <w:sz w:val="18"/>
                <w:szCs w:val="18"/>
              </w:rPr>
              <w:t>poż</w:t>
            </w:r>
            <w:proofErr w:type="spellEnd"/>
            <w:r w:rsidRPr="00370C28">
              <w:rPr>
                <w:rFonts w:ascii="Cambria" w:hAnsi="Cambria" w:cs="Arial"/>
                <w:bCs/>
                <w:sz w:val="18"/>
                <w:szCs w:val="18"/>
              </w:rPr>
              <w:t>., rusztowań, ubezpieczenia budowy, koszty wszystkich robót przygotowawczych, koszty utrzymania placu i zaplecza budowy oraz uporządkowania terenu po zakończeniu budowy itp. – o ile nie stanowią składnika kosztów pośrednich (</w:t>
            </w:r>
            <w:r w:rsidRPr="00370C28">
              <w:rPr>
                <w:rFonts w:ascii="Cambria" w:hAnsi="Cambria" w:cs="Arial"/>
                <w:bCs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AC06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  <w:tr w:rsidR="008A3040" w:rsidRPr="00370C28" w14:paraId="74810BA4" w14:textId="77777777" w:rsidTr="00C66659">
        <w:trPr>
          <w:trHeight w:val="599"/>
        </w:trPr>
        <w:tc>
          <w:tcPr>
            <w:tcW w:w="7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688F0" w14:textId="77777777" w:rsidR="008A3040" w:rsidRPr="00370C28" w:rsidRDefault="008A3040" w:rsidP="00C66659">
            <w:pPr>
              <w:widowControl w:val="0"/>
              <w:suppressAutoHyphens/>
              <w:jc w:val="right"/>
              <w:rPr>
                <w:rFonts w:ascii="Cambria" w:hAnsi="Cambria" w:cs="Arial"/>
                <w:sz w:val="18"/>
                <w:szCs w:val="18"/>
                <w:lang w:val="x-none" w:eastAsia="x-none"/>
              </w:rPr>
            </w:pPr>
            <w:r w:rsidRPr="00370C28">
              <w:rPr>
                <w:rFonts w:ascii="Cambria" w:hAnsi="Cambria" w:cs="Arial"/>
                <w:sz w:val="18"/>
                <w:szCs w:val="18"/>
                <w:lang w:val="x-none" w:eastAsia="x-none"/>
              </w:rPr>
              <w:t>RAZEM BRUTTO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6289" w14:textId="77777777" w:rsidR="008A3040" w:rsidRPr="00370C28" w:rsidRDefault="008A3040" w:rsidP="00C66659">
            <w:pPr>
              <w:widowControl w:val="0"/>
              <w:suppressAutoHyphens/>
              <w:jc w:val="center"/>
              <w:rPr>
                <w:rFonts w:ascii="Cambria" w:hAnsi="Cambria" w:cs="Arial"/>
                <w:b/>
                <w:bCs/>
                <w:color w:val="FF0000"/>
                <w:sz w:val="18"/>
                <w:szCs w:val="18"/>
                <w:lang w:val="x-none" w:eastAsia="x-none"/>
              </w:rPr>
            </w:pPr>
          </w:p>
        </w:tc>
      </w:tr>
    </w:tbl>
    <w:p w14:paraId="15A885AC" w14:textId="77777777" w:rsidR="00B512ED" w:rsidRPr="00370C28" w:rsidRDefault="00B512ED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7D1CCAF5" w14:textId="77777777" w:rsidR="00380B7F" w:rsidRPr="00370C28" w:rsidRDefault="00380B7F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color w:val="FF0000"/>
          <w:sz w:val="14"/>
          <w:szCs w:val="14"/>
          <w:lang w:val="pl-PL"/>
        </w:rPr>
      </w:pPr>
    </w:p>
    <w:p w14:paraId="54A3110A" w14:textId="77777777" w:rsidR="00441851" w:rsidRPr="00370C28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Cambria" w:hAnsi="Cambria" w:cs="Arial"/>
          <w:bCs/>
          <w:i/>
          <w:sz w:val="16"/>
          <w:szCs w:val="16"/>
        </w:rPr>
      </w:pPr>
      <w:r w:rsidRPr="00370C28">
        <w:rPr>
          <w:rFonts w:ascii="Cambria" w:hAnsi="Cambria" w:cs="Arial"/>
          <w:b/>
          <w:bCs/>
          <w:sz w:val="16"/>
          <w:szCs w:val="16"/>
          <w:lang w:val="pl-PL"/>
        </w:rPr>
        <w:t>*</w:t>
      </w:r>
      <w:r w:rsidRPr="00370C28">
        <w:rPr>
          <w:rFonts w:ascii="Cambria" w:hAnsi="Cambria" w:cs="Arial"/>
          <w:b/>
          <w:bCs/>
          <w:sz w:val="16"/>
          <w:szCs w:val="16"/>
        </w:rPr>
        <w:t xml:space="preserve">Wypełnić </w:t>
      </w:r>
      <w:r w:rsidRPr="00370C28">
        <w:rPr>
          <w:rFonts w:ascii="Cambria" w:hAnsi="Cambria" w:cs="Arial"/>
          <w:b/>
          <w:bCs/>
          <w:sz w:val="16"/>
          <w:szCs w:val="16"/>
          <w:u w:val="single"/>
        </w:rPr>
        <w:t>TYLKO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>,</w:t>
      </w:r>
      <w:r w:rsidRPr="00370C28">
        <w:rPr>
          <w:rFonts w:ascii="Cambria" w:hAnsi="Cambria" w:cs="Arial"/>
          <w:b/>
          <w:bCs/>
          <w:i/>
          <w:sz w:val="16"/>
          <w:szCs w:val="16"/>
        </w:rPr>
        <w:t xml:space="preserve"> 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370C28">
        <w:rPr>
          <w:rFonts w:ascii="Cambria" w:hAnsi="Cambria" w:cs="Arial"/>
          <w:b/>
          <w:bCs/>
          <w:i/>
          <w:sz w:val="16"/>
          <w:szCs w:val="16"/>
          <w:u w:val="single"/>
          <w:lang w:val="pl-PL"/>
        </w:rPr>
        <w:t>BĘDZIE</w:t>
      </w:r>
      <w:r w:rsidRPr="00370C28">
        <w:rPr>
          <w:rFonts w:ascii="Cambria" w:hAnsi="Cambria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370C28">
        <w:rPr>
          <w:rFonts w:ascii="Cambria" w:hAnsi="Cambria" w:cs="Arial"/>
          <w:b/>
          <w:bCs/>
          <w:i/>
          <w:sz w:val="16"/>
          <w:szCs w:val="16"/>
          <w:u w:val="single"/>
        </w:rPr>
        <w:t xml:space="preserve"> </w:t>
      </w:r>
      <w:r w:rsidRPr="00370C28">
        <w:rPr>
          <w:rFonts w:ascii="Cambria" w:hAnsi="Cambria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ED1862D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hAnsi="Cambria" w:cs="Arial"/>
          <w:bCs/>
          <w:i/>
          <w:sz w:val="14"/>
          <w:szCs w:val="16"/>
          <w:lang w:val="pl-PL"/>
        </w:rPr>
        <w:t xml:space="preserve">Cena oferty - </w:t>
      </w:r>
      <w:r w:rsidRPr="00370C28">
        <w:rPr>
          <w:rFonts w:ascii="Cambria" w:hAnsi="Cambria" w:cs="Arial"/>
          <w:bCs/>
          <w:i/>
          <w:sz w:val="14"/>
          <w:szCs w:val="16"/>
        </w:rPr>
        <w:t>RAZEM NETTO …………… PLN</w:t>
      </w:r>
    </w:p>
    <w:p w14:paraId="17152226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hAnsi="Cambria" w:cs="Arial"/>
          <w:i/>
          <w:sz w:val="14"/>
          <w:szCs w:val="16"/>
        </w:rPr>
        <w:t xml:space="preserve">W tym </w:t>
      </w:r>
      <w:r w:rsidRPr="00370C28">
        <w:rPr>
          <w:rFonts w:ascii="Cambria" w:eastAsia="Calibri" w:hAnsi="Cambria" w:cs="Arial"/>
          <w:i/>
          <w:sz w:val="14"/>
          <w:szCs w:val="16"/>
          <w:lang w:eastAsia="en-US"/>
        </w:rPr>
        <w:t>towary lub usługi</w:t>
      </w:r>
      <w:r w:rsidRPr="00370C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 </w:t>
      </w:r>
      <w:r w:rsidRPr="00370C28">
        <w:rPr>
          <w:rFonts w:ascii="Cambria" w:hAnsi="Cambria" w:cs="Arial"/>
          <w:bCs/>
          <w:i/>
          <w:sz w:val="14"/>
          <w:szCs w:val="16"/>
        </w:rPr>
        <w:t>RAZEM NETT</w:t>
      </w:r>
      <w:r w:rsidRPr="00370C28">
        <w:rPr>
          <w:rFonts w:ascii="Cambria" w:hAnsi="Cambria" w:cs="Arial"/>
          <w:bCs/>
          <w:i/>
          <w:sz w:val="14"/>
          <w:szCs w:val="16"/>
          <w:lang w:val="pl-PL"/>
        </w:rPr>
        <w:t xml:space="preserve">O </w:t>
      </w:r>
      <w:r w:rsidRPr="00370C28">
        <w:rPr>
          <w:rFonts w:ascii="Cambria" w:hAnsi="Cambria" w:cs="Arial"/>
          <w:bCs/>
          <w:i/>
          <w:sz w:val="14"/>
          <w:szCs w:val="16"/>
        </w:rPr>
        <w:t>…………… PLN</w:t>
      </w:r>
    </w:p>
    <w:p w14:paraId="20CBCF51" w14:textId="77777777" w:rsidR="00441851" w:rsidRPr="00370C28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Cambria" w:hAnsi="Cambria" w:cs="Arial"/>
          <w:bCs/>
          <w:i/>
          <w:sz w:val="14"/>
          <w:szCs w:val="16"/>
        </w:rPr>
      </w:pPr>
      <w:r w:rsidRPr="00370C28">
        <w:rPr>
          <w:rFonts w:ascii="Cambria" w:eastAsia="Calibri" w:hAnsi="Cambria" w:cs="Arial"/>
          <w:i/>
          <w:sz w:val="14"/>
          <w:szCs w:val="16"/>
        </w:rPr>
        <w:t>Według poniższego zestawienia</w:t>
      </w:r>
      <w:r w:rsidRPr="00370C28">
        <w:rPr>
          <w:rFonts w:ascii="Cambria" w:hAnsi="Cambria" w:cs="Arial"/>
          <w:i/>
          <w:sz w:val="14"/>
          <w:szCs w:val="16"/>
          <w:lang w:val="pl-PL"/>
        </w:rPr>
        <w:t xml:space="preserve"> – wykaz towarów i usług,</w:t>
      </w:r>
      <w:r w:rsidRPr="00370C28">
        <w:rPr>
          <w:rFonts w:ascii="Cambria" w:eastAsia="Calibri" w:hAnsi="Cambria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370C28">
        <w:rPr>
          <w:rFonts w:ascii="Cambria" w:hAnsi="Cambria" w:cs="Arial"/>
          <w:i/>
          <w:sz w:val="14"/>
          <w:szCs w:val="16"/>
          <w:lang w:val="pl-PL"/>
        </w:rPr>
        <w:t xml:space="preserve"> ze </w:t>
      </w:r>
      <w:r w:rsidRPr="00370C28">
        <w:rPr>
          <w:rFonts w:ascii="Cambria" w:eastAsia="Calibri" w:hAnsi="Cambria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370C28">
        <w:rPr>
          <w:rFonts w:ascii="Cambria" w:eastAsia="Calibri" w:hAnsi="Cambria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370C28" w14:paraId="440F0DB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232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6902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436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57972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D8B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6B734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370C28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370C28" w14:paraId="0BCC1EF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39A6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3FF0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8C19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8ACE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EF9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EC97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370C28" w14:paraId="1BB54B51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E555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C94B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0CCC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E40D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7699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CE69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441851" w:rsidRPr="00370C28" w14:paraId="11750E8E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2C9C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370C28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70968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FD09F1D" w14:textId="77777777" w:rsidR="00441851" w:rsidRPr="00370C28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52BC0A18" w14:textId="77777777" w:rsidR="00441851" w:rsidRPr="00370C28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370C28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2DC1084" w14:textId="77777777" w:rsidR="0054297B" w:rsidRPr="00370C28" w:rsidRDefault="0054297B" w:rsidP="002F285F">
      <w:pPr>
        <w:pStyle w:val="Tekstpodstawowy"/>
        <w:tabs>
          <w:tab w:val="left" w:pos="360"/>
        </w:tabs>
        <w:jc w:val="left"/>
        <w:rPr>
          <w:rFonts w:ascii="Cambria" w:hAnsi="Cambria" w:cs="Arial"/>
          <w:b/>
          <w:bCs/>
          <w:sz w:val="14"/>
          <w:szCs w:val="14"/>
          <w:lang w:val="pl-PL"/>
        </w:rPr>
      </w:pPr>
    </w:p>
    <w:p w14:paraId="1F724A9B" w14:textId="77777777" w:rsidR="000B6D3E" w:rsidRPr="00370C28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Oświadczamy, że:</w:t>
      </w:r>
    </w:p>
    <w:p w14:paraId="7EA4EE0D" w14:textId="77777777" w:rsidR="000B6D3E" w:rsidRPr="00370C28" w:rsidRDefault="000B6D3E" w:rsidP="000B6D3E">
      <w:pPr>
        <w:spacing w:before="60" w:after="60"/>
        <w:ind w:left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-  akceptujemy termin realizacji zamówienia określony w SWZ,</w:t>
      </w:r>
    </w:p>
    <w:p w14:paraId="184D6F72" w14:textId="77777777" w:rsidR="000B6D3E" w:rsidRPr="00370C28" w:rsidRDefault="000B6D3E" w:rsidP="000B6D3E">
      <w:pPr>
        <w:spacing w:before="60" w:after="60"/>
        <w:ind w:left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-  zapoznaliśmy się ze Specyfikacją Warunków Zamówienia oraz akceptujemy wszystkie </w:t>
      </w:r>
    </w:p>
    <w:p w14:paraId="6DB932AA" w14:textId="77777777" w:rsidR="000B6D3E" w:rsidRPr="00370C28" w:rsidRDefault="000B6D3E" w:rsidP="000B6D3E">
      <w:pPr>
        <w:spacing w:before="60" w:after="60"/>
        <w:ind w:left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  warunki w niej zawarte,</w:t>
      </w:r>
    </w:p>
    <w:p w14:paraId="74D9A42F" w14:textId="77777777" w:rsidR="000B6D3E" w:rsidRPr="00370C28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-  uzyskaliśmy wszelkie informacje niezbędne do prawidłowego przygotowania i złożenia </w:t>
      </w:r>
    </w:p>
    <w:p w14:paraId="5C7C85CD" w14:textId="77777777" w:rsidR="000B6D3E" w:rsidRPr="00370C28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  niniejszej oferty.</w:t>
      </w:r>
    </w:p>
    <w:p w14:paraId="3025E483" w14:textId="77777777" w:rsidR="000B6D3E" w:rsidRPr="00370C28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-  </w:t>
      </w:r>
      <w:r w:rsidRPr="00370C28">
        <w:rPr>
          <w:rFonts w:ascii="Cambria" w:hAnsi="Cambria" w:cs="Arial"/>
          <w:sz w:val="22"/>
        </w:rPr>
        <w:t>uważamy się za związanych niniejszą ofertą na czas wskazany w SWZ.</w:t>
      </w:r>
    </w:p>
    <w:p w14:paraId="38BC43AA" w14:textId="77777777" w:rsidR="000B6D3E" w:rsidRPr="00370C28" w:rsidRDefault="000B6D3E" w:rsidP="000B6D3E">
      <w:pPr>
        <w:spacing w:before="60" w:after="60"/>
        <w:ind w:left="426" w:hanging="142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-  zapoznaliśmy się z projektowanymi postanowieniami umowy, określonymi w SWZ i zobowiązujemy się, w przypadku wyboru naszej oferty, do zawarcia umowy zgodnej </w:t>
      </w:r>
    </w:p>
    <w:p w14:paraId="297CB4F0" w14:textId="77777777" w:rsidR="000B6D3E" w:rsidRPr="00370C28" w:rsidRDefault="000B6D3E" w:rsidP="000B6D3E">
      <w:pPr>
        <w:spacing w:before="60" w:after="60"/>
        <w:ind w:left="426" w:hanging="142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  z niniejszą ofertą, na warunkach w nich określonych.</w:t>
      </w:r>
    </w:p>
    <w:p w14:paraId="30362F68" w14:textId="77777777" w:rsidR="000B6D3E" w:rsidRPr="00370C28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- </w:t>
      </w:r>
      <w:r w:rsidR="00FC3264" w:rsidRPr="00370C28">
        <w:rPr>
          <w:rFonts w:ascii="Cambria" w:hAnsi="Cambria" w:cs="Arial"/>
          <w:sz w:val="22"/>
          <w:szCs w:val="22"/>
        </w:rPr>
        <w:t xml:space="preserve"> w cenie oferty zostały uwzględnione wszystkie koszty wykonania zamówienia i realizacji</w:t>
      </w:r>
    </w:p>
    <w:p w14:paraId="29C588EA" w14:textId="77777777" w:rsidR="00FC3264" w:rsidRPr="00370C28" w:rsidRDefault="000B6D3E" w:rsidP="000B6D3E">
      <w:pPr>
        <w:spacing w:before="60" w:after="60"/>
        <w:ind w:firstLine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 </w:t>
      </w:r>
      <w:r w:rsidR="00FC3264" w:rsidRPr="00370C28">
        <w:rPr>
          <w:rFonts w:ascii="Cambria" w:hAnsi="Cambria" w:cs="Arial"/>
          <w:sz w:val="22"/>
          <w:szCs w:val="22"/>
        </w:rPr>
        <w:t xml:space="preserve"> przyszłego świadczenia umownego.</w:t>
      </w:r>
    </w:p>
    <w:p w14:paraId="1A225493" w14:textId="77777777" w:rsidR="00085F60" w:rsidRPr="00370C28" w:rsidRDefault="00085F60" w:rsidP="00EC6581">
      <w:pPr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32133D88" w14:textId="77777777" w:rsidR="00380B7F" w:rsidRPr="00370C28" w:rsidRDefault="00B2414F" w:rsidP="00380B7F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</w:rPr>
        <w:t>Oświadczamy, że udzielamy</w:t>
      </w:r>
      <w:r w:rsidR="00380B7F" w:rsidRPr="00370C28">
        <w:rPr>
          <w:rFonts w:ascii="Cambria" w:hAnsi="Cambria" w:cs="Arial"/>
        </w:rPr>
        <w:t xml:space="preserve"> ..............</w:t>
      </w:r>
      <w:r w:rsidR="00380B7F" w:rsidRPr="00370C28">
        <w:rPr>
          <w:rFonts w:ascii="Cambria" w:hAnsi="Cambria" w:cs="Arial"/>
          <w:b/>
        </w:rPr>
        <w:t xml:space="preserve"> – miesięcy gwarancji </w:t>
      </w:r>
      <w:r w:rsidR="00380B7F" w:rsidRPr="00370C28">
        <w:rPr>
          <w:rFonts w:ascii="Cambria" w:hAnsi="Cambria" w:cs="Arial"/>
        </w:rPr>
        <w:t>(co najmniej 36 miesięcy)</w:t>
      </w:r>
      <w:r w:rsidR="00380B7F" w:rsidRPr="00370C28">
        <w:rPr>
          <w:rFonts w:ascii="Cambria" w:hAnsi="Cambria" w:cs="Arial"/>
          <w:b/>
          <w:sz w:val="22"/>
          <w:szCs w:val="22"/>
        </w:rPr>
        <w:t xml:space="preserve"> </w:t>
      </w:r>
      <w:r w:rsidR="00380B7F" w:rsidRPr="00370C28">
        <w:rPr>
          <w:rFonts w:ascii="Cambria" w:hAnsi="Cambria" w:cs="Arial"/>
          <w:sz w:val="22"/>
          <w:szCs w:val="22"/>
        </w:rPr>
        <w:t>na wykonane przez siebie roboty i zamontowane urządzenia.</w:t>
      </w:r>
    </w:p>
    <w:p w14:paraId="272C51BD" w14:textId="77777777" w:rsidR="00380B7F" w:rsidRPr="00370C28" w:rsidRDefault="00380B7F" w:rsidP="00380B7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  <w:i/>
          <w:iCs/>
          <w:sz w:val="22"/>
          <w:szCs w:val="22"/>
        </w:rPr>
        <w:t>Czas gwarancji w miesiącach stanowi jedno z kryteriów oceny ofert.</w:t>
      </w:r>
    </w:p>
    <w:p w14:paraId="6A489680" w14:textId="77777777" w:rsidR="00B2414F" w:rsidRPr="00370C28" w:rsidRDefault="00B2414F" w:rsidP="00380B7F">
      <w:pPr>
        <w:spacing w:before="60" w:after="12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  <w:r w:rsidRPr="00370C28">
        <w:rPr>
          <w:rFonts w:ascii="Cambria" w:hAnsi="Cambria" w:cs="Arial"/>
          <w:i/>
          <w:sz w:val="20"/>
          <w:szCs w:val="22"/>
          <w:lang w:eastAsia="zh-CN"/>
        </w:rPr>
        <w:t>(W</w:t>
      </w:r>
      <w:r w:rsidRPr="00370C28">
        <w:rPr>
          <w:rFonts w:ascii="Cambria" w:eastAsia="MS Mincho" w:hAnsi="Cambria" w:cs="Arial"/>
          <w:sz w:val="20"/>
          <w:szCs w:val="22"/>
        </w:rPr>
        <w:t xml:space="preserve"> </w:t>
      </w:r>
      <w:r w:rsidRPr="00370C28">
        <w:rPr>
          <w:rFonts w:ascii="Cambria" w:eastAsia="MS Mincho" w:hAnsi="Cambria" w:cs="Arial"/>
          <w:i/>
          <w:sz w:val="20"/>
          <w:szCs w:val="22"/>
        </w:rPr>
        <w:t xml:space="preserve">przypadku gdy Wykonawca nie wskaże jaki oferuje czas gwarancji Zamawiający przyzna mu w ww. kryterium oceny ofert 0 punktów i uzna, że Wykonawca deklaruje czas gwarancji minimalny wskazany w </w:t>
      </w:r>
      <w:r w:rsidR="00370C28">
        <w:rPr>
          <w:rFonts w:ascii="Cambria" w:eastAsia="MS Mincho" w:hAnsi="Cambria" w:cs="Arial"/>
          <w:i/>
          <w:sz w:val="20"/>
          <w:szCs w:val="22"/>
        </w:rPr>
        <w:t>S</w:t>
      </w:r>
      <w:r w:rsidRPr="00370C28">
        <w:rPr>
          <w:rFonts w:ascii="Cambria" w:eastAsia="MS Mincho" w:hAnsi="Cambria" w:cs="Arial"/>
          <w:i/>
          <w:sz w:val="20"/>
          <w:szCs w:val="22"/>
        </w:rPr>
        <w:t>WZ</w:t>
      </w:r>
      <w:r w:rsidRPr="00370C28">
        <w:rPr>
          <w:rFonts w:ascii="Cambria" w:hAnsi="Cambria" w:cs="Arial"/>
          <w:bCs/>
          <w:i/>
          <w:sz w:val="20"/>
          <w:szCs w:val="22"/>
          <w:lang w:eastAsia="zh-CN"/>
        </w:rPr>
        <w:t>)</w:t>
      </w:r>
    </w:p>
    <w:p w14:paraId="7DC29A57" w14:textId="77777777" w:rsidR="000B6D3E" w:rsidRPr="00370C28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b/>
          <w:sz w:val="22"/>
          <w:szCs w:val="22"/>
          <w:lang w:eastAsia="ar-SA"/>
        </w:rPr>
        <w:t>Zgodnie z art. 118 ust. 1</w:t>
      </w:r>
      <w:r w:rsidRPr="00370C28">
        <w:rPr>
          <w:rFonts w:ascii="Cambria" w:hAnsi="Cambria" w:cs="Arial"/>
          <w:sz w:val="22"/>
          <w:szCs w:val="22"/>
          <w:lang w:eastAsia="ar-SA"/>
        </w:rPr>
        <w:t xml:space="preserve"> ustawy Prawo zamówień publicznych </w:t>
      </w:r>
      <w:r w:rsidRPr="00370C28">
        <w:rPr>
          <w:rFonts w:ascii="Cambria" w:hAnsi="Cambria" w:cs="Arial"/>
          <w:b/>
          <w:lang w:eastAsia="ar-SA"/>
        </w:rPr>
        <w:t>polegam / nie polegam*</w:t>
      </w:r>
      <w:r w:rsidRPr="00370C28">
        <w:rPr>
          <w:rFonts w:ascii="Cambria" w:hAnsi="Cambria" w:cs="Arial"/>
          <w:b/>
          <w:sz w:val="22"/>
          <w:szCs w:val="22"/>
          <w:lang w:eastAsia="ar-SA"/>
        </w:rPr>
        <w:t xml:space="preserve"> </w:t>
      </w:r>
      <w:r w:rsidRPr="00370C28">
        <w:rPr>
          <w:rFonts w:ascii="Cambria" w:hAnsi="Cambria" w:cs="Arial"/>
          <w:i/>
          <w:sz w:val="22"/>
          <w:szCs w:val="22"/>
          <w:lang w:eastAsia="ar-SA"/>
        </w:rPr>
        <w:t>(</w:t>
      </w:r>
      <w:r w:rsidRPr="00370C28">
        <w:rPr>
          <w:rFonts w:ascii="Cambria" w:hAnsi="Cambria" w:cs="Arial"/>
          <w:i/>
          <w:sz w:val="22"/>
          <w:szCs w:val="22"/>
          <w:u w:val="single"/>
          <w:lang w:eastAsia="ar-SA"/>
        </w:rPr>
        <w:t>niepotrzebne skreślić</w:t>
      </w:r>
      <w:r w:rsidRPr="00370C28">
        <w:rPr>
          <w:rFonts w:ascii="Cambria" w:hAnsi="Cambria" w:cs="Arial"/>
          <w:i/>
          <w:sz w:val="22"/>
          <w:szCs w:val="22"/>
          <w:lang w:eastAsia="ar-SA"/>
        </w:rPr>
        <w:t>)</w:t>
      </w:r>
      <w:r w:rsidRPr="00370C28">
        <w:rPr>
          <w:rFonts w:ascii="Cambria" w:hAnsi="Cambria" w:cs="Arial"/>
          <w:sz w:val="22"/>
          <w:szCs w:val="22"/>
          <w:lang w:eastAsia="ar-SA"/>
        </w:rPr>
        <w:t xml:space="preserve">, </w:t>
      </w:r>
      <w:r w:rsidRPr="00370C28">
        <w:rPr>
          <w:rFonts w:ascii="Cambria" w:hAnsi="Cambria" w:cs="Arial"/>
          <w:b/>
          <w:sz w:val="22"/>
        </w:rPr>
        <w:t>na zdolnościach podmiotów udostępniających zasoby</w:t>
      </w:r>
      <w:r w:rsidRPr="00370C28">
        <w:rPr>
          <w:rFonts w:ascii="Cambria" w:hAnsi="Cambria" w:cs="Arial"/>
          <w:b/>
          <w:sz w:val="20"/>
          <w:szCs w:val="22"/>
          <w:shd w:val="clear" w:color="auto" w:fill="FFFFFF"/>
        </w:rPr>
        <w:t xml:space="preserve"> </w:t>
      </w:r>
      <w:r w:rsidRPr="00370C28">
        <w:rPr>
          <w:rFonts w:ascii="Cambria" w:hAnsi="Cambria" w:cs="Arial"/>
          <w:b/>
          <w:sz w:val="22"/>
        </w:rPr>
        <w:t>w celu potwierdzenia spełniania warunków udziału w postępowaniu</w:t>
      </w:r>
      <w:r w:rsidR="005E0D61" w:rsidRPr="00370C28">
        <w:rPr>
          <w:rFonts w:ascii="Cambria" w:hAnsi="Cambria" w:cs="Arial"/>
          <w:sz w:val="22"/>
          <w:szCs w:val="22"/>
          <w:lang w:eastAsia="ar-SA"/>
        </w:rPr>
        <w:t xml:space="preserve"> w następującym zakresie:</w:t>
      </w:r>
    </w:p>
    <w:p w14:paraId="2DA806C0" w14:textId="77777777" w:rsidR="005E0D61" w:rsidRPr="00370C28" w:rsidRDefault="005E0D61" w:rsidP="005E0D61">
      <w:pPr>
        <w:tabs>
          <w:tab w:val="left" w:pos="0"/>
        </w:tabs>
        <w:suppressAutoHyphens/>
        <w:ind w:left="284"/>
        <w:jc w:val="both"/>
        <w:rPr>
          <w:rFonts w:ascii="Cambria" w:hAnsi="Cambria"/>
          <w:b/>
          <w:sz w:val="22"/>
          <w:szCs w:val="22"/>
          <w:lang w:eastAsia="zh-CN"/>
        </w:rPr>
      </w:pPr>
    </w:p>
    <w:p w14:paraId="2217B311" w14:textId="77777777" w:rsidR="005E0D61" w:rsidRPr="00370C28" w:rsidRDefault="005E0D61" w:rsidP="005E0D61">
      <w:pPr>
        <w:tabs>
          <w:tab w:val="left" w:pos="0"/>
        </w:tabs>
        <w:suppressAutoHyphens/>
        <w:jc w:val="both"/>
        <w:rPr>
          <w:rFonts w:ascii="Cambria" w:hAnsi="Cambria"/>
          <w:b/>
          <w:sz w:val="22"/>
          <w:szCs w:val="22"/>
          <w:lang w:eastAsia="zh-CN"/>
        </w:rPr>
      </w:pPr>
      <w:r w:rsidRPr="00370C28">
        <w:rPr>
          <w:rFonts w:ascii="Cambria" w:hAnsi="Cambria"/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70C28">
        <w:rPr>
          <w:rFonts w:ascii="Cambria" w:hAnsi="Cambria"/>
          <w:b/>
          <w:sz w:val="22"/>
          <w:szCs w:val="22"/>
          <w:lang w:eastAsia="zh-CN"/>
        </w:rPr>
        <w:t>………….</w:t>
      </w:r>
      <w:r w:rsidRPr="00370C28">
        <w:rPr>
          <w:rFonts w:ascii="Cambria" w:hAnsi="Cambria"/>
          <w:b/>
          <w:sz w:val="22"/>
          <w:szCs w:val="22"/>
          <w:lang w:eastAsia="zh-CN"/>
        </w:rPr>
        <w:t>……………………………….</w:t>
      </w:r>
    </w:p>
    <w:p w14:paraId="023D5950" w14:textId="77777777" w:rsidR="00242F3E" w:rsidRPr="00370C28" w:rsidRDefault="00242F3E" w:rsidP="005E0D61">
      <w:pPr>
        <w:tabs>
          <w:tab w:val="left" w:pos="0"/>
        </w:tabs>
        <w:suppressAutoHyphens/>
        <w:jc w:val="both"/>
        <w:rPr>
          <w:rFonts w:ascii="Cambria" w:hAnsi="Cambria"/>
          <w:b/>
          <w:lang w:eastAsia="zh-CN"/>
        </w:rPr>
      </w:pPr>
    </w:p>
    <w:p w14:paraId="06980624" w14:textId="77777777" w:rsidR="002935BD" w:rsidRPr="00370C28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Cambria" w:hAnsi="Cambria" w:cs="Arial"/>
          <w:i/>
          <w:sz w:val="18"/>
          <w:szCs w:val="20"/>
          <w:shd w:val="clear" w:color="auto" w:fill="FFFFFF"/>
        </w:rPr>
      </w:pP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W odniesieniu do warunków dotyczących wykształcenia, kwalifikacji zawodowych lub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doświadczenia, wykonawcy mogą polegać na zdolnościach innych podmiotów, jeśli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>podmioty te wykonają roboty budowlane lub usługi, do realizacji których te zdolności</w:t>
      </w:r>
      <w:r w:rsidR="0048548F"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 </w:t>
      </w:r>
      <w:r w:rsidRPr="00370C28">
        <w:rPr>
          <w:rFonts w:ascii="Cambria" w:hAnsi="Cambria" w:cs="Arial"/>
          <w:i/>
          <w:sz w:val="18"/>
          <w:szCs w:val="20"/>
          <w:shd w:val="clear" w:color="auto" w:fill="FFFFFF"/>
        </w:rPr>
        <w:t xml:space="preserve">są wymagane. </w:t>
      </w:r>
    </w:p>
    <w:p w14:paraId="11304FC7" w14:textId="77777777" w:rsidR="002935BD" w:rsidRPr="00370C28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05712E59" w14:textId="77777777" w:rsidR="000B6D3E" w:rsidRPr="00370C28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6.  </w:t>
      </w:r>
      <w:r w:rsidR="000B6D3E" w:rsidRPr="00370C28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="000B6D3E" w:rsidRPr="00370C28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="000B6D3E" w:rsidRPr="00370C28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620BC53D" w14:textId="77777777" w:rsidR="000B6D3E" w:rsidRPr="00370C28" w:rsidRDefault="000B6D3E" w:rsidP="000B6D3E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89AA07E" w14:textId="77777777" w:rsidR="000B6D3E" w:rsidRPr="00370C28" w:rsidRDefault="000B6D3E" w:rsidP="000B6D3E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F0BF683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370C28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68FCD96D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472E22A2" w14:textId="77777777" w:rsidR="000B6D3E" w:rsidRPr="00370C28" w:rsidRDefault="000B6D3E" w:rsidP="000B6D3E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370C28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370C28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370C28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FF37A3E" w14:textId="77777777" w:rsidR="000B6D3E" w:rsidRPr="00370C28" w:rsidRDefault="000B6D3E" w:rsidP="000B6D3E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370C28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AA56AC0" w14:textId="77777777" w:rsidR="000B6D3E" w:rsidRPr="00370C28" w:rsidRDefault="000B6D3E" w:rsidP="000B6D3E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370C28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46FD1381" w14:textId="77777777" w:rsidR="00244F14" w:rsidRPr="00370C28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5E207D6" w14:textId="77777777" w:rsidR="0048548F" w:rsidRPr="00370C28" w:rsidRDefault="0048548F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7B53A3FC" w14:textId="77777777" w:rsidR="00340E37" w:rsidRPr="00370C28" w:rsidRDefault="00B85697" w:rsidP="00B85697">
      <w:pPr>
        <w:pStyle w:val="NormalnyWeb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7. </w:t>
      </w:r>
      <w:r w:rsidR="00340E37" w:rsidRPr="00370C28">
        <w:rPr>
          <w:rFonts w:ascii="Cambria" w:hAnsi="Cambria" w:cs="Arial"/>
          <w:sz w:val="22"/>
          <w:szCs w:val="22"/>
        </w:rPr>
        <w:t>Oświadczam, że wypełniłem obowiązki informacyjne przewidziane w art. 13 lub art. 14 RODO</w:t>
      </w:r>
      <w:r w:rsidR="00340E37" w:rsidRPr="00370C28">
        <w:rPr>
          <w:rFonts w:ascii="Cambria" w:hAnsi="Cambria" w:cs="Arial"/>
          <w:sz w:val="22"/>
          <w:szCs w:val="22"/>
          <w:vertAlign w:val="superscript"/>
        </w:rPr>
        <w:t>1)</w:t>
      </w:r>
      <w:r w:rsidR="00340E37" w:rsidRPr="00370C28">
        <w:rPr>
          <w:rFonts w:ascii="Cambria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2C6F581" w14:textId="77777777" w:rsidR="00340E37" w:rsidRPr="00370C28" w:rsidRDefault="00340E37" w:rsidP="00340E37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370C28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370C28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5C5328D" w14:textId="77777777" w:rsidR="006D7538" w:rsidRPr="00370C28" w:rsidRDefault="006D7538" w:rsidP="00340E37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69311925" w14:textId="77777777" w:rsidR="00340E37" w:rsidRPr="00370C28" w:rsidRDefault="00340E37" w:rsidP="00340E37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370C28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B9E9D0D" w14:textId="77777777" w:rsidR="00340E37" w:rsidRPr="00370C28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Cambria" w:hAnsi="Cambria" w:cs="Arial"/>
          <w:sz w:val="20"/>
          <w:szCs w:val="20"/>
        </w:rPr>
      </w:pPr>
    </w:p>
    <w:p w14:paraId="2EFBB1D2" w14:textId="77777777" w:rsidR="00FC3264" w:rsidRPr="00370C28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Integralną częścią oferty są:</w:t>
      </w:r>
    </w:p>
    <w:p w14:paraId="08E1A4AD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53773D17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206F76B2" w14:textId="77777777" w:rsidR="00FC3264" w:rsidRPr="00370C28" w:rsidRDefault="00FC3264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370C28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6F294E3F" w14:textId="77777777" w:rsidR="00054406" w:rsidRPr="00370C28" w:rsidRDefault="00054406" w:rsidP="00FC326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1EABC0F3" w14:textId="2389DB0F" w:rsidR="009765FC" w:rsidRPr="00370C28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2"/>
        </w:rPr>
      </w:pPr>
      <w:r w:rsidRPr="00370C28">
        <w:rPr>
          <w:rFonts w:ascii="Cambria" w:hAnsi="Cambria" w:cs="Arial"/>
          <w:color w:val="auto"/>
          <w:sz w:val="22"/>
          <w:szCs w:val="22"/>
        </w:rPr>
        <w:t>............................ dnia ......................</w:t>
      </w:r>
      <w:r w:rsidR="00AD1BA5" w:rsidRPr="00370C28">
        <w:rPr>
          <w:rFonts w:ascii="Cambria" w:hAnsi="Cambria" w:cs="Arial"/>
          <w:color w:val="auto"/>
          <w:sz w:val="22"/>
          <w:szCs w:val="22"/>
          <w:lang w:val="pl-PL"/>
        </w:rPr>
        <w:t>202</w:t>
      </w:r>
      <w:r w:rsidR="003D77F7">
        <w:rPr>
          <w:rFonts w:ascii="Cambria" w:hAnsi="Cambria" w:cs="Arial"/>
          <w:color w:val="auto"/>
          <w:sz w:val="22"/>
          <w:szCs w:val="22"/>
          <w:lang w:val="pl-PL"/>
        </w:rPr>
        <w:t>6</w:t>
      </w:r>
      <w:r w:rsidR="00AD1BA5" w:rsidRPr="00370C28">
        <w:rPr>
          <w:rFonts w:ascii="Cambria" w:hAnsi="Cambria" w:cs="Arial"/>
          <w:color w:val="auto"/>
          <w:sz w:val="22"/>
          <w:szCs w:val="22"/>
          <w:lang w:val="pl-PL"/>
        </w:rPr>
        <w:t xml:space="preserve"> r.</w:t>
      </w:r>
      <w:r w:rsidRPr="00370C28">
        <w:rPr>
          <w:rFonts w:ascii="Cambria" w:hAnsi="Cambria" w:cs="Arial"/>
          <w:color w:val="auto"/>
          <w:sz w:val="22"/>
          <w:szCs w:val="22"/>
        </w:rPr>
        <w:t xml:space="preserve">                         </w:t>
      </w:r>
    </w:p>
    <w:p w14:paraId="3E15D9B5" w14:textId="77777777" w:rsidR="009765FC" w:rsidRPr="00370C28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4DCDC4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DBD051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1D36D6C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7199256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B0FDFBB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B06F7C2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55B7364" w14:textId="77777777" w:rsidR="00242F3E" w:rsidRPr="00370C28" w:rsidRDefault="00242F3E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06699B9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B24123E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1DCABAA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F5038FC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3A6C3DD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B49E1E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4F22E4E0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8B34882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0F1629D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7611480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25C48D1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9625D5B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DA44753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250F7C4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73E1862" w14:textId="77777777" w:rsidR="00380B7F" w:rsidRPr="00370C28" w:rsidRDefault="00380B7F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3A3CF3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940E57C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9B08A28" w14:textId="77777777" w:rsidR="006D7538" w:rsidRPr="00370C28" w:rsidRDefault="006D7538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4B0FEA4" w14:textId="77777777" w:rsidR="00D130D1" w:rsidRPr="00370C28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525B8D1" w14:textId="77777777" w:rsidR="00054406" w:rsidRPr="00370C28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32FD83C" w14:textId="77777777" w:rsidR="00FC3264" w:rsidRPr="00370C28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370C28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2D873304" w14:textId="77777777" w:rsidR="00C10ED3" w:rsidRPr="00370C28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370C28">
        <w:rPr>
          <w:rFonts w:ascii="Cambria" w:hAnsi="Cambria" w:cs="Arial"/>
          <w:sz w:val="18"/>
          <w:szCs w:val="18"/>
        </w:rPr>
        <w:t>* niewłaściwe skreślić</w:t>
      </w:r>
    </w:p>
    <w:p w14:paraId="36BCE34A" w14:textId="77777777" w:rsidR="00C10ED3" w:rsidRPr="00370C28" w:rsidRDefault="00C10ED3" w:rsidP="00C10ED3">
      <w:pPr>
        <w:rPr>
          <w:rFonts w:ascii="Cambria" w:hAnsi="Cambria" w:cs="Arial"/>
          <w:sz w:val="18"/>
          <w:szCs w:val="18"/>
        </w:rPr>
      </w:pPr>
      <w:r w:rsidRPr="00370C28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370C28">
        <w:rPr>
          <w:rFonts w:ascii="Cambria" w:hAnsi="Cambria" w:cs="Arial"/>
          <w:sz w:val="18"/>
          <w:szCs w:val="18"/>
        </w:rPr>
        <w:t>wypełnić jeżeli dotyczy</w:t>
      </w:r>
    </w:p>
    <w:p w14:paraId="076868A0" w14:textId="77777777" w:rsidR="001313E7" w:rsidRPr="00370C28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hAnsi="Cambria" w:cs="Arial"/>
          <w:sz w:val="18"/>
          <w:szCs w:val="18"/>
        </w:rPr>
        <w:t xml:space="preserve">*** 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B827454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66B588D0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D4E8CA5" w14:textId="77777777" w:rsidR="001313E7" w:rsidRPr="00370C28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370C28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370C28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370C28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370C28" w:rsidSect="00242F3E">
      <w:headerReference w:type="default" r:id="rId8"/>
      <w:pgSz w:w="11906" w:h="16838"/>
      <w:pgMar w:top="536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8547A" w14:textId="77777777" w:rsidR="00877CF4" w:rsidRDefault="00877CF4">
      <w:r>
        <w:separator/>
      </w:r>
    </w:p>
  </w:endnote>
  <w:endnote w:type="continuationSeparator" w:id="0">
    <w:p w14:paraId="62CBE94B" w14:textId="77777777" w:rsidR="00877CF4" w:rsidRDefault="00877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D6C2D" w14:textId="77777777" w:rsidR="00877CF4" w:rsidRDefault="00877CF4">
      <w:r>
        <w:separator/>
      </w:r>
    </w:p>
  </w:footnote>
  <w:footnote w:type="continuationSeparator" w:id="0">
    <w:p w14:paraId="582DEC49" w14:textId="77777777" w:rsidR="00877CF4" w:rsidRDefault="00877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2EAB9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47A36D69" w14:textId="2DB0A5E9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814CF6">
      <w:rPr>
        <w:rFonts w:ascii="Arial" w:hAnsi="Arial" w:cs="Arial"/>
        <w:i/>
        <w:sz w:val="20"/>
        <w:szCs w:val="20"/>
      </w:rPr>
      <w:t>7589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332347">
    <w:abstractNumId w:val="12"/>
  </w:num>
  <w:num w:numId="2" w16cid:durableId="1353147718">
    <w:abstractNumId w:val="27"/>
  </w:num>
  <w:num w:numId="3" w16cid:durableId="203261167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8058341">
    <w:abstractNumId w:val="25"/>
  </w:num>
  <w:num w:numId="5" w16cid:durableId="111432468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35792746">
    <w:abstractNumId w:val="19"/>
  </w:num>
  <w:num w:numId="7" w16cid:durableId="1796095815">
    <w:abstractNumId w:val="6"/>
  </w:num>
  <w:num w:numId="8" w16cid:durableId="1138111042">
    <w:abstractNumId w:val="26"/>
  </w:num>
  <w:num w:numId="9" w16cid:durableId="1274629887">
    <w:abstractNumId w:val="17"/>
  </w:num>
  <w:num w:numId="10" w16cid:durableId="1288195652">
    <w:abstractNumId w:val="28"/>
  </w:num>
  <w:num w:numId="11" w16cid:durableId="1008023184">
    <w:abstractNumId w:val="10"/>
  </w:num>
  <w:num w:numId="12" w16cid:durableId="1793473636">
    <w:abstractNumId w:val="0"/>
  </w:num>
  <w:num w:numId="13" w16cid:durableId="2035567740">
    <w:abstractNumId w:val="15"/>
  </w:num>
  <w:num w:numId="14" w16cid:durableId="1945383995">
    <w:abstractNumId w:val="21"/>
  </w:num>
  <w:num w:numId="15" w16cid:durableId="1619675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77351955">
    <w:abstractNumId w:val="8"/>
  </w:num>
  <w:num w:numId="17" w16cid:durableId="1772234468">
    <w:abstractNumId w:val="1"/>
  </w:num>
  <w:num w:numId="18" w16cid:durableId="584077605">
    <w:abstractNumId w:val="7"/>
  </w:num>
  <w:num w:numId="19" w16cid:durableId="1018315623">
    <w:abstractNumId w:val="29"/>
  </w:num>
  <w:num w:numId="20" w16cid:durableId="19850867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0628678">
    <w:abstractNumId w:val="5"/>
  </w:num>
  <w:num w:numId="22" w16cid:durableId="364911427">
    <w:abstractNumId w:val="9"/>
  </w:num>
  <w:num w:numId="23" w16cid:durableId="21418784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63364277">
    <w:abstractNumId w:val="3"/>
  </w:num>
  <w:num w:numId="25" w16cid:durableId="661784663">
    <w:abstractNumId w:val="16"/>
  </w:num>
  <w:num w:numId="26" w16cid:durableId="707338413">
    <w:abstractNumId w:val="11"/>
  </w:num>
  <w:num w:numId="27" w16cid:durableId="1417550778">
    <w:abstractNumId w:val="20"/>
  </w:num>
  <w:num w:numId="28" w16cid:durableId="1598708144">
    <w:abstractNumId w:val="4"/>
  </w:num>
  <w:num w:numId="29" w16cid:durableId="181699189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8945417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03902169">
    <w:abstractNumId w:val="2"/>
  </w:num>
  <w:num w:numId="32" w16cid:durableId="1762679691">
    <w:abstractNumId w:val="14"/>
  </w:num>
  <w:num w:numId="33" w16cid:durableId="585917683">
    <w:abstractNumId w:val="30"/>
  </w:num>
  <w:num w:numId="34" w16cid:durableId="36618156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4C35"/>
    <w:rsid w:val="000B6D3E"/>
    <w:rsid w:val="000C4088"/>
    <w:rsid w:val="000C40DB"/>
    <w:rsid w:val="000D49A7"/>
    <w:rsid w:val="000D5AE6"/>
    <w:rsid w:val="000D6636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137D"/>
    <w:rsid w:val="001A26F0"/>
    <w:rsid w:val="001A2CD5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132C8"/>
    <w:rsid w:val="00224F5E"/>
    <w:rsid w:val="00242F3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C58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FBE"/>
    <w:rsid w:val="003046A1"/>
    <w:rsid w:val="00312271"/>
    <w:rsid w:val="00315651"/>
    <w:rsid w:val="0031708A"/>
    <w:rsid w:val="00317D5E"/>
    <w:rsid w:val="00321922"/>
    <w:rsid w:val="00325877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0C28"/>
    <w:rsid w:val="0037175F"/>
    <w:rsid w:val="00372395"/>
    <w:rsid w:val="003764AE"/>
    <w:rsid w:val="00376EE0"/>
    <w:rsid w:val="00380B7F"/>
    <w:rsid w:val="00380C58"/>
    <w:rsid w:val="00386A94"/>
    <w:rsid w:val="00387258"/>
    <w:rsid w:val="00387C40"/>
    <w:rsid w:val="003930E0"/>
    <w:rsid w:val="00395792"/>
    <w:rsid w:val="003A7475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D77F7"/>
    <w:rsid w:val="003E11CA"/>
    <w:rsid w:val="003E6AD4"/>
    <w:rsid w:val="003F0F54"/>
    <w:rsid w:val="003F3093"/>
    <w:rsid w:val="003F4DDD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2602"/>
    <w:rsid w:val="00434448"/>
    <w:rsid w:val="0044128F"/>
    <w:rsid w:val="00441851"/>
    <w:rsid w:val="00441E4E"/>
    <w:rsid w:val="00442697"/>
    <w:rsid w:val="00442DDE"/>
    <w:rsid w:val="00444DD7"/>
    <w:rsid w:val="00450C11"/>
    <w:rsid w:val="004512BA"/>
    <w:rsid w:val="00453149"/>
    <w:rsid w:val="00453167"/>
    <w:rsid w:val="00453B39"/>
    <w:rsid w:val="00474D9F"/>
    <w:rsid w:val="00475359"/>
    <w:rsid w:val="00482D45"/>
    <w:rsid w:val="00483339"/>
    <w:rsid w:val="0048548F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06A33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1613"/>
    <w:rsid w:val="005677A4"/>
    <w:rsid w:val="0057042A"/>
    <w:rsid w:val="00576195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5480"/>
    <w:rsid w:val="005C6001"/>
    <w:rsid w:val="005C61CF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6E0"/>
    <w:rsid w:val="00613E02"/>
    <w:rsid w:val="00615DDE"/>
    <w:rsid w:val="00626A4D"/>
    <w:rsid w:val="00642B60"/>
    <w:rsid w:val="0064458F"/>
    <w:rsid w:val="00646AA7"/>
    <w:rsid w:val="00654ED8"/>
    <w:rsid w:val="00662684"/>
    <w:rsid w:val="00663A9A"/>
    <w:rsid w:val="00665EED"/>
    <w:rsid w:val="00671180"/>
    <w:rsid w:val="00671A32"/>
    <w:rsid w:val="00674268"/>
    <w:rsid w:val="00675F31"/>
    <w:rsid w:val="0068065A"/>
    <w:rsid w:val="0068108E"/>
    <w:rsid w:val="006828EE"/>
    <w:rsid w:val="006A5549"/>
    <w:rsid w:val="006A689B"/>
    <w:rsid w:val="006A7F67"/>
    <w:rsid w:val="006B20B6"/>
    <w:rsid w:val="006B2DC0"/>
    <w:rsid w:val="006B3CAD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151E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597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07A5"/>
    <w:rsid w:val="007F122F"/>
    <w:rsid w:val="007F1760"/>
    <w:rsid w:val="007F1E47"/>
    <w:rsid w:val="007F1F4F"/>
    <w:rsid w:val="007F4576"/>
    <w:rsid w:val="0080060D"/>
    <w:rsid w:val="008055EE"/>
    <w:rsid w:val="00805E58"/>
    <w:rsid w:val="00806D77"/>
    <w:rsid w:val="008123DB"/>
    <w:rsid w:val="00813644"/>
    <w:rsid w:val="00814CF6"/>
    <w:rsid w:val="00814FF3"/>
    <w:rsid w:val="00822A7B"/>
    <w:rsid w:val="008259E2"/>
    <w:rsid w:val="00826484"/>
    <w:rsid w:val="00836369"/>
    <w:rsid w:val="00837B68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77CF4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4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17D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56C8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4A9"/>
    <w:rsid w:val="00A15CA2"/>
    <w:rsid w:val="00A21D85"/>
    <w:rsid w:val="00A2720F"/>
    <w:rsid w:val="00A304BE"/>
    <w:rsid w:val="00A34FA8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76DC"/>
    <w:rsid w:val="00B2414F"/>
    <w:rsid w:val="00B24F20"/>
    <w:rsid w:val="00B33047"/>
    <w:rsid w:val="00B41BEF"/>
    <w:rsid w:val="00B43679"/>
    <w:rsid w:val="00B45058"/>
    <w:rsid w:val="00B479B9"/>
    <w:rsid w:val="00B512ED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7649E"/>
    <w:rsid w:val="00B84BA0"/>
    <w:rsid w:val="00B85697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7F7"/>
    <w:rsid w:val="00BE3D46"/>
    <w:rsid w:val="00BE5E3B"/>
    <w:rsid w:val="00BF1E8B"/>
    <w:rsid w:val="00BF5965"/>
    <w:rsid w:val="00C04013"/>
    <w:rsid w:val="00C069EB"/>
    <w:rsid w:val="00C10ED3"/>
    <w:rsid w:val="00C11DD0"/>
    <w:rsid w:val="00C1549C"/>
    <w:rsid w:val="00C15C54"/>
    <w:rsid w:val="00C1705A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65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31AE"/>
    <w:rsid w:val="00CD54F7"/>
    <w:rsid w:val="00CE0DE3"/>
    <w:rsid w:val="00CE14AD"/>
    <w:rsid w:val="00CE2B71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094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57FF"/>
    <w:rsid w:val="00DF6FDE"/>
    <w:rsid w:val="00DF7ABD"/>
    <w:rsid w:val="00E0097E"/>
    <w:rsid w:val="00E10727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E63E0"/>
    <w:rsid w:val="00EE7494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6AEC"/>
    <w:rsid w:val="00F17EC5"/>
    <w:rsid w:val="00F25D5D"/>
    <w:rsid w:val="00F25F9E"/>
    <w:rsid w:val="00F30D33"/>
    <w:rsid w:val="00F343D6"/>
    <w:rsid w:val="00F34BC6"/>
    <w:rsid w:val="00F369D8"/>
    <w:rsid w:val="00F37758"/>
    <w:rsid w:val="00F463A4"/>
    <w:rsid w:val="00F47303"/>
    <w:rsid w:val="00F50947"/>
    <w:rsid w:val="00F51A8D"/>
    <w:rsid w:val="00F52DA1"/>
    <w:rsid w:val="00F54F9E"/>
    <w:rsid w:val="00F61148"/>
    <w:rsid w:val="00F724A9"/>
    <w:rsid w:val="00F73044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55B4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BC74D"/>
  <w15:chartTrackingRefBased/>
  <w15:docId w15:val="{C8EE9203-DBF5-4F58-8B7D-F088C9D9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1019</Words>
  <Characters>7424</Characters>
  <Application>Microsoft Office Word</Application>
  <DocSecurity>0</DocSecurity>
  <Lines>206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3</cp:revision>
  <cp:lastPrinted>2020-03-31T07:59:00Z</cp:lastPrinted>
  <dcterms:created xsi:type="dcterms:W3CDTF">2026-02-27T09:37:00Z</dcterms:created>
  <dcterms:modified xsi:type="dcterms:W3CDTF">2026-03-09T07:44:00Z</dcterms:modified>
</cp:coreProperties>
</file>