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0E4F" w14:textId="328DABA6" w:rsidR="00DA1AEE" w:rsidRDefault="007B4DE3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D32E56" wp14:editId="3BAE8E16">
            <wp:simplePos x="0" y="0"/>
            <wp:positionH relativeFrom="column">
              <wp:posOffset>-4445</wp:posOffset>
            </wp:positionH>
            <wp:positionV relativeFrom="paragraph">
              <wp:posOffset>27940</wp:posOffset>
            </wp:positionV>
            <wp:extent cx="5762625" cy="600075"/>
            <wp:effectExtent l="0" t="0" r="0" b="0"/>
            <wp:wrapTight wrapText="bothSides">
              <wp:wrapPolygon edited="0">
                <wp:start x="0" y="0"/>
                <wp:lineTo x="0" y="21257"/>
                <wp:lineTo x="21564" y="21257"/>
                <wp:lineTo x="21564" y="0"/>
                <wp:lineTo x="0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7C4A" w14:textId="77777777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</w:p>
    <w:p w14:paraId="0FC97967" w14:textId="0CBCBE26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2B2B9F74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527B05">
        <w:rPr>
          <w:rFonts w:ascii="Arial Narrow" w:hAnsi="Arial Narrow" w:cs="Arial"/>
          <w:b/>
        </w:rPr>
        <w:t>38</w:t>
      </w:r>
      <w:r w:rsidR="00DA1AEE">
        <w:rPr>
          <w:rFonts w:ascii="Arial Narrow" w:hAnsi="Arial Narrow" w:cs="Arial"/>
          <w:b/>
        </w:rPr>
        <w:t>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120FBDD5" w14:textId="77777777" w:rsidR="00527B05" w:rsidRDefault="00527B05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527B05">
        <w:rPr>
          <w:rFonts w:ascii="Arial Narrow" w:hAnsi="Arial Narrow" w:cs="Arial"/>
          <w:b/>
        </w:rPr>
        <w:t>Wdrożenie rozwiązań AI ( rozbudowa systemu PACS) i podłączenie do centralnego repozytorium danych medycznych</w:t>
      </w:r>
    </w:p>
    <w:p w14:paraId="326EF825" w14:textId="3EC120AF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</w:t>
      </w:r>
      <w:r w:rsidRPr="00355E94">
        <w:rPr>
          <w:rFonts w:ascii="Arial Narrow" w:hAnsi="Arial Narrow" w:cs="Arial"/>
        </w:rPr>
        <w:lastRenderedPageBreak/>
        <w:t xml:space="preserve">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55E9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355E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355E9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355E9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5E9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355E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5E9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355E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86BBA" w:rsidRPr="00355E9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355E9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4AD469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355E9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polegam na zdolnościach lub sytuacji następującego podmiotu udostępniającego zasoby:</w:t>
      </w:r>
    </w:p>
    <w:p w14:paraId="03747A0C" w14:textId="77777777" w:rsidR="00721D87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7AC519" w14:textId="77777777" w:rsidR="00721D87" w:rsidRPr="00355E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EE82666" w14:textId="77777777" w:rsidR="00721D87" w:rsidRPr="00355E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w następującym zakresie: </w:t>
      </w:r>
    </w:p>
    <w:p w14:paraId="3B15FA7C" w14:textId="77777777" w:rsidR="00E21BB4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………………………………………………………….</w:t>
      </w:r>
      <w:r w:rsidRPr="00355E94">
        <w:rPr>
          <w:rFonts w:ascii="Arial Narrow" w:hAnsi="Arial Narrow" w:cs="Arial"/>
        </w:rPr>
        <w:t>………………………….</w:t>
      </w:r>
    </w:p>
    <w:p w14:paraId="5537424F" w14:textId="77777777" w:rsidR="00E21BB4" w:rsidRPr="00355E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F7B3AE" w14:textId="77777777" w:rsidR="00334A77" w:rsidRPr="00355E9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87C03D" w14:textId="48890CC3" w:rsidR="00524951" w:rsidRPr="00DA1AEE" w:rsidRDefault="00E426EB" w:rsidP="00DA1AE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EC31" w14:textId="77777777" w:rsidR="008C0320" w:rsidRDefault="008C0320" w:rsidP="0038231F">
      <w:pPr>
        <w:spacing w:after="0" w:line="240" w:lineRule="auto"/>
      </w:pPr>
      <w:r>
        <w:separator/>
      </w:r>
    </w:p>
  </w:endnote>
  <w:endnote w:type="continuationSeparator" w:id="0">
    <w:p w14:paraId="2DBACADE" w14:textId="77777777" w:rsidR="008C0320" w:rsidRDefault="008C03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61A38" w14:textId="77777777" w:rsidR="008C0320" w:rsidRDefault="008C0320" w:rsidP="0038231F">
      <w:pPr>
        <w:spacing w:after="0" w:line="240" w:lineRule="auto"/>
      </w:pPr>
      <w:r>
        <w:separator/>
      </w:r>
    </w:p>
  </w:footnote>
  <w:footnote w:type="continuationSeparator" w:id="0">
    <w:p w14:paraId="1ED2BB88" w14:textId="77777777" w:rsidR="008C0320" w:rsidRDefault="008C0320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 xml:space="preserve">, z </w:t>
      </w:r>
      <w:proofErr w:type="spellStart"/>
      <w:r w:rsidRPr="00AE1476">
        <w:rPr>
          <w:rFonts w:ascii="Arial Narrow" w:hAnsi="Arial Narrow" w:cs="Arial"/>
          <w:color w:val="171725"/>
          <w:sz w:val="16"/>
          <w:szCs w:val="16"/>
        </w:rPr>
        <w:t>późn</w:t>
      </w:r>
      <w:proofErr w:type="spellEnd"/>
      <w:r w:rsidRPr="00AE1476">
        <w:rPr>
          <w:rFonts w:ascii="Arial Narrow" w:hAnsi="Arial Narrow" w:cs="Arial"/>
          <w:color w:val="171725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EDD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27B05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0DF2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4DE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320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358F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61A3"/>
    <w:rsid w:val="00A276E4"/>
    <w:rsid w:val="00A3062E"/>
    <w:rsid w:val="00A347DE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6778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3D10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1A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2026-03-10T10:58:00Z</dcterms:created>
  <dcterms:modified xsi:type="dcterms:W3CDTF">2026-03-10T10:59:00Z</dcterms:modified>
</cp:coreProperties>
</file>