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2C0E5" w14:textId="585BFCCA" w:rsidR="00025386" w:rsidRPr="00A85045" w:rsidRDefault="00A85045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>
        <w:rPr>
          <w:noProof/>
        </w:rPr>
        <w:pict w14:anchorId="4BE3D7A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2050" type="#_x0000_t75" style="position:absolute;left:0;text-align:left;margin-left:.4pt;margin-top:0;width:453.75pt;height:47.25pt;z-index:-251657216;visibility:visible;mso-wrap-style:square;mso-position-horizontal-relative:text;mso-position-vertical-relative:text;mso-width-relative:page;mso-height-relative:page" wrapcoords="-36 0 -36 21257 21600 21257 21600 0 -36 0">
            <v:imagedata r:id="rId7" o:title=""/>
            <w10:wrap type="tight"/>
          </v:shape>
        </w:pict>
      </w:r>
      <w:r w:rsidR="00657A47" w:rsidRPr="00A8504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Pr="00A85045">
        <w:rPr>
          <w:rFonts w:ascii="Arial Narrow" w:hAnsi="Arial Narrow" w:cs="Arial"/>
          <w:bCs/>
          <w:i w:val="0"/>
          <w:sz w:val="22"/>
          <w:szCs w:val="22"/>
        </w:rPr>
        <w:t>6</w:t>
      </w:r>
      <w:r w:rsidR="007666D6" w:rsidRPr="00A8504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85045" w14:paraId="287E6F39" w14:textId="77777777" w:rsidTr="00467CA2">
        <w:tc>
          <w:tcPr>
            <w:tcW w:w="2800" w:type="dxa"/>
          </w:tcPr>
          <w:p w14:paraId="16AED54E" w14:textId="77777777" w:rsidR="00D520D3" w:rsidRPr="00A8504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85045">
              <w:rPr>
                <w:rFonts w:ascii="Arial Narrow" w:hAnsi="Arial Narrow" w:cs="Arial"/>
                <w:b/>
              </w:rPr>
              <w:t>Podmiot</w:t>
            </w:r>
            <w:r w:rsidRPr="00A85045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4C39C915" w14:textId="77777777" w:rsidR="00D520D3" w:rsidRPr="00A8504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FE409DC" w14:textId="77777777" w:rsidR="00D520D3" w:rsidRPr="00A8504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8504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A5B37F4" w14:textId="77777777" w:rsidR="00D520D3" w:rsidRPr="00A8504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A8504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A85045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A8504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A85045" w14:paraId="256E35CA" w14:textId="77777777" w:rsidTr="00467CA2">
        <w:tc>
          <w:tcPr>
            <w:tcW w:w="2800" w:type="dxa"/>
          </w:tcPr>
          <w:p w14:paraId="157DA08C" w14:textId="77777777" w:rsidR="00D520D3" w:rsidRPr="00A8504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85045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0F84CF3D" w14:textId="77777777" w:rsidR="00D520D3" w:rsidRPr="00A8504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50F095C" w14:textId="77777777" w:rsidR="00D520D3" w:rsidRPr="00A8504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8504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CE70315" w14:textId="77777777" w:rsidR="00D520D3" w:rsidRPr="00A8504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A8504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A85045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A8504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0125536" w14:textId="77777777" w:rsidR="00B62AD0" w:rsidRPr="00A85045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85045" w14:paraId="17DE96E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A5BAF64" w14:textId="77777777" w:rsidR="00053927" w:rsidRPr="00A8504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85045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1A6460B4" w14:textId="77777777" w:rsidR="00053927" w:rsidRPr="00A8504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A85045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A85045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A85045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15020FD" w14:textId="77777777" w:rsidR="0071340C" w:rsidRPr="00A8504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A85045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A85045">
        <w:rPr>
          <w:rFonts w:ascii="Arial Narrow" w:eastAsia="Times New Roman" w:hAnsi="Arial Narrow" w:cs="Arial"/>
          <w:lang w:eastAsia="pl-PL"/>
        </w:rPr>
        <w:t xml:space="preserve">, </w:t>
      </w:r>
      <w:r w:rsidRPr="00A85045">
        <w:rPr>
          <w:rFonts w:ascii="Arial Narrow" w:eastAsia="Times New Roman" w:hAnsi="Arial Narrow" w:cs="Arial"/>
          <w:lang w:eastAsia="pl-PL"/>
        </w:rPr>
        <w:t>w oparciu o</w:t>
      </w:r>
      <w:r w:rsidR="00EF3368" w:rsidRPr="00A85045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A85045">
        <w:rPr>
          <w:rFonts w:ascii="Arial Narrow" w:hAnsi="Arial Narrow" w:cs="Arial"/>
        </w:rPr>
        <w:t xml:space="preserve"> ustawy </w:t>
      </w:r>
      <w:r w:rsidR="00EF3368" w:rsidRPr="00A85045">
        <w:rPr>
          <w:rFonts w:ascii="Arial Narrow" w:hAnsi="Arial Narrow" w:cs="Arial"/>
        </w:rPr>
        <w:t xml:space="preserve">z dnia 11 września 2019r. Prawo zamówień publicznych </w:t>
      </w:r>
      <w:r w:rsidR="003F4C3C" w:rsidRPr="00A85045">
        <w:rPr>
          <w:rFonts w:ascii="Arial Narrow" w:hAnsi="Arial Narrow" w:cs="Arial"/>
        </w:rPr>
        <w:t xml:space="preserve">(t.j. Dz. U. z 2024 r. poz. 1320 z </w:t>
      </w:r>
      <w:proofErr w:type="spellStart"/>
      <w:r w:rsidR="003F4C3C" w:rsidRPr="00A85045">
        <w:rPr>
          <w:rFonts w:ascii="Arial Narrow" w:hAnsi="Arial Narrow" w:cs="Arial"/>
        </w:rPr>
        <w:t>późn</w:t>
      </w:r>
      <w:proofErr w:type="spellEnd"/>
      <w:r w:rsidR="003F4C3C" w:rsidRPr="00A85045">
        <w:rPr>
          <w:rFonts w:ascii="Arial Narrow" w:hAnsi="Arial Narrow" w:cs="Arial"/>
        </w:rPr>
        <w:t>. zm.)</w:t>
      </w:r>
      <w:r w:rsidR="00E27ABB" w:rsidRPr="00A85045">
        <w:rPr>
          <w:rFonts w:ascii="Arial Narrow" w:eastAsia="Times New Roman" w:hAnsi="Arial Narrow" w:cs="Arial"/>
          <w:lang w:eastAsia="pl-PL"/>
        </w:rPr>
        <w:t xml:space="preserve">, </w:t>
      </w:r>
      <w:r w:rsidRPr="00A85045">
        <w:rPr>
          <w:rFonts w:ascii="Arial Narrow" w:eastAsia="Times New Roman" w:hAnsi="Arial Narrow" w:cs="Arial"/>
          <w:lang w:eastAsia="pl-PL"/>
        </w:rPr>
        <w:t xml:space="preserve">że </w:t>
      </w:r>
      <w:r w:rsidRPr="00A85045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A85045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A85045">
        <w:rPr>
          <w:rFonts w:ascii="Arial Narrow" w:eastAsia="Times New Roman" w:hAnsi="Arial Narrow" w:cs="Arial"/>
          <w:lang w:eastAsia="pl-PL"/>
        </w:rPr>
        <w:t xml:space="preserve">do </w:t>
      </w:r>
      <w:r w:rsidRPr="00A85045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85045" w14:paraId="7AA35D62" w14:textId="77777777" w:rsidTr="00467CA2">
        <w:tc>
          <w:tcPr>
            <w:tcW w:w="2269" w:type="dxa"/>
          </w:tcPr>
          <w:p w14:paraId="0A0E7A88" w14:textId="77777777" w:rsidR="00D520D3" w:rsidRPr="00A8504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85045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87F671B" w14:textId="77777777" w:rsidR="00D520D3" w:rsidRPr="00A85045" w:rsidRDefault="003F4C3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85045">
              <w:rPr>
                <w:rFonts w:ascii="Arial Narrow" w:eastAsia="Times New Roman" w:hAnsi="Arial Narrow" w:cs="Arial"/>
                <w:bCs/>
                <w:lang w:eastAsia="pl-PL"/>
              </w:rPr>
              <w:t>Wdrożenie rozwiązań AI ( rozbudowa systemu PACS) i podłączenie do centralnego repozytorium danych medycznych</w:t>
            </w:r>
            <w:r w:rsidR="00D520D3" w:rsidRPr="00A85045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3F4C3C" w:rsidRPr="00A85045" w14:paraId="43DEC150" w14:textId="77777777" w:rsidTr="00A762A8">
        <w:tc>
          <w:tcPr>
            <w:tcW w:w="2269" w:type="dxa"/>
          </w:tcPr>
          <w:p w14:paraId="68426BFD" w14:textId="77777777" w:rsidR="003F4C3C" w:rsidRPr="00A85045" w:rsidRDefault="003F4C3C" w:rsidP="00A762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85045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735BE9F" w14:textId="77777777" w:rsidR="003F4C3C" w:rsidRPr="00A85045" w:rsidRDefault="003F4C3C" w:rsidP="00A762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85045">
              <w:rPr>
                <w:rFonts w:ascii="Arial Narrow" w:eastAsia="Times New Roman" w:hAnsi="Arial Narrow" w:cs="Arial"/>
                <w:bCs/>
                <w:lang w:eastAsia="pl-PL"/>
              </w:rPr>
              <w:t>38/2026</w:t>
            </w:r>
          </w:p>
        </w:tc>
      </w:tr>
    </w:tbl>
    <w:p w14:paraId="53AAF4F3" w14:textId="77777777" w:rsidR="00DC652A" w:rsidRPr="00A85045" w:rsidRDefault="003F4C3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A85045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A85045">
        <w:rPr>
          <w:rFonts w:ascii="Arial Narrow" w:eastAsia="Times New Roman" w:hAnsi="Arial Narrow" w:cs="Arial"/>
          <w:lang w:eastAsia="pl-PL"/>
        </w:rPr>
        <w:t>do dyspozycji Wykonawcy:</w:t>
      </w:r>
    </w:p>
    <w:p w14:paraId="6083F4C7" w14:textId="77777777" w:rsidR="00DC652A" w:rsidRPr="00A8504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8504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15262B7" w14:textId="77777777" w:rsidR="0071340C" w:rsidRPr="00A8504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A85045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A85045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A85045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0A1D9F4" w14:textId="77777777" w:rsidR="0071340C" w:rsidRPr="00A8504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2C332675" w14:textId="77777777" w:rsidR="0071340C" w:rsidRPr="00A8504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A85045">
        <w:rPr>
          <w:rFonts w:ascii="Arial Narrow" w:eastAsia="Times New Roman" w:hAnsi="Arial Narrow" w:cs="Arial"/>
          <w:lang w:eastAsia="pl-PL"/>
        </w:rPr>
        <w:t>nw. zasobów:</w:t>
      </w:r>
    </w:p>
    <w:p w14:paraId="41570E8D" w14:textId="77777777" w:rsidR="0071340C" w:rsidRPr="00A850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8504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3D60BF7" w14:textId="77777777" w:rsidR="0071340C" w:rsidRPr="00A8504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A85045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A85045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A85045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0595ED48" w14:textId="77777777" w:rsidR="0071340C" w:rsidRPr="00A850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63BCA1DF" w14:textId="77777777" w:rsidR="0071340C" w:rsidRPr="00A850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569AC320" w14:textId="77777777" w:rsidR="00DC652A" w:rsidRPr="00A8504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A85045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A85045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A85045">
        <w:rPr>
          <w:rFonts w:ascii="Arial Narrow" w:eastAsia="Times New Roman" w:hAnsi="Arial Narrow" w:cs="Arial"/>
          <w:lang w:eastAsia="pl-PL"/>
        </w:rPr>
        <w:t>:</w:t>
      </w:r>
    </w:p>
    <w:p w14:paraId="0A3C77AC" w14:textId="77777777" w:rsidR="00DC652A" w:rsidRPr="00A8504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A85045">
        <w:rPr>
          <w:rFonts w:ascii="Arial Narrow" w:eastAsia="Times New Roman" w:hAnsi="Arial Narrow" w:cs="Arial"/>
          <w:lang w:eastAsia="pl-PL"/>
        </w:rPr>
        <w:t>u</w:t>
      </w:r>
      <w:r w:rsidR="00DC652A" w:rsidRPr="00A85045">
        <w:rPr>
          <w:rFonts w:ascii="Arial Narrow" w:eastAsia="Times New Roman" w:hAnsi="Arial Narrow" w:cs="Arial"/>
          <w:lang w:eastAsia="pl-PL"/>
        </w:rPr>
        <w:t>dostę</w:t>
      </w:r>
      <w:r w:rsidRPr="00A85045">
        <w:rPr>
          <w:rFonts w:ascii="Arial Narrow" w:eastAsia="Times New Roman" w:hAnsi="Arial Narrow" w:cs="Arial"/>
          <w:lang w:eastAsia="pl-PL"/>
        </w:rPr>
        <w:t>p</w:t>
      </w:r>
      <w:r w:rsidR="00DC652A" w:rsidRPr="00A85045">
        <w:rPr>
          <w:rFonts w:ascii="Arial Narrow" w:eastAsia="Times New Roman" w:hAnsi="Arial Narrow" w:cs="Arial"/>
          <w:lang w:eastAsia="pl-PL"/>
        </w:rPr>
        <w:t>ni</w:t>
      </w:r>
      <w:r w:rsidRPr="00A85045">
        <w:rPr>
          <w:rFonts w:ascii="Arial Narrow" w:eastAsia="Times New Roman" w:hAnsi="Arial Narrow" w:cs="Arial"/>
          <w:lang w:eastAsia="pl-PL"/>
        </w:rPr>
        <w:t>ę</w:t>
      </w:r>
      <w:r w:rsidR="00DC652A" w:rsidRPr="00A85045">
        <w:rPr>
          <w:rFonts w:ascii="Arial Narrow" w:eastAsia="Times New Roman" w:hAnsi="Arial Narrow" w:cs="Arial"/>
          <w:lang w:eastAsia="pl-PL"/>
        </w:rPr>
        <w:t xml:space="preserve"> </w:t>
      </w:r>
      <w:r w:rsidRPr="00A85045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4CC7BB2E" w14:textId="77777777" w:rsidR="0093388F" w:rsidRPr="00A8504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8504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564A84F" w14:textId="77777777" w:rsidR="0093388F" w:rsidRPr="00A8504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A85045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219994F3" w14:textId="77777777" w:rsidR="0093388F" w:rsidRPr="00A8504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A8504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1BF3F53D" w14:textId="77777777" w:rsidR="00CB29AC" w:rsidRPr="00A8504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A85045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7913D928" w14:textId="77777777" w:rsidR="00CB29AC" w:rsidRPr="00A8504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85045">
        <w:rPr>
          <w:rFonts w:ascii="Arial Narrow" w:eastAsia="Times New Roman" w:hAnsi="Arial Narrow" w:cs="Arial"/>
          <w:sz w:val="20"/>
          <w:szCs w:val="20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097ED5FC" w14:textId="77777777" w:rsidR="00830970" w:rsidRPr="00A8504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A85045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A85045">
        <w:rPr>
          <w:rFonts w:ascii="Arial Narrow" w:eastAsia="Times New Roman" w:hAnsi="Arial Narrow" w:cs="Arial"/>
          <w:lang w:eastAsia="pl-PL"/>
        </w:rPr>
        <w:t xml:space="preserve">mojego </w:t>
      </w:r>
      <w:r w:rsidRPr="00A85045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A85045">
        <w:rPr>
          <w:rFonts w:ascii="Arial Narrow" w:eastAsia="Times New Roman" w:hAnsi="Arial Narrow" w:cs="Arial"/>
          <w:lang w:eastAsia="pl-PL"/>
        </w:rPr>
        <w:t>będzie następujący:</w:t>
      </w:r>
    </w:p>
    <w:p w14:paraId="61E3E12A" w14:textId="77777777" w:rsidR="00E27ABB" w:rsidRPr="00A8504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8504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A85045" w14:paraId="7666DFC1" w14:textId="77777777" w:rsidTr="00467CA2">
        <w:tc>
          <w:tcPr>
            <w:tcW w:w="2660" w:type="dxa"/>
          </w:tcPr>
          <w:p w14:paraId="7E41E012" w14:textId="77777777" w:rsidR="00D520D3" w:rsidRPr="00A8504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03E0E3F" w14:textId="77777777" w:rsidR="00D520D3" w:rsidRPr="00A8504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A8504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7B55C88" w14:textId="77777777" w:rsidR="00D520D3" w:rsidRPr="00A8504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8504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3AB987B" w14:textId="77777777" w:rsidR="00D520D3" w:rsidRPr="00A8504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905A70A" w14:textId="77777777" w:rsidR="00D520D3" w:rsidRPr="00A8504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A8504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8E5E3F5" w14:textId="77777777" w:rsidR="00D520D3" w:rsidRPr="00A85045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8504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3F4C3C" w:rsidRPr="00A8504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A8504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A8504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A8504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63A2E054" w14:textId="77777777" w:rsidR="00E27ABB" w:rsidRPr="00A8504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A85045" w:rsidSect="00ED26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CF883" w14:textId="77777777" w:rsidR="0051687A" w:rsidRDefault="0051687A" w:rsidP="00025386">
      <w:pPr>
        <w:spacing w:after="0" w:line="240" w:lineRule="auto"/>
      </w:pPr>
      <w:r>
        <w:separator/>
      </w:r>
    </w:p>
  </w:endnote>
  <w:endnote w:type="continuationSeparator" w:id="0">
    <w:p w14:paraId="4EDA8D26" w14:textId="77777777" w:rsidR="0051687A" w:rsidRDefault="0051687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D0807" w14:textId="77777777" w:rsidR="003F4C3C" w:rsidRDefault="003F4C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A49E5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37DB4E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F31D65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5F7D2A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5184A" w14:textId="77777777" w:rsidR="003F4C3C" w:rsidRDefault="003F4C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58DF7" w14:textId="77777777" w:rsidR="0051687A" w:rsidRDefault="0051687A" w:rsidP="00025386">
      <w:pPr>
        <w:spacing w:after="0" w:line="240" w:lineRule="auto"/>
      </w:pPr>
      <w:r>
        <w:separator/>
      </w:r>
    </w:p>
  </w:footnote>
  <w:footnote w:type="continuationSeparator" w:id="0">
    <w:p w14:paraId="7FEF5EDC" w14:textId="77777777" w:rsidR="0051687A" w:rsidRDefault="0051687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D6C69" w14:textId="77777777" w:rsidR="003F4C3C" w:rsidRDefault="003F4C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8480E" w14:textId="77777777" w:rsidR="003F4C3C" w:rsidRDefault="003F4C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7B706" w14:textId="77777777" w:rsidR="003F4C3C" w:rsidRDefault="003F4C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5942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165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F4C3C"/>
    <w:rsid w:val="004374F2"/>
    <w:rsid w:val="00460705"/>
    <w:rsid w:val="00467CA2"/>
    <w:rsid w:val="00485239"/>
    <w:rsid w:val="004E27D7"/>
    <w:rsid w:val="0051687A"/>
    <w:rsid w:val="0055145C"/>
    <w:rsid w:val="005624D8"/>
    <w:rsid w:val="005E1653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5045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76BBCFB6"/>
  <w15:chartTrackingRefBased/>
  <w15:docId w15:val="{3B6DAB0A-C320-42E7-BA4C-481F8581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2026-03-10T11:05:00Z</dcterms:created>
  <dcterms:modified xsi:type="dcterms:W3CDTF">2026-03-10T11:06:00Z</dcterms:modified>
</cp:coreProperties>
</file>