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BD28B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718C5C1" w14:textId="77777777" w:rsidR="004D5ED6" w:rsidRDefault="004D5ED6" w:rsidP="004D5ED6">
      <w:pPr>
        <w:spacing w:after="0" w:line="480" w:lineRule="auto"/>
        <w:rPr>
          <w:b/>
        </w:rPr>
      </w:pPr>
    </w:p>
    <w:p w14:paraId="0C678436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04C0D" w:rsidRPr="00204C0D">
        <w:rPr>
          <w:b/>
        </w:rPr>
        <w:t>NZ-26-2026-21-D-P-E</w:t>
      </w:r>
    </w:p>
    <w:p w14:paraId="7A47D245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305AAC4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219032E1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33FCAAB8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7F2E2B88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294906AE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719207DE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A44B481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08CD7F3A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E9676B0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5414A0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DA84466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5B54C3B6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5DE501F8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358973AA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75272229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7956843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071A2B0A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11F1CD04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0452D6A4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04C0D" w:rsidRPr="00204C0D">
        <w:rPr>
          <w:rFonts w:ascii="Arial Narrow" w:hAnsi="Arial Narrow"/>
          <w:b/>
        </w:rPr>
        <w:t>Wykonanie usługi farmaceutycznej polegającej na sporządzaniu mieszanin do żywienia pozajelitowego</w:t>
      </w:r>
      <w:r w:rsidRPr="00033443">
        <w:rPr>
          <w:rFonts w:ascii="Arial Narrow" w:hAnsi="Arial Narrow"/>
        </w:rPr>
        <w:t>,</w:t>
      </w:r>
    </w:p>
    <w:p w14:paraId="7901104A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38DAE85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4110E67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4066434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5F359B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2E30427A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5F359B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37767DC8" w14:textId="303DBBE0" w:rsidR="00A21774" w:rsidRPr="005F359B" w:rsidRDefault="00A21774" w:rsidP="005F3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5F359B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57C43C05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1E3F67E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0181EBD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5F359B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7040CE7F" w14:textId="66C8C750" w:rsidR="00033443" w:rsidRPr="00033443" w:rsidRDefault="005F359B" w:rsidP="005F359B">
      <w:pPr>
        <w:spacing w:after="0" w:line="264" w:lineRule="auto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*niepotrzebne skreślić</w:t>
      </w:r>
    </w:p>
    <w:p w14:paraId="013EDDF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63D62D7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2A9AF4D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15AEB8EA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6AF8AB51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60D1391C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5588DC9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E83322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A2886F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FCFA35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BBA8EC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F05703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3EAFDAA8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7B643AA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4F2B919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557CC47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2E8AD4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1F097A6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9A9459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DE0787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77A64A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D74BC4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267C690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023942D4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69C5818D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5907E37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1EADB2D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8B2591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D118F2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AE321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66C4BBE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246875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5672F273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12CBF727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35D550A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385284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66742C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2797FF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A3019D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25C8D3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3A2930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EF067A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7C4B31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2017D2F3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D047A5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FD608B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119154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A52BCA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31C4DC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FE08F7B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34ED2066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9E33B" w14:textId="77777777" w:rsidR="00F52332" w:rsidRDefault="00F52332" w:rsidP="0038231F">
      <w:pPr>
        <w:spacing w:after="0" w:line="240" w:lineRule="auto"/>
      </w:pPr>
      <w:r>
        <w:separator/>
      </w:r>
    </w:p>
  </w:endnote>
  <w:endnote w:type="continuationSeparator" w:id="0">
    <w:p w14:paraId="35BED115" w14:textId="77777777" w:rsidR="00F52332" w:rsidRDefault="00F523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D41E8" w14:textId="77777777" w:rsidR="00204C0D" w:rsidRDefault="00204C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0B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7D388F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5F6A9" w14:textId="77777777" w:rsidR="00204C0D" w:rsidRDefault="00204C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ABD0" w14:textId="77777777" w:rsidR="00F52332" w:rsidRDefault="00F52332" w:rsidP="0038231F">
      <w:pPr>
        <w:spacing w:after="0" w:line="240" w:lineRule="auto"/>
      </w:pPr>
      <w:r>
        <w:separator/>
      </w:r>
    </w:p>
  </w:footnote>
  <w:footnote w:type="continuationSeparator" w:id="0">
    <w:p w14:paraId="2F2BDBEE" w14:textId="77777777" w:rsidR="00F52332" w:rsidRDefault="00F523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9ECC2" w14:textId="77777777" w:rsidR="00204C0D" w:rsidRDefault="00204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10456" w14:textId="77777777" w:rsidR="00204C0D" w:rsidRDefault="00204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85FA3" w14:textId="77777777" w:rsidR="00204C0D" w:rsidRDefault="00204C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C1F5E"/>
    <w:multiLevelType w:val="hybridMultilevel"/>
    <w:tmpl w:val="12DE2C90"/>
    <w:lvl w:ilvl="0" w:tplc="06CAF4CE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583812">
    <w:abstractNumId w:val="8"/>
  </w:num>
  <w:num w:numId="2" w16cid:durableId="1288387172">
    <w:abstractNumId w:val="0"/>
  </w:num>
  <w:num w:numId="3" w16cid:durableId="1217396871">
    <w:abstractNumId w:val="7"/>
  </w:num>
  <w:num w:numId="4" w16cid:durableId="1534614923">
    <w:abstractNumId w:val="10"/>
  </w:num>
  <w:num w:numId="5" w16cid:durableId="1513882958">
    <w:abstractNumId w:val="9"/>
  </w:num>
  <w:num w:numId="6" w16cid:durableId="717050891">
    <w:abstractNumId w:val="6"/>
  </w:num>
  <w:num w:numId="7" w16cid:durableId="1670938587">
    <w:abstractNumId w:val="1"/>
  </w:num>
  <w:num w:numId="8" w16cid:durableId="1206866332">
    <w:abstractNumId w:val="3"/>
  </w:num>
  <w:num w:numId="9" w16cid:durableId="194511151">
    <w:abstractNumId w:val="2"/>
  </w:num>
  <w:num w:numId="10" w16cid:durableId="272370441">
    <w:abstractNumId w:val="4"/>
  </w:num>
  <w:num w:numId="11" w16cid:durableId="7705854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33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04C0D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5F359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52332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113777"/>
  <w15:docId w15:val="{B2B1D915-50EC-4462-9EF2-5F318F06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2026-03-10T07:40:00Z</dcterms:created>
  <dcterms:modified xsi:type="dcterms:W3CDTF">2026-03-10T07:41:00Z</dcterms:modified>
</cp:coreProperties>
</file>