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54E16" w:rsidRPr="00154E1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54E16" w:rsidRPr="00154E16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A2540E" w:rsidRDefault="00154E1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4E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Wykonanie usługi farmaceutycznej polegającej na sporządzaniu mieszanin do żywienia pozajelitowego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4E16" w:rsidRPr="00A2540E" w:rsidTr="007C6C22">
        <w:tc>
          <w:tcPr>
            <w:tcW w:w="2269" w:type="dxa"/>
          </w:tcPr>
          <w:p w:rsidR="00154E16" w:rsidRPr="00A2540E" w:rsidRDefault="00154E16" w:rsidP="007C6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154E16" w:rsidRPr="00A2540E" w:rsidRDefault="00154E16" w:rsidP="007C6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4E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NZ-26-2026-21-D-P-E</w:t>
            </w:r>
          </w:p>
        </w:tc>
      </w:tr>
    </w:tbl>
    <w:p w:rsidR="00DC652A" w:rsidRPr="00053927" w:rsidRDefault="00154E1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54E1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F0BE8" w:rsidRDefault="00CF0BE8" w:rsidP="00025386">
      <w:pPr>
        <w:spacing w:after="0" w:line="240" w:lineRule="auto"/>
      </w:pPr>
      <w:r>
        <w:separator/>
      </w:r>
    </w:p>
  </w:endnote>
  <w:endnote w:type="continuationSeparator" w:id="0">
    <w:p w:rsidR="00CF0BE8" w:rsidRDefault="00CF0BE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4E16" w:rsidRDefault="00154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4E16" w:rsidRDefault="00154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F0BE8" w:rsidRDefault="00CF0BE8" w:rsidP="00025386">
      <w:pPr>
        <w:spacing w:after="0" w:line="240" w:lineRule="auto"/>
      </w:pPr>
      <w:r>
        <w:separator/>
      </w:r>
    </w:p>
  </w:footnote>
  <w:footnote w:type="continuationSeparator" w:id="0">
    <w:p w:rsidR="00CF0BE8" w:rsidRDefault="00CF0BE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4E16" w:rsidRDefault="00154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4E16" w:rsidRDefault="00154E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54E16" w:rsidRDefault="00154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6857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BE8"/>
    <w:rsid w:val="00025386"/>
    <w:rsid w:val="000423B9"/>
    <w:rsid w:val="00053927"/>
    <w:rsid w:val="00066C44"/>
    <w:rsid w:val="00071D4C"/>
    <w:rsid w:val="00084786"/>
    <w:rsid w:val="00154E1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0BE8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6A0DE8F-C1FD-4273-98EE-E10FF89E5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2026-03-10T07:39:00Z</dcterms:created>
  <dcterms:modified xsi:type="dcterms:W3CDTF">2026-03-10T07:39:00Z</dcterms:modified>
</cp:coreProperties>
</file>