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AE4A6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435D8" w:rsidRPr="000435D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B1273B2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DED40C3" w14:textId="77777777" w:rsidR="005D05C3" w:rsidRPr="0012157F" w:rsidRDefault="000435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35D8">
        <w:rPr>
          <w:rFonts w:ascii="Arial" w:hAnsi="Arial" w:cs="Arial"/>
        </w:rPr>
        <w:t>Szpital Powiatowy w Limanowej Imienia Miłosierdzia Bożego</w:t>
      </w:r>
    </w:p>
    <w:p w14:paraId="11DA7586" w14:textId="77777777" w:rsidR="005D05C3" w:rsidRPr="0012157F" w:rsidRDefault="000435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435D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0435D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04DB52C0" w14:textId="77777777" w:rsidR="005D05C3" w:rsidRDefault="000435D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35D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0435D8">
        <w:rPr>
          <w:rFonts w:ascii="Arial" w:hAnsi="Arial" w:cs="Arial"/>
        </w:rPr>
        <w:t>Limanowa</w:t>
      </w:r>
    </w:p>
    <w:p w14:paraId="6D0244A6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B10774A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1BD036A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F6EAF9C" w14:textId="77777777" w:rsidTr="001B7D97">
        <w:tc>
          <w:tcPr>
            <w:tcW w:w="2800" w:type="dxa"/>
          </w:tcPr>
          <w:p w14:paraId="1B38AF75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8AFECF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022112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F7D33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06ACA749" w14:textId="77777777" w:rsidTr="001B7D97">
        <w:tc>
          <w:tcPr>
            <w:tcW w:w="2800" w:type="dxa"/>
          </w:tcPr>
          <w:p w14:paraId="1453CA38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8171F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FD6C8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39CE5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9A554A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5D8" w:rsidRPr="0012157F" w14:paraId="503E10E0" w14:textId="77777777" w:rsidTr="007C6C22">
        <w:tc>
          <w:tcPr>
            <w:tcW w:w="9104" w:type="dxa"/>
            <w:shd w:val="clear" w:color="auto" w:fill="D9D9D9"/>
          </w:tcPr>
          <w:p w14:paraId="43C6D372" w14:textId="77777777" w:rsidR="000435D8" w:rsidRPr="0012157F" w:rsidRDefault="000435D8" w:rsidP="007C6C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DAA94E8" w14:textId="77777777" w:rsidR="000435D8" w:rsidRPr="00094F76" w:rsidRDefault="000435D8" w:rsidP="007C6C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435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435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435D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435D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435D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41F4F9D" w14:textId="77777777" w:rsidR="000435D8" w:rsidRPr="004B5FB1" w:rsidRDefault="000435D8" w:rsidP="007C6C2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81A4F37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5DFC20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DF8D103" w14:textId="77777777" w:rsidTr="001B7D97">
        <w:tc>
          <w:tcPr>
            <w:tcW w:w="2269" w:type="dxa"/>
          </w:tcPr>
          <w:p w14:paraId="449E16F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E2E1AE" w14:textId="77777777" w:rsidR="00ED79A4" w:rsidRPr="00A2540E" w:rsidRDefault="000435D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35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435D8" w:rsidRPr="00A2540E" w14:paraId="36E3092F" w14:textId="77777777" w:rsidTr="007C6C22">
        <w:tc>
          <w:tcPr>
            <w:tcW w:w="2269" w:type="dxa"/>
          </w:tcPr>
          <w:p w14:paraId="0D774339" w14:textId="77777777" w:rsidR="000435D8" w:rsidRPr="00A2540E" w:rsidRDefault="000435D8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5AA119" w14:textId="77777777" w:rsidR="000435D8" w:rsidRPr="00A2540E" w:rsidRDefault="000435D8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435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NZ-26-2026-21-D-P-E</w:t>
            </w:r>
          </w:p>
        </w:tc>
      </w:tr>
    </w:tbl>
    <w:p w14:paraId="3EE42664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A1ADC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35D8" w:rsidRPr="000435D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3596DE9" w14:textId="77777777" w:rsidR="00375530" w:rsidRDefault="00375530" w:rsidP="0037553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38DA41FC" w14:textId="77777777" w:rsidR="00375530" w:rsidRPr="004B1894" w:rsidRDefault="00375530" w:rsidP="0037553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28223F2F" w14:textId="77777777" w:rsidR="00375530" w:rsidRPr="000F432B" w:rsidRDefault="00375530" w:rsidP="0037553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E32601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D9D319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284429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FBD22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B92111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7540006" w14:textId="77777777" w:rsidTr="001B7D97">
        <w:tc>
          <w:tcPr>
            <w:tcW w:w="2660" w:type="dxa"/>
          </w:tcPr>
          <w:p w14:paraId="3A36644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B23FE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4B4727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AF59E1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C00E5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F1E110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435D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C91BE8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13E79" w14:textId="77777777" w:rsidR="00811763" w:rsidRDefault="00811763" w:rsidP="0038231F">
      <w:pPr>
        <w:spacing w:after="0" w:line="240" w:lineRule="auto"/>
      </w:pPr>
      <w:r>
        <w:separator/>
      </w:r>
    </w:p>
  </w:endnote>
  <w:endnote w:type="continuationSeparator" w:id="0">
    <w:p w14:paraId="7A646631" w14:textId="77777777" w:rsidR="00811763" w:rsidRDefault="008117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C452" w14:textId="77777777" w:rsidR="000435D8" w:rsidRDefault="000435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7D5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2015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C42EE" w14:textId="77777777" w:rsidR="000435D8" w:rsidRDefault="000435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2BC22" w14:textId="77777777" w:rsidR="00811763" w:rsidRDefault="00811763" w:rsidP="0038231F">
      <w:pPr>
        <w:spacing w:after="0" w:line="240" w:lineRule="auto"/>
      </w:pPr>
      <w:r>
        <w:separator/>
      </w:r>
    </w:p>
  </w:footnote>
  <w:footnote w:type="continuationSeparator" w:id="0">
    <w:p w14:paraId="4AB2F620" w14:textId="77777777" w:rsidR="00811763" w:rsidRDefault="008117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31096" w14:textId="77777777" w:rsidR="000435D8" w:rsidRDefault="000435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00722" w14:textId="77777777" w:rsidR="000435D8" w:rsidRDefault="000435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AE5ED" w14:textId="77777777" w:rsidR="000435D8" w:rsidRDefault="00043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8364">
    <w:abstractNumId w:val="12"/>
  </w:num>
  <w:num w:numId="2" w16cid:durableId="1127889863">
    <w:abstractNumId w:val="0"/>
  </w:num>
  <w:num w:numId="3" w16cid:durableId="2083677777">
    <w:abstractNumId w:val="11"/>
  </w:num>
  <w:num w:numId="4" w16cid:durableId="128592350">
    <w:abstractNumId w:val="16"/>
  </w:num>
  <w:num w:numId="5" w16cid:durableId="1879271521">
    <w:abstractNumId w:val="13"/>
  </w:num>
  <w:num w:numId="6" w16cid:durableId="233319677">
    <w:abstractNumId w:val="10"/>
  </w:num>
  <w:num w:numId="7" w16cid:durableId="831986579">
    <w:abstractNumId w:val="1"/>
  </w:num>
  <w:num w:numId="8" w16cid:durableId="468479970">
    <w:abstractNumId w:val="6"/>
  </w:num>
  <w:num w:numId="9" w16cid:durableId="280576860">
    <w:abstractNumId w:val="4"/>
  </w:num>
  <w:num w:numId="10" w16cid:durableId="1539659601">
    <w:abstractNumId w:val="7"/>
  </w:num>
  <w:num w:numId="11" w16cid:durableId="108204109">
    <w:abstractNumId w:val="5"/>
  </w:num>
  <w:num w:numId="12" w16cid:durableId="33119465">
    <w:abstractNumId w:val="9"/>
  </w:num>
  <w:num w:numId="13" w16cid:durableId="658000455">
    <w:abstractNumId w:val="3"/>
  </w:num>
  <w:num w:numId="14" w16cid:durableId="1069376720">
    <w:abstractNumId w:val="2"/>
  </w:num>
  <w:num w:numId="15" w16cid:durableId="968705001">
    <w:abstractNumId w:val="15"/>
  </w:num>
  <w:num w:numId="16" w16cid:durableId="140316953">
    <w:abstractNumId w:val="8"/>
  </w:num>
  <w:num w:numId="17" w16cid:durableId="666445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763"/>
    <w:rsid w:val="00023477"/>
    <w:rsid w:val="000247FF"/>
    <w:rsid w:val="00025C8D"/>
    <w:rsid w:val="000303EE"/>
    <w:rsid w:val="000435D8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530"/>
    <w:rsid w:val="0038231F"/>
    <w:rsid w:val="003A72CD"/>
    <w:rsid w:val="003B2070"/>
    <w:rsid w:val="003B214C"/>
    <w:rsid w:val="003B7238"/>
    <w:rsid w:val="003C3B64"/>
    <w:rsid w:val="003E4360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1763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7FCFB"/>
  <w15:docId w15:val="{07CD9D97-50B5-4533-B1C0-A0CB5306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2026-03-10T07:42:00Z</dcterms:created>
  <dcterms:modified xsi:type="dcterms:W3CDTF">2026-03-10T07:45:00Z</dcterms:modified>
</cp:coreProperties>
</file>